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67ECB83B"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4007125C">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chemeClr val="accent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01DD90C"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" filled="f" strokecolor="#c0504d [3205]"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sdt>
        <w:sdtPr>
          <w:rPr>
            <w:rFonts w:ascii="Times New Roman" w:hAnsi="Times New Roman"/>
            <w:sz w:val="16"/>
            <w:szCs w:val="16"/>
            <w:highlight w:val="yellow"/>
          </w:rPr>
          <w:alias w:val="Full Name"/>
          <w:id w:val="-584221369"/>
          <w:placeholder>
            <w:docPart w:val="9B1F5F9F7A6140149E7D3CE3707EABC0"/>
          </w:placeholder>
        </w:sdtPr>
        <w:sdtEndPr/>
        <w:sdtContent>
          <w:sdt>
            <w:sdtPr>
              <w:rPr>
                <w:rFonts w:ascii="Times New Roman" w:hAnsi="Times New Roman"/>
                <w:sz w:val="16"/>
                <w:szCs w:val="16"/>
                <w:highlight w:val="yellow"/>
              </w:rPr>
              <w:id w:val="607469783"/>
              <w:lock w:val="sdtContentLocked"/>
              <w:placeholder>
                <w:docPart w:val="79C6EF8FF63D410C93BA3292EC910346"/>
              </w:placeholder>
              <w:showingPlcHdr/>
              <w:group/>
            </w:sdtPr>
            <w:sdtEndPr/>
            <w:sdtContent>
              <w:r w:rsidR="0087594C" w:rsidRPr="0087594C">
                <w:rPr>
                  <w:rStyle w:val="af1"/>
                  <w:rFonts w:ascii="Times New Roman" w:hAnsi="Times New Roman" w:cs="Times New Roman"/>
                  <w:sz w:val="16"/>
                  <w:szCs w:val="16"/>
                  <w:highlight w:val="yellow"/>
                </w:rPr>
                <w:t>Click here to enter.</w:t>
              </w:r>
            </w:sdtContent>
          </w:sdt>
        </w:sdtContent>
      </w:sdt>
      <w:bookmarkEnd w:id="0"/>
    </w:p>
    <w:p w14:paraId="7075E844" w14:textId="12BA3FDD"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1" w:name="University"/>
      <w:sdt>
        <w:sdtPr>
          <w:rPr>
            <w:rFonts w:ascii="Times New Roman" w:hAnsi="Times New Roman"/>
            <w:sz w:val="16"/>
            <w:szCs w:val="16"/>
            <w:highlight w:val="yellow"/>
          </w:rPr>
          <w:alias w:val="Home Institution"/>
          <w:id w:val="405038475"/>
          <w:placeholder>
            <w:docPart w:val="E2085A1479B04135B65B56FA997B2DFA"/>
          </w:placeholder>
        </w:sdtPr>
        <w:sdtEndPr/>
        <w:sdtContent>
          <w:r w:rsidR="00340D6D">
            <w:rPr>
              <w:rFonts w:ascii="Times New Roman" w:hAnsi="Times New Roman" w:hint="eastAsia"/>
              <w:sz w:val="16"/>
              <w:szCs w:val="16"/>
              <w:highlight w:val="yellow"/>
            </w:rPr>
            <w:t xml:space="preserve">   </w:t>
          </w:r>
        </w:sdtContent>
      </w:sdt>
      <w:bookmarkEnd w:id="1"/>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90328FF" w14:textId="77777777" w:rsidR="00822A5E" w:rsidRDefault="00822A5E" w:rsidP="008A3D5F"/>
    <w:p w14:paraId="7A53285A" w14:textId="6D906153" w:rsidR="00822A5E" w:rsidRPr="00822A5E" w:rsidRDefault="00822A5E" w:rsidP="00822A5E">
      <w:pPr>
        <w:jc w:val="center"/>
        <w:rPr>
          <w:rFonts w:ascii="Times New Roman" w:hAnsi="Times New Roman" w:cs="Times New Roman"/>
          <w:b/>
          <w:spacing w:val="20"/>
          <w:sz w:val="24"/>
          <w:szCs w:val="24"/>
        </w:rPr>
      </w:pPr>
      <w:r w:rsidRPr="00822A5E">
        <w:rPr>
          <w:rFonts w:ascii="Times New Roman" w:hAnsi="Times New Roman" w:cs="Times New Roman"/>
          <w:b/>
          <w:spacing w:val="20"/>
          <w:sz w:val="24"/>
          <w:szCs w:val="24"/>
        </w:rPr>
        <w:t>Universit</w:t>
      </w:r>
      <w:r w:rsidR="00C10EAA">
        <w:rPr>
          <w:rFonts w:ascii="Times New Roman" w:hAnsi="Times New Roman" w:cs="Times New Roman"/>
          <w:b/>
          <w:spacing w:val="20"/>
          <w:sz w:val="24"/>
          <w:szCs w:val="24"/>
        </w:rPr>
        <w:t xml:space="preserve">y of Fukui </w:t>
      </w:r>
      <w:r w:rsidR="00E1376D">
        <w:rPr>
          <w:rFonts w:ascii="Times New Roman" w:hAnsi="Times New Roman" w:cs="Times New Roman" w:hint="eastAsia"/>
          <w:b/>
          <w:spacing w:val="20"/>
          <w:sz w:val="24"/>
          <w:szCs w:val="24"/>
        </w:rPr>
        <w:t xml:space="preserve">Student </w:t>
      </w:r>
      <w:r w:rsidR="00C10EAA">
        <w:rPr>
          <w:rFonts w:ascii="Times New Roman" w:hAnsi="Times New Roman" w:cs="Times New Roman"/>
          <w:b/>
          <w:spacing w:val="20"/>
          <w:sz w:val="24"/>
          <w:szCs w:val="24"/>
        </w:rPr>
        <w:t>Exchange Program 201</w:t>
      </w:r>
      <w:r w:rsidR="005C70C9">
        <w:rPr>
          <w:rFonts w:ascii="Times New Roman" w:hAnsi="Times New Roman" w:cs="Times New Roman"/>
          <w:b/>
          <w:spacing w:val="20"/>
          <w:sz w:val="24"/>
          <w:szCs w:val="24"/>
        </w:rPr>
        <w:t>9</w:t>
      </w:r>
    </w:p>
    <w:p w14:paraId="2BACFAC1" w14:textId="0089E04A" w:rsidR="00092583" w:rsidRDefault="005C70C9" w:rsidP="00822A5E">
      <w:pPr>
        <w:jc w:val="center"/>
        <w:rPr>
          <w:rFonts w:ascii="Times New Roman" w:hAnsi="Times New Roman"/>
          <w:b/>
          <w:color w:val="000000"/>
          <w:spacing w:val="20"/>
          <w:sz w:val="22"/>
        </w:rPr>
      </w:pPr>
      <w:r>
        <w:rPr>
          <w:rFonts w:ascii="Times New Roman" w:hAnsi="Times New Roman" w:cs="Times New Roman" w:hint="eastAsia"/>
          <w:b/>
          <w:spacing w:val="20"/>
          <w:sz w:val="24"/>
          <w:szCs w:val="24"/>
        </w:rPr>
        <w:t>20</w:t>
      </w:r>
      <w:r>
        <w:rPr>
          <w:rFonts w:ascii="Times New Roman" w:hAnsi="Times New Roman" w:cs="Times New Roman"/>
          <w:b/>
          <w:spacing w:val="20"/>
          <w:sz w:val="24"/>
          <w:szCs w:val="24"/>
        </w:rPr>
        <w:t>19</w:t>
      </w:r>
      <w:r w:rsidR="00822A5E" w:rsidRPr="00822A5E">
        <w:rPr>
          <w:rFonts w:ascii="Times New Roman" w:hAnsi="Times New Roman" w:cs="Times New Roman" w:hint="eastAsia"/>
          <w:b/>
          <w:spacing w:val="20"/>
          <w:sz w:val="24"/>
          <w:szCs w:val="24"/>
        </w:rPr>
        <w:t>年度福井大学交換留学プログラム</w:t>
      </w:r>
    </w:p>
    <w:p w14:paraId="261C94BC" w14:textId="77777777" w:rsidR="007D4AE5" w:rsidRPr="00C10EA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59182DBD"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w:t>
      </w:r>
      <w:r w:rsidR="00822A5E">
        <w:rPr>
          <w:rFonts w:ascii="メイリオ" w:eastAsia="メイリオ" w:hAnsi="メイリオ" w:cs="メイリオ" w:hint="eastAsia"/>
          <w:b/>
          <w:spacing w:val="20"/>
          <w:sz w:val="48"/>
          <w:szCs w:val="48"/>
        </w:rPr>
        <w:t>A</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4F90B3FE" w14:textId="09ADDCD9" w:rsidR="00822A5E" w:rsidRPr="00D1129A" w:rsidRDefault="00822A5E" w:rsidP="00822A5E">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Pr>
          <w:rFonts w:ascii="メイリオ" w:eastAsia="メイリオ" w:hAnsi="メイリオ" w:cs="メイリオ"/>
          <w:b/>
          <w:spacing w:val="20"/>
          <w:sz w:val="28"/>
          <w:szCs w:val="28"/>
        </w:rPr>
        <w:t xml:space="preserve">rsity of Fukui </w:t>
      </w:r>
      <w:r w:rsidR="009F68FB">
        <w:rPr>
          <w:rFonts w:ascii="メイリオ" w:eastAsia="メイリオ" w:hAnsi="メイリオ" w:cs="メイリオ" w:hint="eastAsia"/>
          <w:b/>
          <w:spacing w:val="20"/>
          <w:sz w:val="28"/>
          <w:szCs w:val="28"/>
        </w:rPr>
        <w:t xml:space="preserve">Student </w:t>
      </w:r>
      <w:r>
        <w:rPr>
          <w:rFonts w:ascii="メイリオ" w:eastAsia="メイリオ" w:hAnsi="メイリオ" w:cs="メイリオ"/>
          <w:b/>
          <w:spacing w:val="20"/>
          <w:sz w:val="28"/>
          <w:szCs w:val="28"/>
        </w:rPr>
        <w:t>Exchange</w:t>
      </w:r>
      <w:r>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9F68FB">
        <w:rPr>
          <w:rFonts w:ascii="メイリオ" w:eastAsia="メイリオ" w:hAnsi="メイリオ" w:cs="メイリオ" w:hint="eastAsia"/>
          <w:b/>
          <w:spacing w:val="20"/>
          <w:sz w:val="28"/>
          <w:szCs w:val="28"/>
        </w:rPr>
        <w:t xml:space="preserve"> A</w:t>
      </w:r>
      <w:r w:rsidRPr="00D1129A">
        <w:rPr>
          <w:rFonts w:ascii="メイリオ" w:eastAsia="メイリオ" w:hAnsi="メイリオ" w:cs="メイリオ"/>
          <w:b/>
          <w:spacing w:val="20"/>
          <w:sz w:val="28"/>
          <w:szCs w:val="28"/>
        </w:rPr>
        <w:t>”</w:t>
      </w:r>
    </w:p>
    <w:p w14:paraId="7D55FEAC" w14:textId="77777777" w:rsidR="00822A5E" w:rsidRPr="00D1129A" w:rsidRDefault="00822A5E" w:rsidP="00822A5E">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754D171E" w:rsidR="007D4AE5" w:rsidRPr="00D1129A" w:rsidRDefault="00822A5E" w:rsidP="00822A5E">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Pr>
          <w:rFonts w:ascii="メイリオ" w:eastAsia="メイリオ" w:hAnsi="メイリオ" w:cs="メイリオ" w:hint="eastAsia"/>
          <w:b/>
          <w:spacing w:val="20"/>
          <w:sz w:val="32"/>
          <w:szCs w:val="32"/>
        </w:rPr>
        <w:t>福井大学交換留学プログラムA</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63D6B8E8"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 xml:space="preserve">in </w:t>
      </w:r>
      <w:r w:rsidR="00F853F6">
        <w:rPr>
          <w:rFonts w:ascii="Times New Roman" w:hAnsi="Times New Roman" w:hint="eastAsia"/>
          <w:b/>
          <w:spacing w:val="20"/>
          <w:sz w:val="24"/>
          <w:szCs w:val="24"/>
          <w:u w:val="single"/>
          <w:shd w:val="pct15" w:color="auto" w:fill="FFFFFF"/>
        </w:rPr>
        <w:t>English</w:t>
      </w:r>
      <w:r w:rsidRPr="003E7351">
        <w:rPr>
          <w:rFonts w:ascii="Times New Roman" w:hAnsi="Times New Roman"/>
          <w:b/>
          <w:spacing w:val="20"/>
          <w:sz w:val="24"/>
          <w:szCs w:val="24"/>
        </w:rPr>
        <w:t>.</w:t>
      </w:r>
    </w:p>
    <w:p w14:paraId="6C6FC5DE" w14:textId="5B64C4FB"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00F853F6">
        <w:rPr>
          <w:rFonts w:ascii="Times New Roman" w:hAnsi="Times New Roman" w:hint="eastAsia"/>
          <w:b/>
          <w:spacing w:val="20"/>
          <w:sz w:val="22"/>
          <w:u w:val="single"/>
          <w:shd w:val="pct15" w:color="auto" w:fill="FFFFFF"/>
        </w:rPr>
        <w:t>英</w:t>
      </w:r>
      <w:r w:rsidRPr="003E7351">
        <w:rPr>
          <w:rFonts w:ascii="Times New Roman" w:hAnsi="Times New Roman"/>
          <w:b/>
          <w:spacing w:val="20"/>
          <w:sz w:val="22"/>
          <w:u w:val="single"/>
          <w:shd w:val="pct15" w:color="auto" w:fill="FFFFFF"/>
        </w:rPr>
        <w:t>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0844ABE3" w14:textId="1C0A7899" w:rsidR="00EA7F6A" w:rsidRPr="00165538" w:rsidRDefault="00EA7F6A" w:rsidP="00165538">
      <w:pPr>
        <w:jc w:val="center"/>
        <w:rPr>
          <w:rFonts w:ascii="Times New Roman" w:hAnsi="Times New Roman" w:cs="Times New Roman"/>
        </w:rPr>
      </w:pPr>
      <w:r w:rsidRPr="00165538">
        <w:rPr>
          <w:rFonts w:ascii="Times New Roman" w:hAnsi="Times New Roman" w:cs="Times New Roman"/>
        </w:rPr>
        <w:t xml:space="preserve">Check List of Required </w:t>
      </w:r>
      <w:r w:rsidR="005D0B35">
        <w:rPr>
          <w:rFonts w:ascii="Times New Roman" w:hAnsi="Times New Roman" w:cs="Times New Roman" w:hint="eastAsia"/>
        </w:rPr>
        <w:t xml:space="preserve">Application </w:t>
      </w:r>
      <w:r w:rsidRPr="00165538">
        <w:rPr>
          <w:rFonts w:ascii="Times New Roman" w:hAnsi="Times New Roman" w:cs="Times New Roman"/>
        </w:rPr>
        <w:t xml:space="preserve">Documents for </w:t>
      </w:r>
      <w:r w:rsidR="005D0B35">
        <w:rPr>
          <w:rFonts w:ascii="Times New Roman" w:hAnsi="Times New Roman" w:cs="Times New Roman" w:hint="eastAsia"/>
        </w:rPr>
        <w:t>Studnets</w:t>
      </w:r>
    </w:p>
    <w:p w14:paraId="4D82E70D" w14:textId="183B2059"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sidR="005D0B35">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C31726" w:rsidRDefault="00EA7F6A" w:rsidP="00EA7F6A">
      <w:pPr>
        <w:spacing w:line="260" w:lineRule="exact"/>
        <w:rPr>
          <w:rFonts w:ascii="Times New Roman" w:hAnsi="Times New Roman"/>
        </w:rPr>
      </w:pPr>
    </w:p>
    <w:tbl>
      <w:tblPr>
        <w:tblpPr w:leftFromText="142" w:rightFromText="142" w:vertAnchor="text" w:horzAnchor="margin" w:tblpXSpec="center" w:tblpY="1094"/>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4A5C94" w:rsidRPr="00C31726" w14:paraId="61E902F5" w14:textId="77777777" w:rsidTr="004A5C94">
        <w:tc>
          <w:tcPr>
            <w:tcW w:w="695" w:type="dxa"/>
            <w:tcBorders>
              <w:bottom w:val="double" w:sz="4" w:space="0" w:color="auto"/>
            </w:tcBorders>
            <w:shd w:val="clear" w:color="auto" w:fill="EEECE1"/>
            <w:vAlign w:val="center"/>
          </w:tcPr>
          <w:p w14:paraId="6A860170"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31F2152F"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F236A5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7CB36345"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08F43BD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1CA85EA1"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24310D2"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4A5C94" w:rsidRPr="00C31726" w14:paraId="71C130F0" w14:textId="77777777" w:rsidTr="004A5C94">
        <w:trPr>
          <w:trHeight w:val="778"/>
        </w:trPr>
        <w:tc>
          <w:tcPr>
            <w:tcW w:w="695" w:type="dxa"/>
            <w:tcBorders>
              <w:top w:val="double" w:sz="4" w:space="0" w:color="auto"/>
              <w:bottom w:val="dotted" w:sz="4" w:space="0" w:color="auto"/>
            </w:tcBorders>
            <w:shd w:val="clear" w:color="auto" w:fill="auto"/>
            <w:vAlign w:val="center"/>
          </w:tcPr>
          <w:p w14:paraId="4323537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634" w:type="dxa"/>
            <w:tcBorders>
              <w:top w:val="double" w:sz="4" w:space="0" w:color="auto"/>
              <w:bottom w:val="dotted" w:sz="4" w:space="0" w:color="auto"/>
            </w:tcBorders>
            <w:shd w:val="clear" w:color="auto" w:fill="auto"/>
            <w:vAlign w:val="center"/>
          </w:tcPr>
          <w:p w14:paraId="3D45BA46" w14:textId="746E56CF"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 xml:space="preserve">University of Fukui Student Exchange Program </w:t>
            </w:r>
            <w:r>
              <w:rPr>
                <w:rFonts w:ascii="Times New Roman" w:eastAsiaTheme="minorEastAsia" w:hAnsi="Times New Roman"/>
                <w:sz w:val="16"/>
                <w:szCs w:val="16"/>
              </w:rPr>
              <w:t>A</w:t>
            </w:r>
            <w:r w:rsidR="00E1376D">
              <w:rPr>
                <w:rFonts w:ascii="Times New Roman" w:eastAsiaTheme="minorEastAsia" w:hAnsi="Times New Roman" w:hint="eastAsia"/>
                <w:sz w:val="16"/>
                <w:szCs w:val="16"/>
              </w:rPr>
              <w:t xml:space="preserve"> Application Form and Resume</w:t>
            </w:r>
            <w:r w:rsidR="00E1376D">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707D231" w14:textId="77777777"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A</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42177592" w14:textId="6AFD30D4"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19063EBA" w14:textId="77777777" w:rsidR="004A5C94" w:rsidRDefault="004A5C94" w:rsidP="004A5C94">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03881783" wp14:editId="16FAADAC">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1337F" w14:textId="77777777" w:rsidR="004A5C94" w:rsidRDefault="004A5C94" w:rsidP="004A5C94">
            <w:pPr>
              <w:pStyle w:val="a9"/>
              <w:spacing w:line="200" w:lineRule="exact"/>
              <w:jc w:val="center"/>
              <w:rPr>
                <w:rFonts w:ascii="Times New Roman" w:eastAsiaTheme="minorEastAsia" w:hAnsi="Times New Roman"/>
                <w:sz w:val="14"/>
                <w:szCs w:val="14"/>
              </w:rPr>
            </w:pPr>
          </w:p>
          <w:p w14:paraId="06416562" w14:textId="77777777" w:rsidR="004A5C94" w:rsidRDefault="004A5C94" w:rsidP="004A5C94">
            <w:pPr>
              <w:pStyle w:val="a9"/>
              <w:spacing w:line="200" w:lineRule="exact"/>
              <w:jc w:val="center"/>
              <w:rPr>
                <w:rFonts w:ascii="Times New Roman" w:eastAsiaTheme="minorEastAsia" w:hAnsi="Times New Roman"/>
                <w:sz w:val="14"/>
                <w:szCs w:val="14"/>
              </w:rPr>
            </w:pPr>
          </w:p>
          <w:p w14:paraId="15DB16B4" w14:textId="77777777" w:rsidR="004A5C94" w:rsidRPr="006031A5" w:rsidRDefault="004A5C94" w:rsidP="004A5C94">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1102B06A" w14:textId="3308388B"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2F368EC0"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B0F3716"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4A5C94" w:rsidRPr="00C31726" w14:paraId="1738C075" w14:textId="77777777" w:rsidTr="004A5C94">
        <w:trPr>
          <w:trHeight w:val="778"/>
        </w:trPr>
        <w:tc>
          <w:tcPr>
            <w:tcW w:w="695" w:type="dxa"/>
            <w:tcBorders>
              <w:top w:val="dotted" w:sz="4" w:space="0" w:color="auto"/>
            </w:tcBorders>
            <w:shd w:val="clear" w:color="auto" w:fill="auto"/>
            <w:vAlign w:val="center"/>
          </w:tcPr>
          <w:p w14:paraId="1B7F6140"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top w:val="dotted" w:sz="4" w:space="0" w:color="auto"/>
            </w:tcBorders>
            <w:shd w:val="clear" w:color="auto" w:fill="auto"/>
            <w:vAlign w:val="center"/>
          </w:tcPr>
          <w:p w14:paraId="00C283AF" w14:textId="77777777" w:rsidR="004A5C94" w:rsidRPr="00836D30" w:rsidRDefault="004A5C94" w:rsidP="004A5C94">
            <w:pPr>
              <w:pStyle w:val="a9"/>
              <w:spacing w:line="240" w:lineRule="exact"/>
              <w:jc w:val="both"/>
              <w:rPr>
                <w:rFonts w:ascii="Times New Roman" w:eastAsiaTheme="minorEastAsia" w:hAnsi="Times New Roman"/>
                <w:sz w:val="16"/>
                <w:szCs w:val="16"/>
              </w:rPr>
            </w:pPr>
            <w:r w:rsidRPr="00836D30">
              <w:rPr>
                <w:rFonts w:ascii="Times New Roman" w:eastAsiaTheme="minorEastAsia" w:hAnsi="Times New Roman" w:hint="eastAsia"/>
                <w:sz w:val="16"/>
                <w:szCs w:val="16"/>
              </w:rPr>
              <w:t xml:space="preserve">&lt;Graduate students or Undergraduate students who wish to take </w:t>
            </w:r>
            <w:r w:rsidRPr="00836D30">
              <w:rPr>
                <w:rFonts w:ascii="Times New Roman" w:eastAsiaTheme="minorEastAsia" w:hAnsi="Times New Roman"/>
                <w:sz w:val="16"/>
                <w:szCs w:val="16"/>
              </w:rPr>
              <w:t>“</w:t>
            </w:r>
            <w:r w:rsidRPr="00836D30">
              <w:rPr>
                <w:rFonts w:ascii="Times New Roman" w:eastAsiaTheme="minorEastAsia" w:hAnsi="Times New Roman" w:hint="eastAsia"/>
                <w:sz w:val="16"/>
                <w:szCs w:val="16"/>
              </w:rPr>
              <w:t>Special Research</w:t>
            </w:r>
            <w:r w:rsidRPr="00836D30">
              <w:rPr>
                <w:rFonts w:ascii="Times New Roman" w:eastAsiaTheme="minorEastAsia" w:hAnsi="Times New Roman"/>
                <w:sz w:val="16"/>
                <w:szCs w:val="16"/>
              </w:rPr>
              <w:t>”</w:t>
            </w:r>
            <w:r w:rsidRPr="00836D30">
              <w:rPr>
                <w:rFonts w:ascii="Times New Roman" w:eastAsiaTheme="minorEastAsia" w:hAnsi="Times New Roman" w:hint="eastAsia"/>
                <w:sz w:val="16"/>
                <w:szCs w:val="16"/>
              </w:rPr>
              <w:t xml:space="preserve"> course&gt;</w:t>
            </w:r>
          </w:p>
          <w:p w14:paraId="4142833A" w14:textId="77777777" w:rsidR="004A5C94" w:rsidRPr="00836D30" w:rsidRDefault="004A5C94" w:rsidP="004A5C94">
            <w:pPr>
              <w:pStyle w:val="a9"/>
              <w:spacing w:line="240" w:lineRule="exact"/>
              <w:jc w:val="both"/>
              <w:rPr>
                <w:rFonts w:ascii="Times New Roman" w:eastAsiaTheme="minorEastAsia" w:hAnsi="Times New Roman"/>
                <w:sz w:val="16"/>
                <w:szCs w:val="16"/>
              </w:rPr>
            </w:pPr>
            <w:r w:rsidRPr="00836D30">
              <w:rPr>
                <w:rFonts w:ascii="Times New Roman" w:eastAsiaTheme="minorEastAsia" w:hAnsi="Times New Roman" w:hint="eastAsia"/>
                <w:sz w:val="16"/>
                <w:szCs w:val="16"/>
              </w:rPr>
              <w:t>Plan for Research on Page 10</w:t>
            </w:r>
          </w:p>
          <w:p w14:paraId="2FB119D2" w14:textId="77777777" w:rsidR="004A5C94" w:rsidRPr="008B4543" w:rsidRDefault="004A5C94" w:rsidP="004A5C94">
            <w:pPr>
              <w:spacing w:line="240" w:lineRule="exact"/>
              <w:rPr>
                <w:sz w:val="16"/>
                <w:szCs w:val="16"/>
              </w:rPr>
            </w:pPr>
            <w:r w:rsidRPr="00836D30">
              <w:rPr>
                <w:rFonts w:ascii="Times New Roman" w:hAnsi="Times New Roman" w:hint="eastAsia"/>
                <w:sz w:val="16"/>
                <w:szCs w:val="16"/>
              </w:rPr>
              <w:t>＜大学院生または学部生で「課題研究」を履修希望する場合＞</w:t>
            </w:r>
            <w:r w:rsidRPr="00836D30">
              <w:rPr>
                <w:rFonts w:ascii="Times New Roman" w:hAnsi="Times New Roman"/>
                <w:sz w:val="16"/>
                <w:szCs w:val="16"/>
              </w:rPr>
              <w:br/>
            </w:r>
            <w:r w:rsidRPr="00836D30">
              <w:rPr>
                <w:rFonts w:ascii="Times New Roman" w:hAnsi="Times New Roman" w:hint="eastAsia"/>
                <w:sz w:val="16"/>
                <w:szCs w:val="16"/>
              </w:rPr>
              <w:t>「</w:t>
            </w:r>
            <w:r w:rsidRPr="00836D30">
              <w:rPr>
                <w:rFonts w:ascii="Times New Roman" w:hAnsi="Times New Roman" w:hint="eastAsia"/>
                <w:sz w:val="16"/>
                <w:szCs w:val="16"/>
              </w:rPr>
              <w:t>Plan for Research</w:t>
            </w:r>
            <w:r w:rsidRPr="00836D30">
              <w:rPr>
                <w:rFonts w:ascii="Times New Roman" w:hAnsi="Times New Roman" w:hint="eastAsia"/>
                <w:sz w:val="16"/>
                <w:szCs w:val="16"/>
              </w:rPr>
              <w:t>」（</w:t>
            </w:r>
            <w:r w:rsidRPr="00836D30">
              <w:rPr>
                <w:rFonts w:ascii="Times New Roman" w:hAnsi="Times New Roman" w:hint="eastAsia"/>
                <w:sz w:val="16"/>
                <w:szCs w:val="16"/>
              </w:rPr>
              <w:t>p.10</w:t>
            </w:r>
            <w:r w:rsidRPr="00836D30">
              <w:rPr>
                <w:rFonts w:ascii="Times New Roman" w:hAnsi="Times New Roman" w:hint="eastAsia"/>
                <w:sz w:val="16"/>
                <w:szCs w:val="16"/>
              </w:rPr>
              <w:t>）</w:t>
            </w:r>
          </w:p>
        </w:tc>
        <w:tc>
          <w:tcPr>
            <w:tcW w:w="376" w:type="dxa"/>
            <w:tcBorders>
              <w:right w:val="dotted" w:sz="4" w:space="0" w:color="auto"/>
            </w:tcBorders>
            <w:shd w:val="clear" w:color="auto" w:fill="FFFF99"/>
            <w:vAlign w:val="center"/>
          </w:tcPr>
          <w:p w14:paraId="383852C0" w14:textId="27567B6B"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8491296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3CB51D6" w14:textId="77777777" w:rsidR="004A5C94" w:rsidRDefault="004A5C94" w:rsidP="004A5C94">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6432" behindDoc="0" locked="0" layoutInCell="1" allowOverlap="1" wp14:anchorId="29E551FD" wp14:editId="5D871AB8">
                  <wp:simplePos x="0" y="0"/>
                  <wp:positionH relativeFrom="column">
                    <wp:posOffset>186055</wp:posOffset>
                  </wp:positionH>
                  <wp:positionV relativeFrom="paragraph">
                    <wp:posOffset>91440</wp:posOffset>
                  </wp:positionV>
                  <wp:extent cx="251460" cy="251460"/>
                  <wp:effectExtent l="0" t="0" r="0" b="0"/>
                  <wp:wrapNone/>
                  <wp:docPr id="4" name="図 4"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6087"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Pr>
                <w:rFonts w:ascii="Times New Roman" w:eastAsiaTheme="minorEastAsia" w:hAnsi="Times New Roman"/>
                <w:sz w:val="14"/>
                <w:szCs w:val="14"/>
              </w:rPr>
              <w:t>(MS Word)</w:t>
            </w:r>
          </w:p>
        </w:tc>
        <w:tc>
          <w:tcPr>
            <w:tcW w:w="426" w:type="dxa"/>
            <w:tcBorders>
              <w:right w:val="dotted" w:sz="4" w:space="0" w:color="auto"/>
            </w:tcBorders>
            <w:shd w:val="clear" w:color="auto" w:fill="FFFF99"/>
            <w:vAlign w:val="center"/>
          </w:tcPr>
          <w:p w14:paraId="0AF6D019" w14:textId="5564873B"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5724742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3999F346"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62169400"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4A5C94" w:rsidRPr="00C31726" w14:paraId="2C345188" w14:textId="77777777" w:rsidTr="004A5C94">
        <w:trPr>
          <w:trHeight w:val="624"/>
        </w:trPr>
        <w:tc>
          <w:tcPr>
            <w:tcW w:w="695" w:type="dxa"/>
            <w:shd w:val="clear" w:color="auto" w:fill="auto"/>
            <w:vAlign w:val="center"/>
          </w:tcPr>
          <w:p w14:paraId="773C1707"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574C4F2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2586068E"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21B63893" w14:textId="050E7F24" w:rsidR="004A5C94" w:rsidRPr="00C31726" w:rsidRDefault="00340D6D"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6A521B6"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318ED72" wp14:editId="0E59F7C6">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39CD" w14:textId="77777777" w:rsidR="004A5C94" w:rsidRDefault="004A5C94" w:rsidP="004A5C94">
            <w:pPr>
              <w:spacing w:line="200" w:lineRule="exact"/>
              <w:jc w:val="center"/>
              <w:rPr>
                <w:rFonts w:ascii="Times New Roman" w:hAnsi="Times New Roman"/>
                <w:sz w:val="14"/>
                <w:szCs w:val="14"/>
              </w:rPr>
            </w:pPr>
          </w:p>
          <w:p w14:paraId="11B562E3" w14:textId="77777777" w:rsidR="004A5C94" w:rsidRDefault="004A5C94" w:rsidP="004A5C94">
            <w:pPr>
              <w:spacing w:line="200" w:lineRule="exact"/>
              <w:jc w:val="center"/>
              <w:rPr>
                <w:rFonts w:ascii="Times New Roman" w:hAnsi="Times New Roman"/>
                <w:sz w:val="14"/>
                <w:szCs w:val="14"/>
              </w:rPr>
            </w:pPr>
          </w:p>
          <w:p w14:paraId="769F6A24"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CB7D273" w14:textId="0FCA8687"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3116AD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E3D2EA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A5C94" w:rsidRPr="00C31726" w14:paraId="7FB128D2" w14:textId="77777777" w:rsidTr="004A5C94">
        <w:trPr>
          <w:trHeight w:val="624"/>
        </w:trPr>
        <w:tc>
          <w:tcPr>
            <w:tcW w:w="695" w:type="dxa"/>
            <w:shd w:val="clear" w:color="auto" w:fill="auto"/>
            <w:vAlign w:val="center"/>
          </w:tcPr>
          <w:p w14:paraId="6E288819"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23FA220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DF8B652" w14:textId="77777777" w:rsidR="004A5C94" w:rsidRPr="00C31726" w:rsidRDefault="004A5C94" w:rsidP="004A5C94">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597735B7" w14:textId="0B95DBCC" w:rsidR="004A5C94" w:rsidRPr="00C31726" w:rsidRDefault="00340D6D" w:rsidP="004A5C94">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D5483B9"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2C8313BD" wp14:editId="3B9904F7">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E2CAB" w14:textId="77777777" w:rsidR="004A5C94" w:rsidRDefault="004A5C94" w:rsidP="004A5C94">
            <w:pPr>
              <w:spacing w:line="200" w:lineRule="exact"/>
              <w:jc w:val="center"/>
              <w:rPr>
                <w:rFonts w:ascii="Times New Roman" w:hAnsi="Times New Roman"/>
                <w:sz w:val="14"/>
                <w:szCs w:val="14"/>
              </w:rPr>
            </w:pPr>
          </w:p>
          <w:p w14:paraId="58147B81" w14:textId="77777777" w:rsidR="004A5C94" w:rsidRDefault="004A5C94" w:rsidP="004A5C94">
            <w:pPr>
              <w:spacing w:line="200" w:lineRule="exact"/>
              <w:jc w:val="center"/>
              <w:rPr>
                <w:rFonts w:ascii="Times New Roman" w:hAnsi="Times New Roman"/>
                <w:sz w:val="14"/>
                <w:szCs w:val="14"/>
              </w:rPr>
            </w:pPr>
          </w:p>
          <w:p w14:paraId="24D2E679" w14:textId="77777777" w:rsidR="004A5C94" w:rsidRPr="00C31726" w:rsidRDefault="004A5C94" w:rsidP="004A5C94">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49E064EE" w14:textId="027B23D8"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08CE869"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8BCD7D6" w14:textId="77777777" w:rsidR="004A5C94" w:rsidRPr="00C31726" w:rsidRDefault="004A5C94" w:rsidP="004A5C94">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4A5C94" w:rsidRPr="00C31726" w14:paraId="279DBF6A" w14:textId="77777777" w:rsidTr="004A5C94">
        <w:trPr>
          <w:trHeight w:val="624"/>
        </w:trPr>
        <w:tc>
          <w:tcPr>
            <w:tcW w:w="695" w:type="dxa"/>
            <w:shd w:val="clear" w:color="auto" w:fill="auto"/>
            <w:vAlign w:val="center"/>
          </w:tcPr>
          <w:p w14:paraId="4A77F8B3"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634" w:type="dxa"/>
            <w:shd w:val="clear" w:color="auto" w:fill="auto"/>
            <w:vAlign w:val="center"/>
          </w:tcPr>
          <w:p w14:paraId="778CC0F8"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6DD3D10B" w14:textId="77777777" w:rsidR="004A5C94" w:rsidRPr="00C31726" w:rsidRDefault="004A5C94" w:rsidP="004A5C94">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720782DC" w14:textId="2BC5B951"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5343978"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5648" behindDoc="0" locked="0" layoutInCell="1" allowOverlap="1" wp14:anchorId="78604042" wp14:editId="1F8E1D96">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D7AB2" w14:textId="77777777" w:rsidR="004A5C94" w:rsidRDefault="004A5C94" w:rsidP="004A5C94">
            <w:pPr>
              <w:spacing w:line="200" w:lineRule="exact"/>
              <w:jc w:val="center"/>
              <w:rPr>
                <w:rFonts w:ascii="Times New Roman" w:hAnsi="Times New Roman"/>
                <w:sz w:val="14"/>
                <w:szCs w:val="14"/>
              </w:rPr>
            </w:pPr>
          </w:p>
          <w:p w14:paraId="51A8F127" w14:textId="77777777" w:rsidR="004A5C94" w:rsidRDefault="004A5C94" w:rsidP="004A5C94">
            <w:pPr>
              <w:spacing w:line="200" w:lineRule="exact"/>
              <w:jc w:val="center"/>
              <w:rPr>
                <w:rFonts w:ascii="Times New Roman" w:hAnsi="Times New Roman"/>
                <w:sz w:val="14"/>
                <w:szCs w:val="14"/>
              </w:rPr>
            </w:pPr>
          </w:p>
          <w:p w14:paraId="593853FC" w14:textId="77777777" w:rsidR="004A5C94" w:rsidRPr="00C31726" w:rsidRDefault="004A5C94" w:rsidP="004A5C94">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60FADD2F" w14:textId="77777777" w:rsidR="004A5C94" w:rsidRPr="00DB6753" w:rsidRDefault="004A5C94" w:rsidP="004A5C94">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130450D5" w14:textId="77777777" w:rsidR="004A5C94" w:rsidRPr="00C31726" w:rsidRDefault="004A5C94" w:rsidP="004A5C94">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4A5C94" w:rsidRPr="00C31726" w14:paraId="4624B6F2" w14:textId="77777777" w:rsidTr="004A5C94">
        <w:trPr>
          <w:trHeight w:val="624"/>
        </w:trPr>
        <w:tc>
          <w:tcPr>
            <w:tcW w:w="695" w:type="dxa"/>
            <w:shd w:val="clear" w:color="auto" w:fill="auto"/>
            <w:vAlign w:val="center"/>
          </w:tcPr>
          <w:p w14:paraId="69C51CA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634" w:type="dxa"/>
            <w:shd w:val="clear" w:color="auto" w:fill="auto"/>
            <w:vAlign w:val="center"/>
          </w:tcPr>
          <w:p w14:paraId="49E8EFA9" w14:textId="77777777"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083EFAB1" w14:textId="77777777" w:rsidR="004A5C94" w:rsidRPr="00C31726" w:rsidRDefault="004A5C94" w:rsidP="004A5C94">
            <w:pPr>
              <w:pStyle w:val="a9"/>
              <w:spacing w:line="240" w:lineRule="exact"/>
              <w:jc w:val="both"/>
              <w:rPr>
                <w:rFonts w:ascii="Times New Roman" w:eastAsiaTheme="minorEastAsia" w:hAnsi="Times New Roman"/>
                <w:sz w:val="16"/>
                <w:szCs w:val="16"/>
                <w:lang w:eastAsia="zh-TW"/>
              </w:rPr>
            </w:pPr>
            <w:r w:rsidRPr="00C31726">
              <w:rPr>
                <w:rFonts w:ascii="Times New Roman" w:eastAsiaTheme="minorEastAsia" w:hAnsi="Times New Roman"/>
                <w:sz w:val="16"/>
                <w:szCs w:val="16"/>
                <w:lang w:eastAsia="zh-TW"/>
              </w:rPr>
              <w:t>在留資格認定証明書交付申請書　入力確認表</w:t>
            </w:r>
          </w:p>
        </w:tc>
        <w:tc>
          <w:tcPr>
            <w:tcW w:w="376" w:type="dxa"/>
            <w:tcBorders>
              <w:right w:val="dotted" w:sz="4" w:space="0" w:color="auto"/>
            </w:tcBorders>
            <w:shd w:val="clear" w:color="auto" w:fill="FFFF99"/>
            <w:vAlign w:val="center"/>
          </w:tcPr>
          <w:p w14:paraId="73241909" w14:textId="063540E3" w:rsidR="004A5C94" w:rsidRPr="00C31726" w:rsidRDefault="00340D6D" w:rsidP="004A5C94">
            <w:pPr>
              <w:spacing w:line="200" w:lineRule="exact"/>
              <w:rPr>
                <w:rFonts w:ascii="Times New Roman" w:hAnsi="Times New Roman"/>
                <w:noProof/>
                <w:sz w:val="14"/>
                <w:szCs w:val="14"/>
              </w:rPr>
            </w:pPr>
            <w:sdt>
              <w:sdtPr>
                <w:rPr>
                  <w:rFonts w:ascii="Times New Roman" w:hAnsi="Times New Roman"/>
                  <w:sz w:val="16"/>
                  <w:szCs w:val="16"/>
                </w:rPr>
                <w:alias w:val="Tick"/>
                <w:tag w:val="Tick"/>
                <w:id w:val="1523354451"/>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AE16C13"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9504" behindDoc="0" locked="0" layoutInCell="1" allowOverlap="1" wp14:anchorId="2A11D5D7" wp14:editId="0945647D">
                  <wp:simplePos x="0" y="0"/>
                  <wp:positionH relativeFrom="column">
                    <wp:posOffset>153670</wp:posOffset>
                  </wp:positionH>
                  <wp:positionV relativeFrom="paragraph">
                    <wp:posOffset>55880</wp:posOffset>
                  </wp:positionV>
                  <wp:extent cx="323850" cy="323850"/>
                  <wp:effectExtent l="0" t="0" r="0" b="0"/>
                  <wp:wrapNone/>
                  <wp:docPr id="9" name="図 9"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BEDD8" w14:textId="77777777" w:rsidR="004A5C94" w:rsidRDefault="004A5C94" w:rsidP="004A5C94">
            <w:pPr>
              <w:spacing w:line="200" w:lineRule="exact"/>
              <w:jc w:val="center"/>
              <w:rPr>
                <w:rFonts w:ascii="Times New Roman" w:hAnsi="Times New Roman"/>
                <w:sz w:val="14"/>
                <w:szCs w:val="14"/>
              </w:rPr>
            </w:pPr>
          </w:p>
          <w:p w14:paraId="0FE04240" w14:textId="77777777" w:rsidR="004A5C94" w:rsidRDefault="004A5C94" w:rsidP="004A5C94">
            <w:pPr>
              <w:spacing w:line="200" w:lineRule="exact"/>
              <w:jc w:val="center"/>
              <w:rPr>
                <w:rFonts w:ascii="Times New Roman" w:hAnsi="Times New Roman"/>
                <w:sz w:val="14"/>
                <w:szCs w:val="14"/>
              </w:rPr>
            </w:pPr>
          </w:p>
          <w:p w14:paraId="295A4F5E" w14:textId="77777777" w:rsidR="004A5C94" w:rsidRPr="00C31726" w:rsidRDefault="004A5C94" w:rsidP="004A5C94">
            <w:pPr>
              <w:spacing w:line="200" w:lineRule="exact"/>
              <w:jc w:val="center"/>
              <w:rPr>
                <w:rFonts w:ascii="Times New Roman" w:hAnsi="Times New Roman"/>
                <w:noProof/>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8A392E2" w14:textId="655F95DA"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67985097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06469164"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446006"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A5C94" w:rsidRPr="00C31726" w14:paraId="15466F1F" w14:textId="77777777" w:rsidTr="004A5C94">
        <w:trPr>
          <w:trHeight w:val="1077"/>
        </w:trPr>
        <w:tc>
          <w:tcPr>
            <w:tcW w:w="695" w:type="dxa"/>
            <w:shd w:val="clear" w:color="auto" w:fill="auto"/>
            <w:vAlign w:val="center"/>
          </w:tcPr>
          <w:p w14:paraId="098B49EB"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634" w:type="dxa"/>
            <w:shd w:val="clear" w:color="auto" w:fill="auto"/>
            <w:vAlign w:val="center"/>
          </w:tcPr>
          <w:p w14:paraId="3F9F7458" w14:textId="063E3543" w:rsidR="004A5C94"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sidR="00457074">
              <w:rPr>
                <w:rFonts w:ascii="Times New Roman" w:eastAsiaTheme="minorEastAsia" w:hAnsi="Times New Roman" w:hint="eastAsia"/>
                <w:sz w:val="16"/>
                <w:szCs w:val="16"/>
              </w:rPr>
              <w:t xml:space="preserve"> (600,000 JPY for 6-month, 1,100,000 JPY for 1-year students)</w:t>
            </w:r>
          </w:p>
          <w:p w14:paraId="633F21BE" w14:textId="7B0513A5"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sidR="00457074">
              <w:rPr>
                <w:rFonts w:ascii="Times New Roman" w:eastAsiaTheme="minorEastAsia" w:hAnsi="Times New Roman" w:hint="eastAsia"/>
                <w:sz w:val="16"/>
                <w:szCs w:val="16"/>
              </w:rPr>
              <w:t>（</w:t>
            </w:r>
            <w:r w:rsidR="00457074">
              <w:rPr>
                <w:rFonts w:ascii="Times New Roman" w:eastAsiaTheme="minorEastAsia" w:hAnsi="Times New Roman" w:hint="eastAsia"/>
                <w:sz w:val="16"/>
                <w:szCs w:val="16"/>
              </w:rPr>
              <w:t>6</w:t>
            </w:r>
            <w:r w:rsidR="00457074">
              <w:rPr>
                <w:rFonts w:ascii="Times New Roman" w:eastAsiaTheme="minorEastAsia" w:hAnsi="Times New Roman" w:hint="eastAsia"/>
                <w:sz w:val="16"/>
                <w:szCs w:val="16"/>
              </w:rPr>
              <w:t>ヶ月：</w:t>
            </w:r>
            <w:r w:rsidR="00457074">
              <w:rPr>
                <w:rFonts w:ascii="Times New Roman" w:eastAsiaTheme="minorEastAsia" w:hAnsi="Times New Roman" w:hint="eastAsia"/>
                <w:sz w:val="16"/>
                <w:szCs w:val="16"/>
              </w:rPr>
              <w:t>60</w:t>
            </w:r>
            <w:r w:rsidR="00457074">
              <w:rPr>
                <w:rFonts w:ascii="Times New Roman" w:eastAsiaTheme="minorEastAsia" w:hAnsi="Times New Roman" w:hint="eastAsia"/>
                <w:sz w:val="16"/>
                <w:szCs w:val="16"/>
              </w:rPr>
              <w:t>万円、</w:t>
            </w:r>
            <w:r w:rsidR="00457074">
              <w:rPr>
                <w:rFonts w:ascii="Times New Roman" w:eastAsiaTheme="minorEastAsia" w:hAnsi="Times New Roman" w:hint="eastAsia"/>
                <w:sz w:val="16"/>
                <w:szCs w:val="16"/>
              </w:rPr>
              <w:t>1</w:t>
            </w:r>
            <w:r w:rsidR="00457074">
              <w:rPr>
                <w:rFonts w:ascii="Times New Roman" w:eastAsiaTheme="minorEastAsia" w:hAnsi="Times New Roman" w:hint="eastAsia"/>
                <w:sz w:val="16"/>
                <w:szCs w:val="16"/>
              </w:rPr>
              <w:t>年：</w:t>
            </w:r>
            <w:r w:rsidR="00457074">
              <w:rPr>
                <w:rFonts w:ascii="Times New Roman" w:eastAsiaTheme="minorEastAsia" w:hAnsi="Times New Roman" w:hint="eastAsia"/>
                <w:sz w:val="16"/>
                <w:szCs w:val="16"/>
              </w:rPr>
              <w:t>110</w:t>
            </w:r>
            <w:r w:rsidR="00457074">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07FE64B2" w14:textId="5564E24D" w:rsidR="004A5C94" w:rsidRPr="00C31726" w:rsidRDefault="00340D6D" w:rsidP="004A5C94">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569BF01" w14:textId="77777777" w:rsidR="004A5C94" w:rsidRDefault="004A5C94" w:rsidP="004A5C94">
            <w:pPr>
              <w:spacing w:line="200" w:lineRule="exact"/>
              <w:jc w:val="center"/>
              <w:rPr>
                <w:rFonts w:ascii="Times New Roman" w:hAnsi="Times New Roman"/>
                <w:sz w:val="14"/>
                <w:szCs w:val="14"/>
              </w:rPr>
            </w:pPr>
          </w:p>
          <w:p w14:paraId="04D16800"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0528" behindDoc="0" locked="0" layoutInCell="1" allowOverlap="1" wp14:anchorId="462CB88C" wp14:editId="3CB0A1FC">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F8B48" w14:textId="77777777" w:rsidR="004A5C94" w:rsidRDefault="004A5C94" w:rsidP="004A5C94">
            <w:pPr>
              <w:spacing w:line="200" w:lineRule="exact"/>
              <w:jc w:val="center"/>
              <w:rPr>
                <w:rFonts w:ascii="Times New Roman" w:hAnsi="Times New Roman"/>
                <w:sz w:val="14"/>
                <w:szCs w:val="14"/>
              </w:rPr>
            </w:pPr>
          </w:p>
          <w:p w14:paraId="4DDF4DB4" w14:textId="77777777" w:rsidR="004A5C94" w:rsidRDefault="004A5C94" w:rsidP="004A5C94">
            <w:pPr>
              <w:spacing w:line="200" w:lineRule="exact"/>
              <w:jc w:val="center"/>
              <w:rPr>
                <w:rFonts w:ascii="Times New Roman" w:hAnsi="Times New Roman"/>
                <w:sz w:val="14"/>
                <w:szCs w:val="14"/>
              </w:rPr>
            </w:pPr>
          </w:p>
          <w:p w14:paraId="0AB4D8AC"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6E8EFA3" w14:textId="6253BEF1"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AA97C17"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color w:val="000000"/>
                <w:sz w:val="14"/>
                <w:szCs w:val="14"/>
              </w:rPr>
              <w:t>Original copy</w:t>
            </w:r>
          </w:p>
          <w:p w14:paraId="330A65D5"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color w:val="000000"/>
                <w:sz w:val="14"/>
                <w:szCs w:val="14"/>
              </w:rPr>
              <w:t>(To be return)</w:t>
            </w:r>
          </w:p>
          <w:p w14:paraId="30F1704D"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原本</w:t>
            </w:r>
          </w:p>
          <w:p w14:paraId="0760526A" w14:textId="396DFE3C" w:rsidR="004A5C94" w:rsidRPr="00C31726" w:rsidRDefault="006B2767" w:rsidP="006B2767">
            <w:pPr>
              <w:spacing w:line="200" w:lineRule="exact"/>
              <w:jc w:val="center"/>
              <w:rPr>
                <w:rFonts w:ascii="Times New Roman" w:hAnsi="Times New Roman"/>
                <w:color w:val="000000"/>
                <w:sz w:val="14"/>
                <w:szCs w:val="14"/>
              </w:rPr>
            </w:pPr>
            <w:r>
              <w:rPr>
                <w:rFonts w:ascii="Times New Roman" w:hAnsi="Times New Roman" w:hint="eastAsia"/>
                <w:color w:val="000000"/>
                <w:kern w:val="0"/>
                <w:sz w:val="14"/>
                <w:szCs w:val="14"/>
              </w:rPr>
              <w:t>（後日返却します）</w:t>
            </w:r>
          </w:p>
        </w:tc>
      </w:tr>
      <w:tr w:rsidR="004A5C94" w:rsidRPr="00C31726" w14:paraId="51D350DC" w14:textId="77777777" w:rsidTr="004A5C94">
        <w:trPr>
          <w:trHeight w:val="794"/>
        </w:trPr>
        <w:tc>
          <w:tcPr>
            <w:tcW w:w="695" w:type="dxa"/>
            <w:shd w:val="clear" w:color="auto" w:fill="auto"/>
            <w:vAlign w:val="center"/>
          </w:tcPr>
          <w:p w14:paraId="4A21BE18"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634" w:type="dxa"/>
            <w:shd w:val="clear" w:color="auto" w:fill="auto"/>
            <w:vAlign w:val="center"/>
          </w:tcPr>
          <w:p w14:paraId="0B8683A7"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376" w:type="dxa"/>
            <w:tcBorders>
              <w:right w:val="dotted" w:sz="4" w:space="0" w:color="auto"/>
            </w:tcBorders>
            <w:shd w:val="clear" w:color="auto" w:fill="FFFF99"/>
            <w:vAlign w:val="center"/>
          </w:tcPr>
          <w:p w14:paraId="4275447B" w14:textId="61684369" w:rsidR="004A5C94" w:rsidRPr="00C31726" w:rsidRDefault="00340D6D"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1414170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7D0FFF9"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1552" behindDoc="0" locked="0" layoutInCell="1" allowOverlap="1" wp14:anchorId="5F431331" wp14:editId="2B44260E">
                  <wp:simplePos x="0" y="0"/>
                  <wp:positionH relativeFrom="column">
                    <wp:posOffset>134620</wp:posOffset>
                  </wp:positionH>
                  <wp:positionV relativeFrom="paragraph">
                    <wp:posOffset>55880</wp:posOffset>
                  </wp:positionV>
                  <wp:extent cx="323850" cy="323850"/>
                  <wp:effectExtent l="0" t="0" r="0" b="0"/>
                  <wp:wrapNone/>
                  <wp:docPr id="11" name="図 1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8AC68" w14:textId="77777777" w:rsidR="004A5C94" w:rsidRDefault="004A5C94" w:rsidP="004A5C94">
            <w:pPr>
              <w:spacing w:line="200" w:lineRule="exact"/>
              <w:jc w:val="center"/>
              <w:rPr>
                <w:rFonts w:ascii="Times New Roman" w:hAnsi="Times New Roman"/>
                <w:sz w:val="14"/>
                <w:szCs w:val="14"/>
              </w:rPr>
            </w:pPr>
          </w:p>
          <w:p w14:paraId="39FAC70E" w14:textId="77777777" w:rsidR="004A5C94" w:rsidRDefault="004A5C94" w:rsidP="004A5C94">
            <w:pPr>
              <w:spacing w:line="200" w:lineRule="exact"/>
              <w:jc w:val="center"/>
              <w:rPr>
                <w:rFonts w:ascii="Times New Roman" w:hAnsi="Times New Roman"/>
                <w:sz w:val="14"/>
                <w:szCs w:val="14"/>
              </w:rPr>
            </w:pPr>
          </w:p>
          <w:p w14:paraId="64B3438B"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4C331512" w14:textId="022EE1F7"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51353335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EBC2AC1"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C1186F"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4A5C94" w:rsidRPr="00C31726" w14:paraId="0531E4A6" w14:textId="77777777" w:rsidTr="004A5C94">
        <w:trPr>
          <w:trHeight w:val="794"/>
        </w:trPr>
        <w:tc>
          <w:tcPr>
            <w:tcW w:w="695" w:type="dxa"/>
            <w:shd w:val="clear" w:color="auto" w:fill="auto"/>
            <w:vAlign w:val="center"/>
          </w:tcPr>
          <w:p w14:paraId="32D1EF6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634" w:type="dxa"/>
            <w:shd w:val="clear" w:color="auto" w:fill="auto"/>
            <w:vAlign w:val="center"/>
          </w:tcPr>
          <w:p w14:paraId="3AD9EFFA"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55D80E14"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376" w:type="dxa"/>
            <w:tcBorders>
              <w:right w:val="dotted" w:sz="4" w:space="0" w:color="auto"/>
            </w:tcBorders>
            <w:shd w:val="clear" w:color="auto" w:fill="FFFF99"/>
            <w:vAlign w:val="center"/>
          </w:tcPr>
          <w:p w14:paraId="5CA10150" w14:textId="3CFE6EFF" w:rsidR="004A5C94" w:rsidRPr="00C31726" w:rsidRDefault="00340D6D" w:rsidP="004A5C94">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7BC310E"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2576" behindDoc="0" locked="0" layoutInCell="1" allowOverlap="1" wp14:anchorId="7074A619" wp14:editId="46150411">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2BB80" w14:textId="77777777" w:rsidR="004A5C94" w:rsidRDefault="004A5C94" w:rsidP="004A5C94">
            <w:pPr>
              <w:spacing w:line="200" w:lineRule="exact"/>
              <w:jc w:val="center"/>
              <w:rPr>
                <w:rFonts w:ascii="Times New Roman" w:hAnsi="Times New Roman"/>
                <w:sz w:val="14"/>
                <w:szCs w:val="14"/>
              </w:rPr>
            </w:pPr>
          </w:p>
          <w:p w14:paraId="58D02066" w14:textId="77777777" w:rsidR="004A5C94" w:rsidRDefault="004A5C94" w:rsidP="004A5C94">
            <w:pPr>
              <w:spacing w:line="200" w:lineRule="exact"/>
              <w:jc w:val="center"/>
              <w:rPr>
                <w:rFonts w:ascii="Times New Roman" w:hAnsi="Times New Roman"/>
                <w:sz w:val="14"/>
                <w:szCs w:val="14"/>
              </w:rPr>
            </w:pPr>
          </w:p>
          <w:p w14:paraId="4377CF7B" w14:textId="77777777" w:rsidR="004A5C94" w:rsidRPr="00C31726" w:rsidRDefault="004A5C94" w:rsidP="004A5C94">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65F8722" w14:textId="73B59889"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9D0214E"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09A9423"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4A5C94" w:rsidRPr="00C31726" w14:paraId="717AAC36" w14:textId="77777777" w:rsidTr="004A5C94">
        <w:trPr>
          <w:trHeight w:val="794"/>
        </w:trPr>
        <w:tc>
          <w:tcPr>
            <w:tcW w:w="695" w:type="dxa"/>
            <w:shd w:val="clear" w:color="auto" w:fill="auto"/>
            <w:vAlign w:val="center"/>
          </w:tcPr>
          <w:p w14:paraId="661D774A"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634" w:type="dxa"/>
            <w:shd w:val="clear" w:color="auto" w:fill="auto"/>
            <w:vAlign w:val="center"/>
          </w:tcPr>
          <w:p w14:paraId="28DC4D72" w14:textId="77777777" w:rsidR="002044A3" w:rsidRDefault="004A5C94" w:rsidP="002044A3">
            <w:pPr>
              <w:pStyle w:val="a9"/>
              <w:spacing w:line="240" w:lineRule="exact"/>
              <w:jc w:val="both"/>
              <w:rPr>
                <w:rFonts w:ascii="Times New Roman" w:eastAsiaTheme="minorEastAsia" w:hAnsi="Times New Roman"/>
                <w:sz w:val="16"/>
                <w:szCs w:val="16"/>
              </w:rPr>
            </w:pPr>
            <w:r w:rsidRPr="002044A3">
              <w:rPr>
                <w:rFonts w:ascii="Times New Roman" w:eastAsiaTheme="minorEastAsia" w:hAnsi="Times New Roman"/>
                <w:sz w:val="16"/>
                <w:szCs w:val="16"/>
              </w:rPr>
              <w:t xml:space="preserve">Evidence of proficiency in </w:t>
            </w:r>
            <w:r w:rsidRPr="002044A3">
              <w:rPr>
                <w:rFonts w:ascii="Times New Roman" w:eastAsiaTheme="minorEastAsia" w:hAnsi="Times New Roman" w:hint="eastAsia"/>
                <w:sz w:val="16"/>
                <w:szCs w:val="16"/>
              </w:rPr>
              <w:t>English</w:t>
            </w:r>
            <w:r w:rsidRPr="002044A3">
              <w:rPr>
                <w:rFonts w:ascii="Times New Roman" w:eastAsiaTheme="minorEastAsia" w:hAnsi="Times New Roman"/>
                <w:sz w:val="16"/>
                <w:szCs w:val="16"/>
              </w:rPr>
              <w:t xml:space="preserve"> language (e.g. Copy of </w:t>
            </w:r>
            <w:r w:rsidRPr="002044A3">
              <w:rPr>
                <w:rFonts w:ascii="Times New Roman" w:eastAsiaTheme="minorEastAsia" w:hAnsi="Times New Roman" w:hint="eastAsia"/>
                <w:sz w:val="16"/>
                <w:szCs w:val="16"/>
              </w:rPr>
              <w:t>a</w:t>
            </w:r>
            <w:r w:rsidRPr="002044A3">
              <w:rPr>
                <w:rFonts w:ascii="Times New Roman" w:eastAsiaTheme="minorEastAsia" w:hAnsi="Times New Roman"/>
                <w:sz w:val="16"/>
                <w:szCs w:val="16"/>
              </w:rPr>
              <w:t xml:space="preserve"> certificate of </w:t>
            </w:r>
            <w:r w:rsidRPr="002044A3">
              <w:rPr>
                <w:rFonts w:ascii="Times New Roman" w:eastAsiaTheme="minorEastAsia" w:hAnsi="Times New Roman" w:hint="eastAsia"/>
                <w:sz w:val="16"/>
                <w:szCs w:val="16"/>
              </w:rPr>
              <w:t>TOEFL, TOEIC, CET, etc.) that is equivalent to TOEFL PBT</w:t>
            </w:r>
            <w:r w:rsidR="00E1376D" w:rsidRPr="002044A3">
              <w:rPr>
                <w:rFonts w:ascii="Times New Roman" w:eastAsiaTheme="minorEastAsia" w:hAnsi="Times New Roman" w:hint="eastAsia"/>
                <w:sz w:val="16"/>
                <w:szCs w:val="16"/>
              </w:rPr>
              <w:t>/ITP</w:t>
            </w:r>
            <w:r w:rsidRPr="002044A3">
              <w:rPr>
                <w:rFonts w:ascii="Times New Roman" w:eastAsiaTheme="minorEastAsia" w:hAnsi="Times New Roman" w:hint="eastAsia"/>
                <w:sz w:val="16"/>
                <w:szCs w:val="16"/>
              </w:rPr>
              <w:t xml:space="preserve"> 500</w:t>
            </w:r>
            <w:r w:rsidR="00E1376D" w:rsidRPr="002044A3">
              <w:rPr>
                <w:rFonts w:ascii="Times New Roman" w:eastAsiaTheme="minorEastAsia" w:hAnsi="Times New Roman" w:hint="eastAsia"/>
                <w:sz w:val="16"/>
                <w:szCs w:val="16"/>
              </w:rPr>
              <w:t xml:space="preserve"> or </w:t>
            </w:r>
            <w:r w:rsidRPr="002044A3">
              <w:rPr>
                <w:rFonts w:ascii="Times New Roman" w:eastAsiaTheme="minorEastAsia" w:hAnsi="Times New Roman" w:hint="eastAsia"/>
                <w:sz w:val="16"/>
                <w:szCs w:val="16"/>
              </w:rPr>
              <w:t>iBT 61 or above)</w:t>
            </w:r>
          </w:p>
          <w:p w14:paraId="2EF28334" w14:textId="3B6B5E10" w:rsidR="004A5C94" w:rsidRDefault="002044A3" w:rsidP="002044A3">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w:t>
            </w:r>
            <w:r>
              <w:rPr>
                <w:rFonts w:ascii="Times New Roman" w:eastAsiaTheme="minorEastAsia" w:hAnsi="Times New Roman" w:hint="eastAsia"/>
                <w:sz w:val="16"/>
                <w:szCs w:val="16"/>
              </w:rPr>
              <w:t>P</w:t>
            </w:r>
            <w:r w:rsidR="002859D8">
              <w:rPr>
                <w:rFonts w:ascii="Times New Roman" w:eastAsiaTheme="minorEastAsia" w:hAnsi="Times New Roman"/>
                <w:sz w:val="16"/>
                <w:szCs w:val="16"/>
              </w:rPr>
              <w:t xml:space="preserve">lease also submit </w:t>
            </w:r>
            <w:r w:rsidR="002859D8">
              <w:rPr>
                <w:rFonts w:ascii="Times New Roman" w:eastAsiaTheme="minorEastAsia" w:hAnsi="Times New Roman" w:hint="eastAsia"/>
                <w:sz w:val="16"/>
                <w:szCs w:val="16"/>
              </w:rPr>
              <w:t>a</w:t>
            </w:r>
            <w:r>
              <w:rPr>
                <w:rFonts w:ascii="Times New Roman" w:eastAsiaTheme="minorEastAsia" w:hAnsi="Times New Roman"/>
                <w:sz w:val="16"/>
                <w:szCs w:val="16"/>
              </w:rPr>
              <w:t xml:space="preserve"> copy of Japanese Language Proficiency Test certificate, if any. </w:t>
            </w:r>
            <w:r w:rsidR="004A5C94" w:rsidRPr="002044A3">
              <w:rPr>
                <w:rFonts w:ascii="Times New Roman" w:eastAsiaTheme="minorEastAsia" w:hAnsi="Times New Roman"/>
                <w:sz w:val="16"/>
                <w:szCs w:val="16"/>
              </w:rPr>
              <w:br/>
            </w:r>
            <w:r w:rsidR="004A5C94" w:rsidRPr="002044A3">
              <w:rPr>
                <w:rFonts w:ascii="Times New Roman" w:eastAsiaTheme="minorEastAsia" w:hAnsi="Times New Roman" w:hint="eastAsia"/>
                <w:sz w:val="16"/>
                <w:szCs w:val="16"/>
              </w:rPr>
              <w:t>TOEFL PBT</w:t>
            </w:r>
            <w:r w:rsidR="00E1376D" w:rsidRPr="002044A3">
              <w:rPr>
                <w:rFonts w:ascii="Times New Roman" w:eastAsiaTheme="minorEastAsia" w:hAnsi="Times New Roman" w:hint="eastAsia"/>
                <w:sz w:val="16"/>
                <w:szCs w:val="16"/>
              </w:rPr>
              <w:t>/ITP 500</w:t>
            </w:r>
            <w:r w:rsidR="00E1376D" w:rsidRPr="002044A3">
              <w:rPr>
                <w:rFonts w:ascii="Times New Roman" w:eastAsiaTheme="minorEastAsia" w:hAnsi="Times New Roman" w:hint="eastAsia"/>
                <w:sz w:val="16"/>
                <w:szCs w:val="16"/>
              </w:rPr>
              <w:t>または</w:t>
            </w:r>
            <w:r w:rsidR="004A5C94" w:rsidRPr="002044A3">
              <w:rPr>
                <w:rFonts w:ascii="Times New Roman" w:eastAsiaTheme="minorEastAsia" w:hAnsi="Times New Roman" w:hint="eastAsia"/>
                <w:sz w:val="16"/>
                <w:szCs w:val="16"/>
              </w:rPr>
              <w:t>iBT 61</w:t>
            </w:r>
            <w:r w:rsidR="004A5C94" w:rsidRPr="002044A3">
              <w:rPr>
                <w:rFonts w:ascii="Times New Roman" w:eastAsiaTheme="minorEastAsia" w:hAnsi="Times New Roman" w:hint="eastAsia"/>
                <w:sz w:val="16"/>
                <w:szCs w:val="16"/>
              </w:rPr>
              <w:t>相当</w:t>
            </w:r>
            <w:r w:rsidR="00836D30" w:rsidRPr="002044A3">
              <w:rPr>
                <w:rFonts w:ascii="Times New Roman" w:eastAsiaTheme="minorEastAsia" w:hAnsi="Times New Roman" w:hint="eastAsia"/>
                <w:sz w:val="16"/>
                <w:szCs w:val="16"/>
              </w:rPr>
              <w:t>以上の</w:t>
            </w:r>
            <w:r w:rsidR="004A5C94" w:rsidRPr="002044A3">
              <w:rPr>
                <w:rFonts w:ascii="Times New Roman" w:eastAsiaTheme="minorEastAsia" w:hAnsi="Times New Roman" w:hint="eastAsia"/>
                <w:sz w:val="16"/>
                <w:szCs w:val="16"/>
              </w:rPr>
              <w:t>英語能力証明書のコピー</w:t>
            </w:r>
          </w:p>
          <w:p w14:paraId="13763A90" w14:textId="4AF2F5B1" w:rsidR="002044A3" w:rsidRPr="002044A3" w:rsidRDefault="002044A3" w:rsidP="002044A3">
            <w:r>
              <w:rPr>
                <w:rFonts w:ascii="Times New Roman" w:hAnsi="Times New Roman" w:hint="eastAsia"/>
                <w:sz w:val="16"/>
                <w:szCs w:val="16"/>
              </w:rPr>
              <w:t>※日本語能力試験の証明書があれば、そのコピーも提出して下さい。</w:t>
            </w:r>
          </w:p>
        </w:tc>
        <w:tc>
          <w:tcPr>
            <w:tcW w:w="376" w:type="dxa"/>
            <w:tcBorders>
              <w:right w:val="dotted" w:sz="4" w:space="0" w:color="auto"/>
            </w:tcBorders>
            <w:shd w:val="clear" w:color="auto" w:fill="FFFF99"/>
            <w:vAlign w:val="center"/>
          </w:tcPr>
          <w:p w14:paraId="39B15046" w14:textId="288E7DC2" w:rsidR="004A5C94" w:rsidRPr="00C31726" w:rsidRDefault="00340D6D" w:rsidP="004A5C94">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2615C7A"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3600" behindDoc="0" locked="0" layoutInCell="1" allowOverlap="1" wp14:anchorId="2F49EB1A" wp14:editId="41CCFFA4">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5A65C" w14:textId="77777777" w:rsidR="004A5C94" w:rsidRDefault="004A5C94" w:rsidP="004A5C94">
            <w:pPr>
              <w:spacing w:line="200" w:lineRule="exact"/>
              <w:jc w:val="center"/>
              <w:rPr>
                <w:rFonts w:ascii="Times New Roman" w:hAnsi="Times New Roman"/>
                <w:sz w:val="14"/>
                <w:szCs w:val="14"/>
              </w:rPr>
            </w:pPr>
          </w:p>
          <w:p w14:paraId="5B6C02CB" w14:textId="77777777" w:rsidR="004A5C94" w:rsidRDefault="004A5C94" w:rsidP="004A5C94">
            <w:pPr>
              <w:spacing w:line="200" w:lineRule="exact"/>
              <w:jc w:val="center"/>
              <w:rPr>
                <w:rFonts w:ascii="Times New Roman" w:hAnsi="Times New Roman"/>
                <w:sz w:val="14"/>
                <w:szCs w:val="14"/>
              </w:rPr>
            </w:pPr>
          </w:p>
          <w:p w14:paraId="59B40AC0"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B0D3BE4" w14:textId="27F2790E"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5BF995A"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526B17BE"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4A5C94" w:rsidRPr="00C31726" w14:paraId="4CDF0E63" w14:textId="77777777" w:rsidTr="004A5C94">
        <w:trPr>
          <w:trHeight w:val="624"/>
        </w:trPr>
        <w:tc>
          <w:tcPr>
            <w:tcW w:w="695" w:type="dxa"/>
            <w:shd w:val="clear" w:color="auto" w:fill="auto"/>
            <w:vAlign w:val="center"/>
          </w:tcPr>
          <w:p w14:paraId="0A2D8BCE"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634" w:type="dxa"/>
            <w:shd w:val="clear" w:color="auto" w:fill="auto"/>
            <w:vAlign w:val="center"/>
          </w:tcPr>
          <w:p w14:paraId="10591ECD" w14:textId="5DD73970" w:rsidR="004A5C94" w:rsidRPr="00C31726" w:rsidRDefault="004A5C94" w:rsidP="004A5C94">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00836D30">
              <w:rPr>
                <w:rFonts w:ascii="Times New Roman" w:eastAsiaTheme="minorEastAsia" w:hAnsi="Times New Roman" w:hint="eastAsia"/>
                <w:sz w:val="16"/>
                <w:szCs w:val="16"/>
              </w:rPr>
              <w:t>2</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45FF6475" w14:textId="2C0FE0C5" w:rsidR="004A5C94" w:rsidRPr="00C31726" w:rsidRDefault="00340D6D" w:rsidP="004A5C94">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1BDA901"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74624" behindDoc="0" locked="0" layoutInCell="1" allowOverlap="1" wp14:anchorId="7077FD15" wp14:editId="46350BE9">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976AA" w14:textId="77777777" w:rsidR="004A5C94" w:rsidRDefault="004A5C94" w:rsidP="004A5C94">
            <w:pPr>
              <w:spacing w:line="200" w:lineRule="exact"/>
              <w:jc w:val="center"/>
              <w:rPr>
                <w:rFonts w:ascii="Times New Roman" w:hAnsi="Times New Roman"/>
                <w:sz w:val="14"/>
                <w:szCs w:val="14"/>
              </w:rPr>
            </w:pPr>
          </w:p>
          <w:p w14:paraId="4A1A0F6E" w14:textId="77777777" w:rsidR="004A5C94" w:rsidRDefault="004A5C94" w:rsidP="004A5C94">
            <w:pPr>
              <w:spacing w:line="200" w:lineRule="exact"/>
              <w:jc w:val="center"/>
              <w:rPr>
                <w:rFonts w:ascii="Times New Roman" w:hAnsi="Times New Roman"/>
                <w:sz w:val="14"/>
                <w:szCs w:val="14"/>
              </w:rPr>
            </w:pPr>
          </w:p>
          <w:p w14:paraId="64CEC739" w14:textId="77777777" w:rsidR="004A5C94" w:rsidRPr="002507FD" w:rsidRDefault="004A5C94" w:rsidP="004A5C94">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6BBDD4DC" w14:textId="4E1CFA9C"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6C9BDF20"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32CBBB59"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4A5C94" w:rsidRPr="00C31726" w14:paraId="1A171B89" w14:textId="77777777" w:rsidTr="00CB0150">
        <w:trPr>
          <w:trHeight w:val="624"/>
        </w:trPr>
        <w:tc>
          <w:tcPr>
            <w:tcW w:w="695" w:type="dxa"/>
            <w:tcBorders>
              <w:bottom w:val="single" w:sz="4" w:space="0" w:color="auto"/>
            </w:tcBorders>
            <w:shd w:val="clear" w:color="auto" w:fill="auto"/>
            <w:vAlign w:val="center"/>
          </w:tcPr>
          <w:p w14:paraId="2437C9A1"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634" w:type="dxa"/>
            <w:tcBorders>
              <w:bottom w:val="single" w:sz="4" w:space="0" w:color="auto"/>
            </w:tcBorders>
            <w:shd w:val="clear" w:color="auto" w:fill="auto"/>
            <w:vAlign w:val="center"/>
          </w:tcPr>
          <w:p w14:paraId="0B3EDAEA" w14:textId="77777777" w:rsidR="004A5C94" w:rsidRPr="00C31726" w:rsidRDefault="004A5C94" w:rsidP="004A5C94">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5610A0B" w14:textId="52978260" w:rsidR="004A5C94" w:rsidRPr="00C31726" w:rsidRDefault="00340D6D"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76CB02F6"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6672" behindDoc="0" locked="0" layoutInCell="1" allowOverlap="1" wp14:anchorId="7C16B817" wp14:editId="0EA15161">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D95B2" w14:textId="77777777" w:rsidR="004A5C94" w:rsidRDefault="004A5C94" w:rsidP="004A5C94">
            <w:pPr>
              <w:spacing w:line="200" w:lineRule="exact"/>
              <w:jc w:val="center"/>
              <w:rPr>
                <w:rFonts w:ascii="Times New Roman" w:hAnsi="Times New Roman"/>
                <w:sz w:val="14"/>
                <w:szCs w:val="14"/>
              </w:rPr>
            </w:pPr>
          </w:p>
          <w:p w14:paraId="06A4B0F3" w14:textId="77777777" w:rsidR="004A5C94" w:rsidRDefault="004A5C94" w:rsidP="004A5C94">
            <w:pPr>
              <w:spacing w:line="200" w:lineRule="exact"/>
              <w:jc w:val="center"/>
              <w:rPr>
                <w:rFonts w:ascii="Times New Roman" w:hAnsi="Times New Roman"/>
                <w:sz w:val="14"/>
                <w:szCs w:val="14"/>
              </w:rPr>
            </w:pPr>
          </w:p>
          <w:p w14:paraId="7725013D"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61AD6C61" w14:textId="70CD193B" w:rsidR="004A5C94" w:rsidRPr="00DB6753" w:rsidRDefault="00340D6D"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8960315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FFFF99"/>
            <w:vAlign w:val="center"/>
          </w:tcPr>
          <w:p w14:paraId="5523C2BE"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57F2D661" w14:textId="77777777" w:rsidR="004A5C94" w:rsidRPr="00C31726" w:rsidRDefault="004A5C94" w:rsidP="004A5C94">
            <w:pPr>
              <w:jc w:val="center"/>
              <w:rPr>
                <w:rFonts w:ascii="Times New Roman" w:hAnsi="Times New Roman"/>
                <w:color w:val="000000"/>
                <w:sz w:val="14"/>
                <w:szCs w:val="14"/>
              </w:rPr>
            </w:pPr>
            <w:r w:rsidRPr="00C31726">
              <w:rPr>
                <w:rFonts w:ascii="Times New Roman" w:hAnsi="Times New Roman"/>
                <w:sz w:val="14"/>
                <w:szCs w:val="14"/>
              </w:rPr>
              <w:t>コピー</w:t>
            </w:r>
          </w:p>
        </w:tc>
      </w:tr>
      <w:tr w:rsidR="00276EEB" w:rsidRPr="00C31726" w14:paraId="68B05CFD" w14:textId="77777777" w:rsidTr="00CB0150">
        <w:trPr>
          <w:trHeight w:val="624"/>
        </w:trPr>
        <w:tc>
          <w:tcPr>
            <w:tcW w:w="695" w:type="dxa"/>
            <w:tcBorders>
              <w:bottom w:val="single" w:sz="4" w:space="0" w:color="auto"/>
            </w:tcBorders>
            <w:shd w:val="clear" w:color="auto" w:fill="B8CCE4" w:themeFill="accent1" w:themeFillTint="66"/>
            <w:vAlign w:val="center"/>
          </w:tcPr>
          <w:p w14:paraId="6803C878" w14:textId="50EC3DAF" w:rsidR="00276EEB" w:rsidRPr="00C31726" w:rsidRDefault="00276EEB" w:rsidP="00276EEB">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bottom w:val="single" w:sz="4" w:space="0" w:color="auto"/>
            </w:tcBorders>
            <w:shd w:val="clear" w:color="auto" w:fill="B8CCE4" w:themeFill="accent1" w:themeFillTint="66"/>
            <w:vAlign w:val="center"/>
          </w:tcPr>
          <w:p w14:paraId="742EA2E5" w14:textId="6C6EDCB1" w:rsidR="00276EEB" w:rsidRPr="00C31726" w:rsidRDefault="00276EEB" w:rsidP="00CB0150">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sidR="00CB0150">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C2C1C55" w14:textId="7126B1C3" w:rsidR="00276EEB" w:rsidRDefault="00340D6D" w:rsidP="00276EEB">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276EEB">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F89D3D2" w14:textId="77777777" w:rsidR="00276EEB" w:rsidRDefault="00276EEB" w:rsidP="00276EEB">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0768" behindDoc="0" locked="0" layoutInCell="1" allowOverlap="1" wp14:anchorId="050705C4" wp14:editId="7974DE48">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00C88" w14:textId="77777777" w:rsidR="00276EEB" w:rsidRDefault="00276EEB" w:rsidP="00276EEB">
            <w:pPr>
              <w:spacing w:line="200" w:lineRule="exact"/>
              <w:jc w:val="center"/>
              <w:rPr>
                <w:rFonts w:ascii="Times New Roman" w:hAnsi="Times New Roman"/>
                <w:sz w:val="14"/>
                <w:szCs w:val="14"/>
              </w:rPr>
            </w:pPr>
          </w:p>
          <w:p w14:paraId="623DB72A" w14:textId="77777777" w:rsidR="00276EEB" w:rsidRDefault="00276EEB" w:rsidP="00276EEB">
            <w:pPr>
              <w:spacing w:line="200" w:lineRule="exact"/>
              <w:jc w:val="center"/>
              <w:rPr>
                <w:rFonts w:ascii="Times New Roman" w:hAnsi="Times New Roman"/>
                <w:sz w:val="14"/>
                <w:szCs w:val="14"/>
              </w:rPr>
            </w:pPr>
          </w:p>
          <w:p w14:paraId="0347CD5D" w14:textId="74A8A676" w:rsidR="00276EEB" w:rsidRDefault="00276EEB" w:rsidP="00276EEB">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749E0C26" w14:textId="13806533" w:rsidR="00276EEB" w:rsidRDefault="00340D6D" w:rsidP="00276EEB">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276EEB">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26ABE76" w14:textId="77777777" w:rsidR="00276EEB" w:rsidRPr="00C31726" w:rsidRDefault="00276EEB" w:rsidP="00276EEB">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6E4503D1" w14:textId="4419911B" w:rsidR="00276EEB" w:rsidRPr="00C31726" w:rsidRDefault="00276EEB" w:rsidP="00276EEB">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2A18F757" w14:textId="02021011" w:rsidR="008873BA" w:rsidRPr="0007478F" w:rsidRDefault="00822A5E"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sidR="005C70C9">
        <w:rPr>
          <w:rFonts w:ascii="Times New Roman" w:hAnsi="Times New Roman"/>
          <w:b/>
          <w:sz w:val="16"/>
          <w:szCs w:val="16"/>
          <w:u w:val="single"/>
        </w:rPr>
        <w:t>November</w:t>
      </w:r>
      <w:r w:rsidR="00DD462B">
        <w:rPr>
          <w:rFonts w:ascii="Times New Roman" w:hAnsi="Times New Roman" w:hint="eastAsia"/>
          <w:b/>
          <w:sz w:val="16"/>
          <w:szCs w:val="16"/>
          <w:u w:val="single"/>
        </w:rPr>
        <w:t xml:space="preserve"> </w:t>
      </w:r>
      <w:r w:rsidR="004A5C94">
        <w:rPr>
          <w:rFonts w:ascii="Times New Roman" w:hAnsi="Times New Roman" w:hint="eastAsia"/>
          <w:b/>
          <w:sz w:val="16"/>
          <w:szCs w:val="16"/>
          <w:u w:val="single"/>
        </w:rPr>
        <w:t>2</w:t>
      </w:r>
      <w:r w:rsidR="00DD462B">
        <w:rPr>
          <w:rFonts w:ascii="Times New Roman" w:hAnsi="Times New Roman" w:hint="eastAsia"/>
          <w:b/>
          <w:sz w:val="16"/>
          <w:szCs w:val="16"/>
          <w:u w:val="single"/>
        </w:rPr>
        <w:t xml:space="preserve"> (Fri</w:t>
      </w:r>
      <w:r w:rsidRPr="00C31726">
        <w:rPr>
          <w:rFonts w:ascii="Times New Roman" w:hAnsi="Times New Roman"/>
          <w:b/>
          <w:sz w:val="16"/>
          <w:szCs w:val="16"/>
          <w:u w:val="single"/>
        </w:rPr>
        <w:t>), 201</w:t>
      </w:r>
      <w:r w:rsidR="00DD462B">
        <w:rPr>
          <w:rFonts w:ascii="Times New Roman" w:hAnsi="Times New Roman" w:hint="eastAsia"/>
          <w:b/>
          <w:sz w:val="16"/>
          <w:szCs w:val="16"/>
          <w:u w:val="single"/>
        </w:rPr>
        <w:t>8</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sidR="00DD462B">
        <w:rPr>
          <w:rFonts w:ascii="Times New Roman" w:hAnsi="Times New Roman" w:hint="eastAsia"/>
          <w:b/>
          <w:sz w:val="16"/>
          <w:szCs w:val="16"/>
          <w:u w:val="single"/>
        </w:rPr>
        <w:t>8</w:t>
      </w:r>
      <w:r w:rsidRPr="00C31726">
        <w:rPr>
          <w:rFonts w:ascii="Times New Roman" w:hAnsi="Times New Roman"/>
          <w:b/>
          <w:sz w:val="16"/>
          <w:szCs w:val="16"/>
          <w:u w:val="single"/>
        </w:rPr>
        <w:t>年</w:t>
      </w:r>
      <w:r w:rsidR="005C70C9">
        <w:rPr>
          <w:rFonts w:ascii="Times New Roman" w:hAnsi="Times New Roman"/>
          <w:b/>
          <w:sz w:val="16"/>
          <w:szCs w:val="16"/>
          <w:u w:val="single"/>
        </w:rPr>
        <w:t>11</w:t>
      </w:r>
      <w:r w:rsidRPr="00C31726">
        <w:rPr>
          <w:rFonts w:ascii="Times New Roman" w:hAnsi="Times New Roman"/>
          <w:b/>
          <w:sz w:val="16"/>
          <w:szCs w:val="16"/>
          <w:u w:val="single"/>
        </w:rPr>
        <w:t>月</w:t>
      </w:r>
      <w:r w:rsidR="004A5C94">
        <w:rPr>
          <w:rFonts w:ascii="Times New Roman" w:hAnsi="Times New Roman" w:hint="eastAsia"/>
          <w:b/>
          <w:sz w:val="16"/>
          <w:szCs w:val="16"/>
          <w:u w:val="single"/>
        </w:rPr>
        <w:t>2</w:t>
      </w:r>
      <w:r>
        <w:rPr>
          <w:rFonts w:ascii="Times New Roman" w:hAnsi="Times New Roman"/>
          <w:b/>
          <w:sz w:val="16"/>
          <w:szCs w:val="16"/>
          <w:u w:val="single"/>
        </w:rPr>
        <w:t>日（</w:t>
      </w:r>
      <w:r w:rsidR="00DD462B">
        <w:rPr>
          <w:rFonts w:ascii="Times New Roman" w:hAnsi="Times New Roman" w:hint="eastAsia"/>
          <w:b/>
          <w:sz w:val="16"/>
          <w:szCs w:val="16"/>
          <w:u w:val="single"/>
        </w:rPr>
        <w:t>金</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5A03CC78" w14:textId="51D4C0B9" w:rsidR="004D1B5A" w:rsidRDefault="004D1B5A" w:rsidP="00EA7F6A">
      <w:pPr>
        <w:spacing w:line="260" w:lineRule="exact"/>
        <w:jc w:val="left"/>
      </w:pP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504D" w:themeFill="accent2"/>
        <w:tblLook w:val="04A0" w:firstRow="1" w:lastRow="0" w:firstColumn="1" w:lastColumn="0" w:noHBand="0" w:noVBand="1"/>
      </w:tblPr>
      <w:tblGrid>
        <w:gridCol w:w="9836"/>
      </w:tblGrid>
      <w:tr w:rsidR="00CA30BD" w:rsidRPr="00CA30BD" w14:paraId="4649258A" w14:textId="77777777" w:rsidTr="00F853F6">
        <w:trPr>
          <w:trHeight w:val="907"/>
        </w:trPr>
        <w:tc>
          <w:tcPr>
            <w:tcW w:w="9836" w:type="dxa"/>
            <w:shd w:val="clear" w:color="auto" w:fill="C0504D" w:themeFill="accent2"/>
            <w:vAlign w:val="center"/>
          </w:tcPr>
          <w:p w14:paraId="30B6CC6A" w14:textId="53949D9D"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 xml:space="preserve">University of Fukui </w:t>
            </w:r>
            <w:r w:rsidR="00D46359">
              <w:rPr>
                <w:rFonts w:ascii="メイリオ" w:eastAsia="メイリオ" w:hAnsi="メイリオ" w:cs="メイリオ" w:hint="eastAsia"/>
                <w:b/>
                <w:color w:val="FFFFFF" w:themeColor="background1"/>
                <w:sz w:val="20"/>
                <w:szCs w:val="20"/>
              </w:rPr>
              <w:t xml:space="preserve">Student </w:t>
            </w:r>
            <w:r w:rsidRPr="00FA0FD0">
              <w:rPr>
                <w:rFonts w:ascii="メイリオ" w:eastAsia="メイリオ" w:hAnsi="メイリオ" w:cs="メイリオ"/>
                <w:b/>
                <w:color w:val="FFFFFF" w:themeColor="background1"/>
                <w:sz w:val="20"/>
                <w:szCs w:val="20"/>
              </w:rPr>
              <w:t>Exchange Program</w:t>
            </w:r>
            <w:r>
              <w:rPr>
                <w:rFonts w:ascii="メイリオ" w:eastAsia="メイリオ" w:hAnsi="メイリオ" w:cs="メイリオ" w:hint="eastAsia"/>
                <w:b/>
                <w:color w:val="FFFFFF" w:themeColor="background1"/>
                <w:sz w:val="20"/>
                <w:szCs w:val="20"/>
              </w:rPr>
              <w:t xml:space="preserve"> A</w:t>
            </w:r>
          </w:p>
          <w:p w14:paraId="6FCCD486" w14:textId="77777777"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APPLICATION FORM</w:t>
            </w:r>
          </w:p>
          <w:p w14:paraId="30BC63B0" w14:textId="5A58086D" w:rsidR="00CA30BD" w:rsidRPr="00CA30BD"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pacing w:val="20"/>
                <w:sz w:val="18"/>
                <w:szCs w:val="18"/>
                <w:lang w:eastAsia="zh-CN"/>
              </w:rPr>
              <w:t>福井大学交換留学</w:t>
            </w:r>
            <w:r w:rsidRPr="00FA0FD0">
              <w:rPr>
                <w:rFonts w:ascii="メイリオ" w:eastAsia="メイリオ" w:hAnsi="メイリオ" w:cs="メイリオ" w:hint="eastAsia"/>
                <w:b/>
                <w:color w:val="FFFFFF" w:themeColor="background1"/>
                <w:spacing w:val="20"/>
                <w:sz w:val="18"/>
                <w:szCs w:val="18"/>
              </w:rPr>
              <w:t>プログラム</w:t>
            </w:r>
            <w:r>
              <w:rPr>
                <w:rFonts w:ascii="メイリオ" w:eastAsia="メイリオ" w:hAnsi="メイリオ" w:cs="メイリオ" w:hint="eastAsia"/>
                <w:b/>
                <w:color w:val="FFFFFF" w:themeColor="background1"/>
                <w:spacing w:val="20"/>
                <w:sz w:val="18"/>
                <w:szCs w:val="18"/>
              </w:rPr>
              <w:t>A</w:t>
            </w:r>
            <w:r w:rsidRPr="00FA0FD0">
              <w:rPr>
                <w:rFonts w:ascii="メイリオ" w:eastAsia="メイリオ" w:hAnsi="メイリオ" w:cs="メイリオ" w:hint="eastAsia"/>
                <w:b/>
                <w:color w:val="FFFFFF" w:themeColor="background1"/>
                <w:spacing w:val="20"/>
                <w:sz w:val="18"/>
                <w:szCs w:val="18"/>
              </w:rPr>
              <w:t xml:space="preserve">　</w:t>
            </w:r>
            <w:r w:rsidRPr="00FA0FD0">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520D3041" w14:textId="77777777" w:rsidR="009D52D2" w:rsidRPr="00030B18" w:rsidRDefault="009D52D2"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9D52D2" w:rsidRPr="00030B18" w14:paraId="5C11BF49" w14:textId="77777777" w:rsidTr="009D52D2">
        <w:trPr>
          <w:trHeight w:val="296"/>
        </w:trPr>
        <w:tc>
          <w:tcPr>
            <w:tcW w:w="851" w:type="dxa"/>
            <w:tcBorders>
              <w:top w:val="nil"/>
              <w:left w:val="nil"/>
              <w:bottom w:val="nil"/>
              <w:right w:val="nil"/>
            </w:tcBorders>
          </w:tcPr>
          <w:p w14:paraId="5F0110D1" w14:textId="77777777" w:rsidR="009D52D2" w:rsidRPr="00030B18" w:rsidRDefault="009D52D2" w:rsidP="009D52D2">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46EF0EA6" w14:textId="7659F8AE" w:rsidR="005D0B35" w:rsidRPr="004840C7" w:rsidRDefault="009D52D2" w:rsidP="004840C7">
            <w:pPr>
              <w:spacing w:line="240" w:lineRule="exact"/>
              <w:rPr>
                <w:rFonts w:ascii="Times New Roman" w:hAnsi="Times New Roman"/>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only if you know. For Chinese national, make your furigana according to the pinyin pronunciation.</w:t>
            </w:r>
            <w:r w:rsidR="005D0B35">
              <w:rPr>
                <w:rFonts w:ascii="Times New Roman" w:hAnsi="Times New Roman"/>
                <w:b/>
                <w:sz w:val="16"/>
                <w:szCs w:val="16"/>
              </w:rPr>
              <w:br/>
            </w:r>
            <w:r w:rsidR="005D0B35" w:rsidRPr="004840C7">
              <w:rPr>
                <w:rFonts w:ascii="Times New Roman" w:hAnsi="Times New Roman" w:hint="eastAsia"/>
                <w:sz w:val="16"/>
                <w:szCs w:val="16"/>
              </w:rPr>
              <w:t>E.g.</w:t>
            </w:r>
            <w:r w:rsidR="00EB07B1" w:rsidRPr="004840C7">
              <w:rPr>
                <w:rFonts w:ascii="Times New Roman" w:hAnsi="Times New Roman" w:hint="eastAsia"/>
                <w:sz w:val="16"/>
                <w:szCs w:val="16"/>
              </w:rPr>
              <w:t xml:space="preserve"> If the pinyin is </w:t>
            </w:r>
            <w:r w:rsidR="00EB07B1" w:rsidRPr="004840C7">
              <w:rPr>
                <w:rFonts w:ascii="Times New Roman" w:hAnsi="Times New Roman"/>
                <w:sz w:val="16"/>
                <w:szCs w:val="16"/>
              </w:rPr>
              <w:t>“</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EB07B1" w:rsidRPr="004840C7">
              <w:rPr>
                <w:rFonts w:ascii="Times New Roman" w:hAnsi="Times New Roman" w:hint="eastAsia"/>
                <w:sz w:val="16"/>
                <w:szCs w:val="16"/>
              </w:rPr>
              <w:t>HAITAO</w:t>
            </w:r>
            <w:r w:rsidR="00EB07B1" w:rsidRPr="004840C7">
              <w:rPr>
                <w:rFonts w:ascii="Times New Roman" w:hAnsi="Times New Roman"/>
                <w:sz w:val="16"/>
                <w:szCs w:val="16"/>
              </w:rPr>
              <w:t>”</w:t>
            </w:r>
            <w:r w:rsidR="00EB07B1" w:rsidRPr="004840C7">
              <w:rPr>
                <w:rFonts w:ascii="Times New Roman" w:hAnsi="Times New Roman" w:hint="eastAsia"/>
                <w:sz w:val="16"/>
                <w:szCs w:val="16"/>
              </w:rPr>
              <w:t xml:space="preserve"> </w:t>
            </w:r>
            <w:r w:rsidR="004840C7" w:rsidRPr="004840C7">
              <w:rPr>
                <w:rFonts w:ascii="Times New Roman" w:hAnsi="Times New Roman" w:hint="eastAsia"/>
                <w:sz w:val="16"/>
                <w:szCs w:val="16"/>
              </w:rPr>
              <w:t xml:space="preserve">its </w:t>
            </w:r>
            <w:r w:rsidR="00EB07B1" w:rsidRPr="004840C7">
              <w:rPr>
                <w:rFonts w:ascii="Times New Roman" w:hAnsi="Times New Roman" w:hint="eastAsia"/>
                <w:sz w:val="16"/>
                <w:szCs w:val="16"/>
              </w:rPr>
              <w:t xml:space="preserve">furigana could be </w:t>
            </w:r>
            <w:r w:rsidR="00EB07B1" w:rsidRPr="004840C7">
              <w:rPr>
                <w:rFonts w:ascii="Times New Roman" w:hAnsi="Times New Roman"/>
                <w:sz w:val="16"/>
                <w:szCs w:val="16"/>
              </w:rPr>
              <w:t>“</w:t>
            </w:r>
            <w:r w:rsidR="00EB07B1" w:rsidRPr="004840C7">
              <w:rPr>
                <w:rFonts w:ascii="Times New Roman" w:hAnsi="Times New Roman" w:hint="eastAsia"/>
                <w:sz w:val="16"/>
                <w:szCs w:val="16"/>
              </w:rPr>
              <w:t>ワン　ハイタオ</w:t>
            </w:r>
            <w:r w:rsidR="00EB07B1" w:rsidRPr="004840C7">
              <w:rPr>
                <w:rFonts w:ascii="Times New Roman" w:hAnsi="Times New Roman"/>
                <w:sz w:val="16"/>
                <w:szCs w:val="16"/>
              </w:rPr>
              <w:t>”</w:t>
            </w:r>
            <w:r w:rsidRPr="004840C7">
              <w:rPr>
                <w:rFonts w:ascii="Times New Roman" w:hAnsi="Times New Roman"/>
                <w:sz w:val="16"/>
                <w:szCs w:val="16"/>
              </w:rPr>
              <w:br/>
            </w:r>
            <w:r w:rsidR="00E87B3D" w:rsidRPr="00030B18">
              <w:rPr>
                <w:rFonts w:ascii="Times New Roman" w:hAnsi="Times New Roman"/>
                <w:b/>
                <w:sz w:val="16"/>
                <w:szCs w:val="16"/>
              </w:rPr>
              <w:t>氏名</w:t>
            </w:r>
            <w:r w:rsidR="00E87B3D" w:rsidRPr="00030B18">
              <w:rPr>
                <w:rFonts w:ascii="Times New Roman" w:hAnsi="Times New Roman"/>
                <w:b/>
                <w:sz w:val="16"/>
                <w:szCs w:val="16"/>
              </w:rPr>
              <w:t>―</w:t>
            </w:r>
            <w:r>
              <w:rPr>
                <w:rFonts w:ascii="Times New Roman" w:hAnsi="Times New Roman" w:hint="eastAsia"/>
                <w:b/>
                <w:sz w:val="16"/>
                <w:szCs w:val="16"/>
              </w:rPr>
              <w:t>フリガナ（わかる場合のみ）</w:t>
            </w:r>
            <w:r w:rsidR="00CF3CEC">
              <w:rPr>
                <w:rFonts w:ascii="Times New Roman" w:hAnsi="Times New Roman" w:hint="eastAsia"/>
                <w:b/>
                <w:sz w:val="16"/>
                <w:szCs w:val="16"/>
              </w:rPr>
              <w:t xml:space="preserve">　</w:t>
            </w:r>
            <w:r w:rsidR="00E87B3D">
              <w:rPr>
                <w:rFonts w:ascii="Times New Roman" w:hAnsi="Times New Roman" w:hint="eastAsia"/>
                <w:b/>
                <w:sz w:val="16"/>
                <w:szCs w:val="16"/>
              </w:rPr>
              <w:t>中国籍の方は、ピンイン読みのフリガナにしてください。</w:t>
            </w:r>
            <w:r w:rsidR="005D0B35">
              <w:rPr>
                <w:rFonts w:ascii="Times New Roman" w:hAnsi="Times New Roman" w:hint="eastAsia"/>
                <w:b/>
                <w:sz w:val="16"/>
                <w:szCs w:val="16"/>
              </w:rPr>
              <w:br/>
            </w:r>
            <w:r w:rsidR="004840C7">
              <w:rPr>
                <w:rFonts w:ascii="Times New Roman" w:hAnsi="Times New Roman" w:hint="eastAsia"/>
                <w:sz w:val="16"/>
                <w:szCs w:val="16"/>
              </w:rPr>
              <w:t>例：ピンインが「</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4840C7" w:rsidRPr="004840C7">
              <w:rPr>
                <w:rFonts w:ascii="Times New Roman" w:hAnsi="Times New Roman" w:hint="eastAsia"/>
                <w:sz w:val="16"/>
                <w:szCs w:val="16"/>
              </w:rPr>
              <w:t>HAITAO</w:t>
            </w:r>
            <w:r w:rsidR="004840C7">
              <w:rPr>
                <w:rFonts w:ascii="Times New Roman" w:hAnsi="Times New Roman" w:hint="eastAsia"/>
                <w:sz w:val="16"/>
                <w:szCs w:val="16"/>
              </w:rPr>
              <w:t>」の場合、フリガナは「ワン　ハイタオ」など</w:t>
            </w:r>
          </w:p>
        </w:tc>
      </w:tr>
      <w:tr w:rsidR="009D52D2" w:rsidRPr="00030B18" w14:paraId="14AA891C" w14:textId="77777777" w:rsidTr="009D52D2">
        <w:trPr>
          <w:gridBefore w:val="1"/>
          <w:wBefore w:w="851" w:type="dxa"/>
          <w:trHeight w:val="340"/>
        </w:trPr>
        <w:sdt>
          <w:sdtPr>
            <w:rPr>
              <w:rStyle w:val="af8"/>
              <w:rFonts w:eastAsiaTheme="minorEastAsia"/>
            </w:rPr>
            <w:alias w:val="Family name"/>
            <w:tag w:val="Family name"/>
            <w:id w:val="251334410"/>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FE42A36" w14:textId="70F9C7F1"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5F343986"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First name"/>
            <w:tag w:val="First name"/>
            <w:id w:val="873498727"/>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718FB6B3"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3160D5E2"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Middle name"/>
            <w:tag w:val="Middle name"/>
            <w:id w:val="842974936"/>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AFA054F"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9D52D2" w:rsidRPr="00030B18" w14:paraId="0D9B9E53" w14:textId="77777777" w:rsidTr="009D52D2">
        <w:trPr>
          <w:gridBefore w:val="1"/>
          <w:wBefore w:w="851" w:type="dxa"/>
          <w:trHeight w:val="227"/>
        </w:trPr>
        <w:tc>
          <w:tcPr>
            <w:tcW w:w="2710" w:type="dxa"/>
            <w:tcBorders>
              <w:top w:val="nil"/>
              <w:left w:val="nil"/>
              <w:bottom w:val="nil"/>
              <w:right w:val="nil"/>
            </w:tcBorders>
          </w:tcPr>
          <w:p w14:paraId="6D5AAFBE" w14:textId="77777777" w:rsidR="009D52D2" w:rsidRPr="008226AC" w:rsidRDefault="009D52D2" w:rsidP="009D52D2">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4B14EB2F" w14:textId="77777777" w:rsidR="009D52D2" w:rsidRPr="008226AC" w:rsidRDefault="009D52D2" w:rsidP="009D52D2">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7C8F37C6"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D5B8EA2" w14:textId="77777777" w:rsidR="009D52D2" w:rsidRPr="008226AC" w:rsidRDefault="009D52D2" w:rsidP="009D52D2">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5C7B9F50"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65A3B97F"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A206F7">
              <w:rPr>
                <w:rFonts w:ascii="Times New Roman" w:hAnsi="Times New Roman" w:hint="eastAsia"/>
                <w:sz w:val="14"/>
                <w:szCs w:val="14"/>
              </w:rPr>
              <w:t>March</w:t>
            </w:r>
            <w:r w:rsidR="001035F2" w:rsidRPr="001035F2">
              <w:rPr>
                <w:rFonts w:ascii="Times New Roman" w:hAnsi="Times New Roman"/>
                <w:sz w:val="14"/>
                <w:szCs w:val="14"/>
              </w:rPr>
              <w:t>, 201</w:t>
            </w:r>
            <w:r w:rsidR="00A206F7">
              <w:rPr>
                <w:rFonts w:ascii="Times New Roman" w:hAnsi="Times New Roman" w:hint="eastAsia"/>
                <w:sz w:val="14"/>
                <w:szCs w:val="14"/>
              </w:rPr>
              <w:t>9</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A206F7">
              <w:rPr>
                <w:rFonts w:ascii="Times New Roman" w:hAnsi="Times New Roman" w:hint="eastAsia"/>
                <w:sz w:val="14"/>
                <w:szCs w:val="14"/>
              </w:rPr>
              <w:t>9</w:t>
            </w:r>
            <w:r w:rsidR="001035F2" w:rsidRPr="001035F2">
              <w:rPr>
                <w:rFonts w:ascii="Times New Roman" w:hAnsi="Times New Roman" w:hint="eastAsia"/>
                <w:sz w:val="14"/>
                <w:szCs w:val="14"/>
              </w:rPr>
              <w:t>年</w:t>
            </w:r>
            <w:r w:rsidR="00A206F7">
              <w:rPr>
                <w:rFonts w:ascii="Times New Roman" w:hAnsi="Times New Roman" w:hint="eastAsia"/>
                <w:sz w:val="14"/>
                <w:szCs w:val="14"/>
              </w:rPr>
              <w:t>3</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288C5388" w:rsidR="00313F15" w:rsidRPr="00030B18" w:rsidRDefault="00313F15" w:rsidP="00BC593A">
            <w:pPr>
              <w:numPr>
                <w:ilvl w:val="0"/>
                <w:numId w:val="5"/>
              </w:numPr>
              <w:spacing w:line="240" w:lineRule="exact"/>
              <w:rPr>
                <w:rFonts w:ascii="Times New Roman" w:hAnsi="Times New Roman"/>
                <w:b/>
                <w:sz w:val="16"/>
                <w:szCs w:val="16"/>
              </w:rPr>
            </w:pPr>
            <w:r w:rsidRPr="00030B18">
              <w:rPr>
                <w:rFonts w:ascii="Times New Roman" w:hAnsi="Times New Roman"/>
                <w:sz w:val="16"/>
                <w:szCs w:val="16"/>
              </w:rPr>
              <w:br w:type="page"/>
            </w:r>
            <w:r w:rsidR="00BC593A" w:rsidRPr="00A851B0">
              <w:rPr>
                <w:rFonts w:ascii="Times New Roman" w:hAnsi="Times New Roman" w:hint="eastAsia"/>
                <w:b/>
                <w:sz w:val="16"/>
                <w:szCs w:val="16"/>
                <w:shd w:val="pct15" w:color="auto" w:fill="FFFFFF"/>
              </w:rPr>
              <w:t xml:space="preserve">&lt;Only for Undergraduate Students  </w:t>
            </w:r>
            <w:r w:rsidR="00BC593A" w:rsidRPr="00A851B0">
              <w:rPr>
                <w:rFonts w:ascii="Times New Roman" w:hAnsi="Times New Roman" w:hint="eastAsia"/>
                <w:b/>
                <w:sz w:val="16"/>
                <w:szCs w:val="16"/>
                <w:shd w:val="pct15" w:color="auto" w:fill="FFFFFF"/>
              </w:rPr>
              <w:t>学部生のみ</w:t>
            </w:r>
            <w:r w:rsidR="00BC593A" w:rsidRPr="00A851B0">
              <w:rPr>
                <w:rFonts w:ascii="Times New Roman" w:hAnsi="Times New Roman" w:hint="eastAsia"/>
                <w:b/>
                <w:sz w:val="16"/>
                <w:szCs w:val="16"/>
                <w:shd w:val="pct15" w:color="auto" w:fill="FFFFFF"/>
              </w:rPr>
              <w:t>&gt;</w:t>
            </w:r>
          </w:p>
        </w:tc>
      </w:tr>
      <w:tr w:rsidR="00FA0FD0" w:rsidRPr="00030B18" w14:paraId="302C2B74" w14:textId="77777777" w:rsidTr="00952BC5">
        <w:trPr>
          <w:trHeight w:val="227"/>
        </w:trPr>
        <w:tc>
          <w:tcPr>
            <w:tcW w:w="851" w:type="dxa"/>
            <w:vMerge w:val="restart"/>
            <w:vAlign w:val="center"/>
          </w:tcPr>
          <w:p w14:paraId="1A3EF1DE" w14:textId="0F558CF6" w:rsidR="00FA0FD0" w:rsidRPr="00030B18" w:rsidRDefault="00FA0FD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672F3D00" w:rsidR="00FA0FD0" w:rsidRPr="00BC593A" w:rsidRDefault="00BD4B76" w:rsidP="00A851B0">
            <w:pPr>
              <w:spacing w:line="240" w:lineRule="exact"/>
              <w:rPr>
                <w:rFonts w:ascii="Times New Roman" w:hAnsi="Times New Roman"/>
                <w:sz w:val="16"/>
                <w:szCs w:val="16"/>
              </w:rPr>
            </w:pPr>
            <w:r>
              <w:rPr>
                <w:rFonts w:ascii="Times New Roman" w:hAnsi="Times New Roman" w:hint="eastAsia"/>
                <w:sz w:val="16"/>
                <w:szCs w:val="16"/>
              </w:rPr>
              <w:t>(1) School</w:t>
            </w:r>
            <w:r w:rsidR="00FA0FD0" w:rsidRPr="00BC593A">
              <w:rPr>
                <w:rFonts w:ascii="Times New Roman" w:hAnsi="Times New Roman"/>
                <w:sz w:val="16"/>
                <w:szCs w:val="16"/>
              </w:rPr>
              <w:t xml:space="preserve"> you hope to enroll in  </w:t>
            </w:r>
            <w:r w:rsidR="00FA0FD0" w:rsidRPr="00BC593A">
              <w:rPr>
                <w:rFonts w:ascii="Times New Roman" w:hAnsi="Times New Roman"/>
                <w:sz w:val="16"/>
                <w:szCs w:val="16"/>
              </w:rPr>
              <w:t>希望する学部</w:t>
            </w:r>
          </w:p>
        </w:tc>
      </w:tr>
      <w:tr w:rsidR="00FA0FD0" w:rsidRPr="00030B18" w14:paraId="30A173A6" w14:textId="77777777" w:rsidTr="00FB2B66">
        <w:trPr>
          <w:trHeight w:val="283"/>
        </w:trPr>
        <w:tc>
          <w:tcPr>
            <w:tcW w:w="851" w:type="dxa"/>
            <w:vMerge/>
            <w:vAlign w:val="center"/>
          </w:tcPr>
          <w:p w14:paraId="298BCC98" w14:textId="77777777" w:rsidR="00FA0FD0" w:rsidRPr="00030B18" w:rsidRDefault="00FA0FD0"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5DBA259D" w:rsidR="00FA0FD0" w:rsidRPr="00030B18"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48C45FF1" w14:textId="3D3ACF35" w:rsidR="00FA0FD0" w:rsidRDefault="00B17F85" w:rsidP="00BD71B9">
            <w:pPr>
              <w:spacing w:line="240" w:lineRule="exact"/>
              <w:rPr>
                <w:rFonts w:ascii="Times New Roman" w:hAnsi="Times New Roman"/>
                <w:sz w:val="16"/>
                <w:szCs w:val="16"/>
              </w:rPr>
            </w:pPr>
            <w:r>
              <w:rPr>
                <w:rFonts w:ascii="Times New Roman" w:hAnsi="Times New Roman" w:hint="eastAsia"/>
                <w:sz w:val="16"/>
                <w:szCs w:val="16"/>
              </w:rPr>
              <w:t>School</w:t>
            </w:r>
            <w:r w:rsidR="00FA0FD0" w:rsidRPr="00030B18">
              <w:rPr>
                <w:rFonts w:ascii="Times New Roman" w:hAnsi="Times New Roman"/>
                <w:sz w:val="16"/>
                <w:szCs w:val="16"/>
              </w:rPr>
              <w:t xml:space="preserve"> of Education  </w:t>
            </w:r>
            <w:r w:rsidR="00FA0FD0" w:rsidRPr="00030B18">
              <w:rPr>
                <w:rFonts w:ascii="Times New Roman" w:hAnsi="Times New Roman"/>
                <w:sz w:val="16"/>
                <w:szCs w:val="16"/>
              </w:rPr>
              <w:t>教育学部</w:t>
            </w:r>
          </w:p>
        </w:tc>
      </w:tr>
      <w:tr w:rsidR="00FA0FD0" w:rsidRPr="00030B18" w14:paraId="565BBF21" w14:textId="77777777" w:rsidTr="00FB2B66">
        <w:trPr>
          <w:trHeight w:val="283"/>
        </w:trPr>
        <w:tc>
          <w:tcPr>
            <w:tcW w:w="851" w:type="dxa"/>
            <w:vMerge/>
          </w:tcPr>
          <w:p w14:paraId="3CDE6BA4"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3BD43F3B" w14:textId="78AC5650" w:rsidR="00FA0FD0"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588A8D4E" w14:textId="551A493E" w:rsidR="00FA0FD0" w:rsidRPr="009D5622" w:rsidRDefault="00B17F85" w:rsidP="009D5622">
            <w:pPr>
              <w:spacing w:line="240" w:lineRule="exact"/>
              <w:rPr>
                <w:rFonts w:ascii="Times New Roman" w:hAnsi="Times New Roman"/>
                <w:sz w:val="16"/>
                <w:szCs w:val="16"/>
              </w:rPr>
            </w:pPr>
            <w:r>
              <w:rPr>
                <w:rFonts w:ascii="Times New Roman" w:hAnsi="Times New Roman" w:hint="eastAsia"/>
                <w:sz w:val="16"/>
                <w:szCs w:val="16"/>
              </w:rPr>
              <w:t>School</w:t>
            </w:r>
            <w:r w:rsidR="00FA0FD0" w:rsidRPr="00030B18">
              <w:rPr>
                <w:rFonts w:ascii="Times New Roman" w:hAnsi="Times New Roman"/>
                <w:sz w:val="16"/>
                <w:szCs w:val="16"/>
              </w:rPr>
              <w:t xml:space="preserve"> of Engineering  </w:t>
            </w:r>
            <w:r w:rsidR="00FA0FD0" w:rsidRPr="00030B18">
              <w:rPr>
                <w:rFonts w:ascii="Times New Roman" w:hAnsi="Times New Roman"/>
                <w:sz w:val="16"/>
                <w:szCs w:val="16"/>
              </w:rPr>
              <w:t>工学部</w:t>
            </w:r>
          </w:p>
        </w:tc>
      </w:tr>
      <w:tr w:rsidR="00FA0FD0" w:rsidRPr="00030B18" w14:paraId="15887EE1" w14:textId="77777777" w:rsidTr="002044A3">
        <w:trPr>
          <w:trHeight w:val="283"/>
        </w:trPr>
        <w:tc>
          <w:tcPr>
            <w:tcW w:w="851" w:type="dxa"/>
            <w:vMerge/>
            <w:tcBorders>
              <w:bottom w:val="single" w:sz="2" w:space="0" w:color="auto"/>
            </w:tcBorders>
          </w:tcPr>
          <w:p w14:paraId="59723AAA" w14:textId="77777777" w:rsidR="00FA0FD0" w:rsidRPr="00030B18" w:rsidRDefault="00FA0FD0" w:rsidP="00E21A61">
            <w:pPr>
              <w:spacing w:line="240" w:lineRule="exact"/>
              <w:rPr>
                <w:rFonts w:ascii="Times New Roman" w:hAnsi="Times New Roman"/>
                <w:sz w:val="16"/>
                <w:szCs w:val="16"/>
              </w:rPr>
            </w:pPr>
          </w:p>
        </w:tc>
        <w:tc>
          <w:tcPr>
            <w:tcW w:w="709" w:type="dxa"/>
            <w:tcBorders>
              <w:bottom w:val="single" w:sz="2" w:space="0" w:color="auto"/>
            </w:tcBorders>
            <w:shd w:val="clear" w:color="auto" w:fill="FFCCCC"/>
            <w:vAlign w:val="center"/>
          </w:tcPr>
          <w:p w14:paraId="0E416035" w14:textId="4BF4038E" w:rsidR="00FA0FD0"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0970492"/>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tcBorders>
              <w:bottom w:val="single" w:sz="2" w:space="0" w:color="auto"/>
            </w:tcBorders>
            <w:vAlign w:val="center"/>
          </w:tcPr>
          <w:p w14:paraId="7D147990" w14:textId="162B95D6" w:rsidR="00FA0FD0" w:rsidRPr="00030B18" w:rsidRDefault="00FA0FD0" w:rsidP="009D5622">
            <w:pPr>
              <w:spacing w:line="240" w:lineRule="exact"/>
              <w:rPr>
                <w:rFonts w:ascii="Times New Roman" w:hAnsi="Times New Roman"/>
                <w:sz w:val="16"/>
                <w:szCs w:val="16"/>
              </w:rPr>
            </w:pPr>
            <w:r>
              <w:rPr>
                <w:rFonts w:ascii="Times New Roman" w:hAnsi="Times New Roman" w:hint="eastAsia"/>
                <w:sz w:val="16"/>
                <w:szCs w:val="16"/>
              </w:rPr>
              <w:t>School</w:t>
            </w:r>
            <w:r w:rsidRPr="00030B18">
              <w:rPr>
                <w:rFonts w:ascii="Times New Roman" w:hAnsi="Times New Roman"/>
                <w:sz w:val="16"/>
                <w:szCs w:val="16"/>
              </w:rPr>
              <w:t xml:space="preserve"> of </w:t>
            </w:r>
            <w:r>
              <w:rPr>
                <w:rFonts w:ascii="Times New Roman" w:hAnsi="Times New Roman" w:hint="eastAsia"/>
                <w:sz w:val="16"/>
                <w:szCs w:val="16"/>
              </w:rPr>
              <w:t>Global and Community Studies</w:t>
            </w:r>
            <w:r w:rsidRPr="00030B18">
              <w:rPr>
                <w:rFonts w:ascii="Times New Roman" w:hAnsi="Times New Roman"/>
                <w:sz w:val="16"/>
                <w:szCs w:val="16"/>
              </w:rPr>
              <w:t xml:space="preserve">  </w:t>
            </w:r>
            <w:r>
              <w:rPr>
                <w:rFonts w:ascii="Times New Roman" w:hAnsi="Times New Roman" w:hint="eastAsia"/>
                <w:sz w:val="16"/>
                <w:szCs w:val="16"/>
              </w:rPr>
              <w:t>国際地域学部</w:t>
            </w:r>
          </w:p>
        </w:tc>
      </w:tr>
      <w:tr w:rsidR="001C518F" w:rsidRPr="00D87E16" w14:paraId="72AC2B4A" w14:textId="77777777" w:rsidTr="002044A3">
        <w:trPr>
          <w:trHeight w:val="227"/>
        </w:trPr>
        <w:tc>
          <w:tcPr>
            <w:tcW w:w="851" w:type="dxa"/>
            <w:vMerge w:val="restart"/>
            <w:tcBorders>
              <w:top w:val="single" w:sz="2" w:space="0" w:color="auto"/>
              <w:bottom w:val="single" w:sz="2" w:space="0" w:color="auto"/>
              <w:tl2br w:val="single" w:sz="2" w:space="0" w:color="auto"/>
              <w:tr2bl w:val="single" w:sz="2" w:space="0" w:color="auto"/>
            </w:tcBorders>
            <w:vAlign w:val="center"/>
          </w:tcPr>
          <w:p w14:paraId="1A2F7500" w14:textId="77777777" w:rsidR="001C518F" w:rsidRPr="00030B18" w:rsidRDefault="001C518F" w:rsidP="00607FE6">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Borders>
              <w:top w:val="single" w:sz="2" w:space="0" w:color="auto"/>
              <w:bottom w:val="single" w:sz="2" w:space="0" w:color="auto"/>
              <w:tl2br w:val="single" w:sz="2" w:space="0" w:color="auto"/>
              <w:tr2bl w:val="single" w:sz="2" w:space="0" w:color="auto"/>
            </w:tcBorders>
          </w:tcPr>
          <w:p w14:paraId="29A83FF1"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(2) Special Research</w:t>
            </w:r>
            <w:r w:rsidRPr="00BC593A">
              <w:rPr>
                <w:rFonts w:ascii="Times New Roman" w:hAnsi="Times New Roman"/>
                <w:sz w:val="16"/>
                <w:szCs w:val="16"/>
              </w:rPr>
              <w:t xml:space="preserve">  </w:t>
            </w:r>
            <w:r>
              <w:rPr>
                <w:rFonts w:ascii="Times New Roman" w:hAnsi="Times New Roman" w:hint="eastAsia"/>
                <w:sz w:val="16"/>
                <w:szCs w:val="16"/>
              </w:rPr>
              <w:t>課題研究</w:t>
            </w:r>
          </w:p>
          <w:p w14:paraId="36A9CA35" w14:textId="06539F6F"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Are you planning to take a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course (8 credits) to write an academic paper (e.g. a graduation thesis to be submitted to your home institution)? For details of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see </w:t>
            </w:r>
            <w:r>
              <w:rPr>
                <w:rFonts w:ascii="Times New Roman" w:hAnsi="Times New Roman" w:hint="eastAsia"/>
                <w:i/>
                <w:sz w:val="16"/>
                <w:szCs w:val="16"/>
              </w:rPr>
              <w:t>2018</w:t>
            </w:r>
            <w:r w:rsidRPr="009A554B">
              <w:rPr>
                <w:rFonts w:ascii="Times New Roman" w:hAnsi="Times New Roman" w:hint="eastAsia"/>
                <w:i/>
                <w:sz w:val="16"/>
                <w:szCs w:val="16"/>
              </w:rPr>
              <w:t xml:space="preserve"> Course Catalog</w:t>
            </w:r>
            <w:r>
              <w:rPr>
                <w:rFonts w:ascii="Times New Roman" w:hAnsi="Times New Roman" w:hint="eastAsia"/>
                <w:sz w:val="16"/>
                <w:szCs w:val="16"/>
              </w:rPr>
              <w:t>.</w:t>
            </w:r>
          </w:p>
          <w:p w14:paraId="2ABF1BF0" w14:textId="77777777" w:rsidR="001C518F" w:rsidRPr="00882E92"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 xml:space="preserve">(Only for students </w:t>
            </w:r>
            <w:r>
              <w:rPr>
                <w:rFonts w:ascii="Times New Roman" w:hAnsi="Times New Roman" w:hint="eastAsia"/>
                <w:b/>
                <w:color w:val="FF0000"/>
                <w:sz w:val="16"/>
                <w:szCs w:val="16"/>
              </w:rPr>
              <w:t xml:space="preserve">who are planning to be </w:t>
            </w:r>
            <w:r w:rsidRPr="00882E92">
              <w:rPr>
                <w:rFonts w:ascii="Times New Roman" w:hAnsi="Times New Roman" w:hint="eastAsia"/>
                <w:b/>
                <w:color w:val="FF0000"/>
                <w:sz w:val="16"/>
                <w:szCs w:val="16"/>
              </w:rPr>
              <w:t>enrolled in the UF for 2 semesters)</w:t>
            </w:r>
          </w:p>
          <w:p w14:paraId="009F8103"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派遣元大学に卒業論文等を提出するために、「課題研究」（</w:t>
            </w:r>
            <w:r>
              <w:rPr>
                <w:rFonts w:ascii="Times New Roman" w:hAnsi="Times New Roman" w:hint="eastAsia"/>
                <w:sz w:val="16"/>
                <w:szCs w:val="16"/>
              </w:rPr>
              <w:t>8</w:t>
            </w:r>
            <w:r>
              <w:rPr>
                <w:rFonts w:ascii="Times New Roman" w:hAnsi="Times New Roman" w:hint="eastAsia"/>
                <w:sz w:val="16"/>
                <w:szCs w:val="16"/>
              </w:rPr>
              <w:t>単位）を履修することを希望しますか？</w:t>
            </w:r>
          </w:p>
          <w:p w14:paraId="0224F3C3" w14:textId="229F179D"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「課題研究」の詳細については、『</w:t>
            </w:r>
            <w:r>
              <w:rPr>
                <w:rFonts w:ascii="Times New Roman" w:hAnsi="Times New Roman" w:hint="eastAsia"/>
                <w:sz w:val="16"/>
                <w:szCs w:val="16"/>
              </w:rPr>
              <w:t>2018 Course Catalog</w:t>
            </w:r>
            <w:r>
              <w:rPr>
                <w:rFonts w:ascii="Times New Roman" w:hAnsi="Times New Roman" w:hint="eastAsia"/>
                <w:sz w:val="16"/>
                <w:szCs w:val="16"/>
              </w:rPr>
              <w:t>』を参照してください。</w:t>
            </w:r>
          </w:p>
          <w:p w14:paraId="5EA81EA3" w14:textId="77777777" w:rsidR="001C518F" w:rsidRPr="00D87E16"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w:t>
            </w:r>
            <w:r w:rsidRPr="00882E92">
              <w:rPr>
                <w:rFonts w:ascii="Times New Roman" w:hAnsi="Times New Roman" w:hint="eastAsia"/>
                <w:b/>
                <w:color w:val="FF0000"/>
                <w:sz w:val="16"/>
                <w:szCs w:val="16"/>
              </w:rPr>
              <w:t>福井大学に</w:t>
            </w:r>
            <w:r w:rsidRPr="00882E92">
              <w:rPr>
                <w:rFonts w:ascii="Times New Roman" w:hAnsi="Times New Roman" w:hint="eastAsia"/>
                <w:b/>
                <w:color w:val="FF0000"/>
                <w:sz w:val="16"/>
                <w:szCs w:val="16"/>
              </w:rPr>
              <w:t>2</w:t>
            </w:r>
            <w:r w:rsidRPr="00882E92">
              <w:rPr>
                <w:rFonts w:ascii="Times New Roman" w:hAnsi="Times New Roman" w:hint="eastAsia"/>
                <w:b/>
                <w:color w:val="FF0000"/>
                <w:sz w:val="16"/>
                <w:szCs w:val="16"/>
              </w:rPr>
              <w:t>学期間在籍する予定の学生のみ対象</w:t>
            </w:r>
            <w:r w:rsidRPr="00882E92">
              <w:rPr>
                <w:rFonts w:ascii="Times New Roman" w:hAnsi="Times New Roman" w:hint="eastAsia"/>
                <w:b/>
                <w:color w:val="FF0000"/>
                <w:sz w:val="16"/>
                <w:szCs w:val="16"/>
              </w:rPr>
              <w:t>)</w:t>
            </w:r>
          </w:p>
        </w:tc>
      </w:tr>
      <w:tr w:rsidR="001C518F" w14:paraId="1066F412" w14:textId="77777777" w:rsidTr="002044A3">
        <w:trPr>
          <w:trHeight w:val="283"/>
        </w:trPr>
        <w:tc>
          <w:tcPr>
            <w:tcW w:w="851" w:type="dxa"/>
            <w:vMerge/>
            <w:tcBorders>
              <w:top w:val="single" w:sz="2" w:space="0" w:color="auto"/>
              <w:bottom w:val="single" w:sz="2" w:space="0" w:color="auto"/>
              <w:tl2br w:val="single" w:sz="2" w:space="0" w:color="auto"/>
              <w:tr2bl w:val="single" w:sz="2" w:space="0" w:color="auto"/>
            </w:tcBorders>
            <w:vAlign w:val="center"/>
          </w:tcPr>
          <w:p w14:paraId="52059FD5" w14:textId="77777777" w:rsidR="001C518F" w:rsidRPr="00030B18" w:rsidRDefault="001C518F" w:rsidP="00607FE6">
            <w:pPr>
              <w:spacing w:line="240" w:lineRule="exact"/>
              <w:jc w:val="right"/>
              <w:rPr>
                <w:rFonts w:ascii="Times New Roman" w:hAnsi="Times New Roman"/>
                <w:sz w:val="16"/>
                <w:szCs w:val="16"/>
              </w:rPr>
            </w:pPr>
          </w:p>
        </w:tc>
        <w:tc>
          <w:tcPr>
            <w:tcW w:w="709" w:type="dxa"/>
            <w:tcBorders>
              <w:top w:val="single" w:sz="2" w:space="0" w:color="auto"/>
              <w:bottom w:val="single" w:sz="2" w:space="0" w:color="auto"/>
              <w:tl2br w:val="single" w:sz="2" w:space="0" w:color="auto"/>
              <w:tr2bl w:val="single" w:sz="2" w:space="0" w:color="auto"/>
            </w:tcBorders>
            <w:shd w:val="clear" w:color="auto" w:fill="FFCCCC"/>
            <w:vAlign w:val="center"/>
          </w:tcPr>
          <w:p w14:paraId="3CD18213" w14:textId="77777777" w:rsidR="001C518F" w:rsidRPr="00030B18" w:rsidRDefault="00340D6D"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1222674199"/>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tcBorders>
              <w:top w:val="single" w:sz="2" w:space="0" w:color="auto"/>
              <w:bottom w:val="single" w:sz="2" w:space="0" w:color="auto"/>
              <w:tl2br w:val="single" w:sz="2" w:space="0" w:color="auto"/>
              <w:tr2bl w:val="single" w:sz="2" w:space="0" w:color="auto"/>
            </w:tcBorders>
            <w:vAlign w:val="center"/>
          </w:tcPr>
          <w:p w14:paraId="4C77E89F"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YES  </w:t>
            </w:r>
            <w:r>
              <w:rPr>
                <w:rFonts w:ascii="Times New Roman" w:hAnsi="Times New Roman" w:hint="eastAsia"/>
                <w:sz w:val="16"/>
                <w:szCs w:val="16"/>
              </w:rPr>
              <w:t xml:space="preserve">はい　　</w:t>
            </w:r>
          </w:p>
          <w:p w14:paraId="2F23EDCF" w14:textId="1B0B88AB" w:rsidR="001C518F" w:rsidRDefault="001C518F" w:rsidP="00E15CCC">
            <w:pPr>
              <w:spacing w:line="240" w:lineRule="exact"/>
              <w:ind w:firstLineChars="350" w:firstLine="560"/>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sidR="00E15CCC">
              <w:rPr>
                <w:rFonts w:ascii="Times New Roman" w:hAnsi="Times New Roman" w:hint="eastAsia"/>
                <w:sz w:val="16"/>
                <w:szCs w:val="16"/>
              </w:rPr>
              <w:t xml:space="preserve"> on page 10</w:t>
            </w:r>
            <w:r>
              <w:rPr>
                <w:rFonts w:ascii="Times New Roman" w:hAnsi="Times New Roman" w:hint="eastAsia"/>
                <w:sz w:val="16"/>
                <w:szCs w:val="16"/>
              </w:rPr>
              <w:t xml:space="preserve">.  </w:t>
            </w:r>
            <w:r>
              <w:rPr>
                <w:rFonts w:ascii="Times New Roman" w:hAnsi="Times New Roman"/>
                <w:sz w:val="16"/>
                <w:szCs w:val="16"/>
              </w:rPr>
              <w:t>P</w:t>
            </w:r>
            <w:r>
              <w:rPr>
                <w:rFonts w:ascii="Times New Roman" w:hAnsi="Times New Roman" w:hint="eastAsia"/>
                <w:sz w:val="16"/>
                <w:szCs w:val="16"/>
              </w:rPr>
              <w:t>.1</w:t>
            </w:r>
            <w:r w:rsidR="00E15CCC">
              <w:rPr>
                <w:rFonts w:ascii="Times New Roman" w:hAnsi="Times New Roman" w:hint="eastAsia"/>
                <w:sz w:val="16"/>
                <w:szCs w:val="16"/>
              </w:rPr>
              <w:t>0</w:t>
            </w:r>
            <w:r>
              <w:rPr>
                <w:rFonts w:ascii="Times New Roman" w:hAnsi="Times New Roman" w:hint="eastAsia"/>
                <w:sz w:val="16"/>
                <w:szCs w:val="16"/>
              </w:rPr>
              <w:t>の「課題研究」計画書も提出</w:t>
            </w:r>
          </w:p>
        </w:tc>
      </w:tr>
      <w:tr w:rsidR="001C518F" w:rsidRPr="009D5622" w14:paraId="09243E4F" w14:textId="77777777" w:rsidTr="002044A3">
        <w:trPr>
          <w:trHeight w:val="283"/>
        </w:trPr>
        <w:tc>
          <w:tcPr>
            <w:tcW w:w="851" w:type="dxa"/>
            <w:vMerge/>
            <w:tcBorders>
              <w:top w:val="single" w:sz="2" w:space="0" w:color="auto"/>
              <w:bottom w:val="single" w:sz="12" w:space="0" w:color="auto"/>
              <w:tl2br w:val="single" w:sz="2" w:space="0" w:color="auto"/>
              <w:tr2bl w:val="single" w:sz="2" w:space="0" w:color="auto"/>
            </w:tcBorders>
          </w:tcPr>
          <w:p w14:paraId="58AE1028" w14:textId="77777777" w:rsidR="001C518F" w:rsidRPr="00030B18" w:rsidRDefault="001C518F" w:rsidP="00607FE6">
            <w:pPr>
              <w:spacing w:line="240" w:lineRule="exact"/>
              <w:rPr>
                <w:rFonts w:ascii="Times New Roman" w:hAnsi="Times New Roman"/>
                <w:sz w:val="16"/>
                <w:szCs w:val="16"/>
              </w:rPr>
            </w:pPr>
          </w:p>
        </w:tc>
        <w:tc>
          <w:tcPr>
            <w:tcW w:w="709" w:type="dxa"/>
            <w:tcBorders>
              <w:top w:val="single" w:sz="2" w:space="0" w:color="auto"/>
              <w:bottom w:val="single" w:sz="12" w:space="0" w:color="auto"/>
              <w:tl2br w:val="single" w:sz="2" w:space="0" w:color="auto"/>
              <w:tr2bl w:val="single" w:sz="2" w:space="0" w:color="auto"/>
            </w:tcBorders>
            <w:shd w:val="clear" w:color="auto" w:fill="FFCCCC"/>
            <w:vAlign w:val="center"/>
          </w:tcPr>
          <w:p w14:paraId="28AEC286" w14:textId="77777777" w:rsidR="001C518F" w:rsidRDefault="00340D6D"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686904873"/>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tcBorders>
              <w:top w:val="single" w:sz="2" w:space="0" w:color="auto"/>
              <w:bottom w:val="single" w:sz="12" w:space="0" w:color="auto"/>
              <w:tl2br w:val="single" w:sz="2" w:space="0" w:color="auto"/>
              <w:tr2bl w:val="single" w:sz="2" w:space="0" w:color="auto"/>
            </w:tcBorders>
            <w:vAlign w:val="center"/>
          </w:tcPr>
          <w:p w14:paraId="5369490C" w14:textId="77777777" w:rsidR="001C518F" w:rsidRPr="009D5622"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NO  </w:t>
            </w:r>
            <w:r>
              <w:rPr>
                <w:rFonts w:ascii="Times New Roman" w:hAnsi="Times New Roman" w:hint="eastAsia"/>
                <w:sz w:val="16"/>
                <w:szCs w:val="16"/>
              </w:rPr>
              <w:t>いいえ</w:t>
            </w:r>
          </w:p>
        </w:tc>
      </w:tr>
    </w:tbl>
    <w:p w14:paraId="2F6159CB" w14:textId="3B926056"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A851B0">
        <w:trPr>
          <w:trHeight w:val="22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6EDAB9C2" w14:textId="0F85DA96" w:rsidR="00884A42" w:rsidRPr="00037532" w:rsidRDefault="00884A42" w:rsidP="00A851B0">
            <w:pPr>
              <w:spacing w:line="240" w:lineRule="exact"/>
              <w:rPr>
                <w:rFonts w:ascii="Times New Roman" w:hAnsi="Times New Roman"/>
                <w:sz w:val="16"/>
                <w:szCs w:val="16"/>
              </w:rPr>
            </w:pPr>
            <w:r w:rsidRPr="00952BC5">
              <w:rPr>
                <w:rFonts w:ascii="Times New Roman" w:hAnsi="Times New Roman"/>
                <w:b/>
                <w:sz w:val="16"/>
                <w:szCs w:val="16"/>
                <w:shd w:val="pct15" w:color="auto" w:fill="FFFFFF"/>
              </w:rPr>
              <w:t>&lt;Only for Graduate Students</w:t>
            </w:r>
            <w:r w:rsidR="00A851B0">
              <w:rPr>
                <w:rFonts w:ascii="Times New Roman" w:hAnsi="Times New Roman" w:hint="eastAsia"/>
                <w:b/>
                <w:sz w:val="16"/>
                <w:szCs w:val="16"/>
                <w:shd w:val="pct15" w:color="auto" w:fill="FFFFFF"/>
              </w:rPr>
              <w:t xml:space="preserve">  </w:t>
            </w:r>
            <w:r w:rsidR="00A851B0">
              <w:rPr>
                <w:rFonts w:ascii="Times New Roman" w:hAnsi="Times New Roman" w:hint="eastAsia"/>
                <w:b/>
                <w:sz w:val="16"/>
                <w:szCs w:val="16"/>
                <w:shd w:val="pct15" w:color="auto" w:fill="FFFFFF"/>
              </w:rPr>
              <w:t>大学院生のみ</w:t>
            </w:r>
            <w:r w:rsidRPr="00952BC5">
              <w:rPr>
                <w:rFonts w:ascii="Times New Roman" w:hAnsi="Times New Roman"/>
                <w:b/>
                <w:sz w:val="16"/>
                <w:szCs w:val="16"/>
                <w:shd w:val="pct15" w:color="auto" w:fill="FFFFFF"/>
              </w:rPr>
              <w:t>&gt;</w:t>
            </w:r>
          </w:p>
        </w:tc>
      </w:tr>
      <w:tr w:rsidR="00A851B0" w:rsidRPr="00030B18" w14:paraId="1C597253" w14:textId="77777777" w:rsidTr="00A851B0">
        <w:trPr>
          <w:trHeight w:val="227"/>
        </w:trPr>
        <w:tc>
          <w:tcPr>
            <w:tcW w:w="850" w:type="dxa"/>
            <w:vMerge w:val="restart"/>
            <w:tcBorders>
              <w:top w:val="single" w:sz="2" w:space="0" w:color="auto"/>
              <w:right w:val="single" w:sz="2" w:space="0" w:color="auto"/>
            </w:tcBorders>
            <w:vAlign w:val="center"/>
          </w:tcPr>
          <w:p w14:paraId="6A1AEEEC" w14:textId="154561D9" w:rsidR="00A851B0" w:rsidRDefault="00A851B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9" w:type="dxa"/>
            <w:gridSpan w:val="2"/>
            <w:tcBorders>
              <w:top w:val="single" w:sz="2" w:space="0" w:color="auto"/>
              <w:left w:val="single" w:sz="2" w:space="0" w:color="auto"/>
              <w:bottom w:val="single" w:sz="2" w:space="0" w:color="auto"/>
            </w:tcBorders>
            <w:shd w:val="clear" w:color="auto" w:fill="auto"/>
          </w:tcPr>
          <w:p w14:paraId="6A5D6786" w14:textId="374D1F95" w:rsidR="00A851B0" w:rsidRPr="00A82112" w:rsidRDefault="00A851B0" w:rsidP="00A851B0">
            <w:pPr>
              <w:spacing w:line="240" w:lineRule="exact"/>
              <w:rPr>
                <w:rFonts w:ascii="Times New Roman" w:hAnsi="Times New Roman"/>
                <w:b/>
                <w:sz w:val="16"/>
                <w:szCs w:val="16"/>
              </w:rPr>
            </w:pPr>
            <w:r>
              <w:rPr>
                <w:rFonts w:ascii="Times New Roman" w:hAnsi="Times New Roman" w:hint="eastAsia"/>
                <w:sz w:val="16"/>
                <w:szCs w:val="16"/>
              </w:rPr>
              <w:t xml:space="preserve">Graduate School </w:t>
            </w:r>
            <w:r w:rsidRPr="00BC593A">
              <w:rPr>
                <w:rFonts w:ascii="Times New Roman" w:hAnsi="Times New Roman"/>
                <w:sz w:val="16"/>
                <w:szCs w:val="16"/>
              </w:rPr>
              <w:t xml:space="preserve">you hope to enroll in  </w:t>
            </w:r>
            <w:r w:rsidRPr="00BC593A">
              <w:rPr>
                <w:rFonts w:ascii="Times New Roman" w:hAnsi="Times New Roman"/>
                <w:sz w:val="16"/>
                <w:szCs w:val="16"/>
              </w:rPr>
              <w:t>希望する</w:t>
            </w:r>
            <w:r>
              <w:rPr>
                <w:rFonts w:ascii="Times New Roman" w:hAnsi="Times New Roman" w:hint="eastAsia"/>
                <w:sz w:val="16"/>
                <w:szCs w:val="16"/>
              </w:rPr>
              <w:t>大学院研究科</w:t>
            </w:r>
          </w:p>
        </w:tc>
      </w:tr>
      <w:tr w:rsidR="00A851B0" w:rsidRPr="00030B18" w14:paraId="69FED143" w14:textId="77777777" w:rsidTr="002044A3">
        <w:trPr>
          <w:trHeight w:val="454"/>
        </w:trPr>
        <w:tc>
          <w:tcPr>
            <w:tcW w:w="850" w:type="dxa"/>
            <w:vMerge/>
            <w:tcBorders>
              <w:right w:val="single" w:sz="2" w:space="0" w:color="auto"/>
            </w:tcBorders>
            <w:vAlign w:val="center"/>
          </w:tcPr>
          <w:p w14:paraId="3F77DD7B" w14:textId="33491207" w:rsidR="00A851B0" w:rsidRPr="00030B18" w:rsidRDefault="00A851B0" w:rsidP="00952BC5">
            <w:pPr>
              <w:spacing w:line="240" w:lineRule="exact"/>
              <w:jc w:val="center"/>
              <w:rPr>
                <w:rFonts w:ascii="Times New Roman" w:hAnsi="Times New Roman"/>
                <w:sz w:val="16"/>
                <w:szCs w:val="16"/>
              </w:rPr>
            </w:pP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045187E3" w:rsidR="00A851B0" w:rsidRPr="00030B18" w:rsidRDefault="00340D6D"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vAlign w:val="center"/>
          </w:tcPr>
          <w:p w14:paraId="35F176C4"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Education  </w:t>
            </w:r>
            <w:r w:rsidRPr="00030B18">
              <w:rPr>
                <w:rFonts w:ascii="Times New Roman" w:hAnsi="Times New Roman"/>
                <w:sz w:val="16"/>
                <w:szCs w:val="16"/>
              </w:rPr>
              <w:t>教育学</w:t>
            </w:r>
            <w:r>
              <w:rPr>
                <w:rFonts w:ascii="Times New Roman" w:hAnsi="Times New Roman" w:hint="eastAsia"/>
                <w:sz w:val="16"/>
                <w:szCs w:val="16"/>
              </w:rPr>
              <w:t>研究科</w:t>
            </w:r>
          </w:p>
          <w:p w14:paraId="692752E9"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p w14:paraId="1C6F0425" w14:textId="0B6E0064" w:rsidR="00607FE6" w:rsidRPr="00A851B0" w:rsidRDefault="00607FE6"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r w:rsidR="00A851B0" w:rsidRPr="00030B18" w14:paraId="6D95103A" w14:textId="77777777" w:rsidTr="002044A3">
        <w:trPr>
          <w:trHeight w:val="454"/>
        </w:trPr>
        <w:tc>
          <w:tcPr>
            <w:tcW w:w="850" w:type="dxa"/>
            <w:vMerge/>
            <w:tcBorders>
              <w:right w:val="single" w:sz="2" w:space="0" w:color="auto"/>
            </w:tcBorders>
          </w:tcPr>
          <w:p w14:paraId="6FAEDEAA" w14:textId="77777777" w:rsidR="00A851B0" w:rsidRPr="00030B18" w:rsidRDefault="00A851B0"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l2br w:val="single" w:sz="2" w:space="0" w:color="auto"/>
              <w:tr2bl w:val="single" w:sz="2" w:space="0" w:color="auto"/>
            </w:tcBorders>
            <w:shd w:val="clear" w:color="auto" w:fill="FFCCCC"/>
          </w:tcPr>
          <w:p w14:paraId="22A10C1B" w14:textId="374F313E" w:rsidR="00A851B0" w:rsidRDefault="00340D6D"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81393893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l2br w:val="single" w:sz="2" w:space="0" w:color="auto"/>
              <w:tr2bl w:val="single" w:sz="2" w:space="0" w:color="auto"/>
            </w:tcBorders>
            <w:shd w:val="clear" w:color="auto" w:fill="auto"/>
            <w:vAlign w:val="center"/>
          </w:tcPr>
          <w:p w14:paraId="4E193516" w14:textId="77777777" w:rsidR="00DD462B" w:rsidRDefault="00DD462B" w:rsidP="00DD462B">
            <w:pPr>
              <w:spacing w:line="240" w:lineRule="exact"/>
              <w:jc w:val="left"/>
              <w:rPr>
                <w:rFonts w:ascii="Times New Roman" w:hAnsi="Times New Roman"/>
                <w:sz w:val="16"/>
                <w:szCs w:val="16"/>
              </w:rPr>
            </w:pPr>
            <w:r>
              <w:rPr>
                <w:rFonts w:ascii="Times New Roman" w:hAnsi="Times New Roman"/>
                <w:sz w:val="16"/>
                <w:szCs w:val="16"/>
              </w:rPr>
              <w:t xml:space="preserve">Graduate School of Engineering  </w:t>
            </w:r>
            <w:r>
              <w:rPr>
                <w:rFonts w:ascii="Times New Roman" w:hAnsi="Times New Roman" w:hint="eastAsia"/>
                <w:sz w:val="16"/>
                <w:szCs w:val="16"/>
              </w:rPr>
              <w:t>工学研究科</w:t>
            </w:r>
          </w:p>
          <w:p w14:paraId="0278CC5F" w14:textId="77777777" w:rsidR="00A851B0" w:rsidRDefault="00DD462B" w:rsidP="00DD462B">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sz w:val="16"/>
                <w:szCs w:val="16"/>
              </w:rPr>
              <w:t>Please submit “Plan for Research” on page 10.  P.10</w:t>
            </w:r>
            <w:r>
              <w:rPr>
                <w:rFonts w:ascii="Times New Roman" w:hAnsi="Times New Roman" w:hint="eastAsia"/>
                <w:sz w:val="16"/>
                <w:szCs w:val="16"/>
              </w:rPr>
              <w:t>の「課題研究」計画書も提出</w:t>
            </w:r>
          </w:p>
          <w:p w14:paraId="369AD974" w14:textId="321EEAC4" w:rsidR="00607FE6" w:rsidRPr="00A851B0" w:rsidRDefault="00607FE6" w:rsidP="00DD462B">
            <w:pPr>
              <w:spacing w:line="240" w:lineRule="exact"/>
              <w:jc w:val="left"/>
              <w:rPr>
                <w:rFonts w:ascii="Times New Roman" w:hAnsi="Times New Roman"/>
                <w:sz w:val="16"/>
                <w:szCs w:val="16"/>
                <w:shd w:val="clear" w:color="auto" w:fill="FDE9D9" w:themeFill="accent6" w:themeFillTint="33"/>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bl>
    <w:p w14:paraId="0A9C8027" w14:textId="77777777" w:rsidR="00106C7D"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882E92" w:rsidRPr="00882E92" w14:paraId="26AB6C71" w14:textId="77777777" w:rsidTr="00882E92">
        <w:trPr>
          <w:trHeight w:val="285"/>
        </w:trPr>
        <w:tc>
          <w:tcPr>
            <w:tcW w:w="9639" w:type="dxa"/>
            <w:gridSpan w:val="3"/>
            <w:tcBorders>
              <w:top w:val="single" w:sz="12" w:space="0" w:color="auto"/>
              <w:bottom w:val="single" w:sz="2" w:space="0" w:color="auto"/>
            </w:tcBorders>
          </w:tcPr>
          <w:p w14:paraId="32B6B786" w14:textId="77777777" w:rsidR="00882E92" w:rsidRPr="00882E92" w:rsidRDefault="00882E92" w:rsidP="00B12744">
            <w:pPr>
              <w:numPr>
                <w:ilvl w:val="0"/>
                <w:numId w:val="5"/>
              </w:numPr>
              <w:spacing w:line="240" w:lineRule="exact"/>
              <w:rPr>
                <w:rFonts w:ascii="Times New Roman" w:hAnsi="Times New Roman"/>
                <w:b/>
                <w:sz w:val="16"/>
                <w:szCs w:val="16"/>
              </w:rPr>
            </w:pPr>
            <w:r w:rsidRPr="00882E92">
              <w:rPr>
                <w:rFonts w:ascii="Times New Roman" w:hAnsi="Times New Roman"/>
                <w:b/>
                <w:sz w:val="16"/>
                <w:szCs w:val="16"/>
              </w:rPr>
              <w:t xml:space="preserve">Enrollment Duration  </w:t>
            </w:r>
            <w:r w:rsidRPr="00882E92">
              <w:rPr>
                <w:rFonts w:ascii="Times New Roman" w:hAnsi="Times New Roman"/>
                <w:b/>
                <w:sz w:val="16"/>
                <w:szCs w:val="16"/>
              </w:rPr>
              <w:t>留学期間</w:t>
            </w:r>
          </w:p>
        </w:tc>
      </w:tr>
      <w:tr w:rsidR="00882E92" w:rsidRPr="00882E92" w14:paraId="1084827D" w14:textId="77777777" w:rsidTr="00882E92">
        <w:trPr>
          <w:trHeight w:val="570"/>
        </w:trPr>
        <w:tc>
          <w:tcPr>
            <w:tcW w:w="851" w:type="dxa"/>
            <w:vMerge w:val="restart"/>
            <w:tcBorders>
              <w:top w:val="single" w:sz="2" w:space="0" w:color="auto"/>
              <w:right w:val="single" w:sz="2" w:space="0" w:color="auto"/>
            </w:tcBorders>
            <w:vAlign w:val="center"/>
          </w:tcPr>
          <w:p w14:paraId="196BFFF2" w14:textId="77777777" w:rsidR="00882E92" w:rsidRPr="00882E92" w:rsidRDefault="00882E92" w:rsidP="00882E92">
            <w:pPr>
              <w:spacing w:line="240" w:lineRule="exact"/>
              <w:jc w:val="center"/>
              <w:rPr>
                <w:rFonts w:ascii="Times New Roman" w:hAnsi="Times New Roman"/>
                <w:sz w:val="16"/>
                <w:szCs w:val="16"/>
              </w:rPr>
            </w:pPr>
            <w:r w:rsidRPr="00882E92">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5F46B909" w14:textId="77777777" w:rsidR="00882E92" w:rsidRPr="00882E92" w:rsidRDefault="00340D6D"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73B1C2E" w14:textId="207AB3B7"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6 months/1 semester, from </w:t>
            </w:r>
            <w:r w:rsidR="005C70C9">
              <w:rPr>
                <w:rFonts w:ascii="Times New Roman" w:hAnsi="Times New Roman"/>
                <w:b/>
                <w:sz w:val="16"/>
                <w:szCs w:val="16"/>
              </w:rPr>
              <w:t>April</w:t>
            </w:r>
            <w:r w:rsidRPr="00882E92">
              <w:rPr>
                <w:rFonts w:ascii="Times New Roman" w:hAnsi="Times New Roman"/>
                <w:b/>
                <w:sz w:val="16"/>
                <w:szCs w:val="16"/>
              </w:rPr>
              <w:t xml:space="preserve"> 201</w:t>
            </w:r>
            <w:r w:rsidR="005C70C9">
              <w:rPr>
                <w:rFonts w:ascii="Times New Roman" w:hAnsi="Times New Roman"/>
                <w:b/>
                <w:sz w:val="16"/>
                <w:szCs w:val="16"/>
              </w:rPr>
              <w:t>9 to September</w:t>
            </w:r>
            <w:r w:rsidRPr="00882E92">
              <w:rPr>
                <w:rFonts w:ascii="Times New Roman" w:hAnsi="Times New Roman"/>
                <w:b/>
                <w:sz w:val="16"/>
                <w:szCs w:val="16"/>
              </w:rPr>
              <w:t xml:space="preserve"> 201</w:t>
            </w:r>
            <w:r w:rsidR="00DD462B">
              <w:rPr>
                <w:rFonts w:ascii="Times New Roman" w:hAnsi="Times New Roman" w:hint="eastAsia"/>
                <w:b/>
                <w:sz w:val="16"/>
                <w:szCs w:val="16"/>
              </w:rPr>
              <w:t>9</w:t>
            </w:r>
            <w:r w:rsidR="00FE17AF">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6</w:t>
            </w:r>
            <w:r w:rsidRPr="00882E92">
              <w:rPr>
                <w:rFonts w:ascii="Times New Roman" w:hAnsi="Times New Roman"/>
                <w:sz w:val="16"/>
                <w:szCs w:val="16"/>
              </w:rPr>
              <w:t>ヶ月間</w:t>
            </w:r>
            <w:r w:rsidRPr="00882E92">
              <w:rPr>
                <w:rFonts w:ascii="Times New Roman" w:hAnsi="Times New Roman"/>
                <w:sz w:val="16"/>
                <w:szCs w:val="16"/>
              </w:rPr>
              <w:t>/1</w:t>
            </w:r>
            <w:r w:rsidRPr="00882E92">
              <w:rPr>
                <w:rFonts w:ascii="Times New Roman" w:hAnsi="Times New Roman"/>
                <w:sz w:val="16"/>
                <w:szCs w:val="16"/>
              </w:rPr>
              <w:t>学期</w:t>
            </w:r>
            <w:r w:rsidRPr="00882E92">
              <w:rPr>
                <w:rFonts w:ascii="Times New Roman" w:hAnsi="Times New Roman"/>
                <w:sz w:val="16"/>
                <w:szCs w:val="16"/>
              </w:rPr>
              <w:t xml:space="preserve"> 201</w:t>
            </w:r>
            <w:r w:rsidR="005C70C9">
              <w:rPr>
                <w:rFonts w:ascii="Times New Roman" w:hAnsi="Times New Roman" w:hint="eastAsia"/>
                <w:sz w:val="16"/>
                <w:szCs w:val="16"/>
              </w:rPr>
              <w:t>9</w:t>
            </w:r>
            <w:r w:rsidRPr="00882E92">
              <w:rPr>
                <w:rFonts w:ascii="Times New Roman" w:hAnsi="Times New Roman"/>
                <w:sz w:val="16"/>
                <w:szCs w:val="16"/>
              </w:rPr>
              <w:t>年</w:t>
            </w:r>
            <w:r w:rsidR="005C70C9">
              <w:rPr>
                <w:rFonts w:ascii="Times New Roman" w:hAnsi="Times New Roman"/>
                <w:sz w:val="16"/>
                <w:szCs w:val="16"/>
              </w:rPr>
              <w:t>4</w:t>
            </w:r>
            <w:r w:rsidRPr="00882E92">
              <w:rPr>
                <w:rFonts w:ascii="Times New Roman" w:hAnsi="Times New Roman"/>
                <w:sz w:val="16"/>
                <w:szCs w:val="16"/>
              </w:rPr>
              <w:t>月～</w:t>
            </w:r>
            <w:r w:rsidRPr="00882E92">
              <w:rPr>
                <w:rFonts w:ascii="Times New Roman" w:hAnsi="Times New Roman"/>
                <w:sz w:val="16"/>
                <w:szCs w:val="16"/>
              </w:rPr>
              <w:t>201</w:t>
            </w:r>
            <w:r w:rsidR="00DD462B">
              <w:rPr>
                <w:rFonts w:ascii="Times New Roman" w:hAnsi="Times New Roman" w:hint="eastAsia"/>
                <w:sz w:val="16"/>
                <w:szCs w:val="16"/>
              </w:rPr>
              <w:t>9</w:t>
            </w:r>
            <w:r w:rsidRPr="00882E92">
              <w:rPr>
                <w:rFonts w:ascii="Times New Roman" w:hAnsi="Times New Roman"/>
                <w:sz w:val="16"/>
                <w:szCs w:val="16"/>
              </w:rPr>
              <w:t>年</w:t>
            </w:r>
            <w:r w:rsidR="005C70C9">
              <w:rPr>
                <w:rFonts w:ascii="Times New Roman" w:hAnsi="Times New Roman"/>
                <w:sz w:val="16"/>
                <w:szCs w:val="16"/>
              </w:rPr>
              <w:t>9</w:t>
            </w:r>
            <w:r w:rsidRPr="00882E92">
              <w:rPr>
                <w:rFonts w:ascii="Times New Roman" w:hAnsi="Times New Roman"/>
                <w:sz w:val="16"/>
                <w:szCs w:val="16"/>
              </w:rPr>
              <w:t>月</w:t>
            </w:r>
            <w:r w:rsidRPr="00882E92">
              <w:rPr>
                <w:rFonts w:ascii="Times New Roman" w:hAnsi="Times New Roman" w:hint="eastAsia"/>
                <w:sz w:val="16"/>
                <w:szCs w:val="16"/>
              </w:rPr>
              <w:t>)</w:t>
            </w:r>
          </w:p>
          <w:p w14:paraId="6BCD4634" w14:textId="2743F961" w:rsidR="00EA49BE" w:rsidRPr="00EA49BE" w:rsidRDefault="00EA49BE" w:rsidP="00EA49BE">
            <w:pPr>
              <w:spacing w:line="240" w:lineRule="exact"/>
              <w:rPr>
                <w:rFonts w:ascii="Times New Roman" w:hAnsi="Times New Roman"/>
                <w:b/>
                <w:color w:val="FF0000"/>
                <w:sz w:val="16"/>
                <w:szCs w:val="16"/>
              </w:rPr>
            </w:pPr>
            <w:r>
              <w:rPr>
                <w:rFonts w:ascii="Times New Roman" w:hAnsi="Times New Roman" w:hint="eastAsia"/>
                <w:b/>
                <w:color w:val="FF0000"/>
                <w:sz w:val="16"/>
                <w:szCs w:val="16"/>
              </w:rPr>
              <w:t>S</w:t>
            </w:r>
            <w:r w:rsidRPr="00EA49BE">
              <w:rPr>
                <w:rFonts w:ascii="Times New Roman" w:hAnsi="Times New Roman" w:hint="eastAsia"/>
                <w:b/>
                <w:color w:val="FF0000"/>
                <w:sz w:val="16"/>
                <w:szCs w:val="16"/>
              </w:rPr>
              <w:t>tudents enrolled for</w:t>
            </w:r>
            <w:r>
              <w:rPr>
                <w:rFonts w:ascii="Times New Roman" w:hAnsi="Times New Roman" w:hint="eastAsia"/>
                <w:b/>
                <w:color w:val="FF0000"/>
                <w:sz w:val="16"/>
                <w:szCs w:val="16"/>
              </w:rPr>
              <w:t xml:space="preserve"> only</w:t>
            </w:r>
            <w:r w:rsidRPr="00EA49BE">
              <w:rPr>
                <w:rFonts w:ascii="Times New Roman" w:hAnsi="Times New Roman" w:hint="eastAsia"/>
                <w:b/>
                <w:color w:val="FF0000"/>
                <w:sz w:val="16"/>
                <w:szCs w:val="16"/>
              </w:rPr>
              <w:t xml:space="preserve"> 1 semester cannot take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Special Research</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 xml:space="preserve"> and receive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Certificate of Completion</w:t>
            </w:r>
            <w:r w:rsidRPr="00EA49BE">
              <w:rPr>
                <w:rFonts w:ascii="Times New Roman" w:hAnsi="Times New Roman"/>
                <w:b/>
                <w:color w:val="FF0000"/>
                <w:sz w:val="16"/>
                <w:szCs w:val="16"/>
              </w:rPr>
              <w:t>”</w:t>
            </w:r>
          </w:p>
          <w:p w14:paraId="175AC6AC" w14:textId="1D2191C2" w:rsidR="00B12744" w:rsidRPr="00882E92" w:rsidRDefault="00B12744" w:rsidP="00B12744">
            <w:pPr>
              <w:spacing w:line="240" w:lineRule="exact"/>
              <w:rPr>
                <w:rFonts w:ascii="Times New Roman" w:hAnsi="Times New Roman"/>
                <w:sz w:val="16"/>
                <w:szCs w:val="16"/>
              </w:rPr>
            </w:pPr>
            <w:r w:rsidRPr="00EA49BE">
              <w:rPr>
                <w:rFonts w:ascii="Times New Roman" w:hAnsi="Times New Roman" w:hint="eastAsia"/>
                <w:b/>
                <w:color w:val="FF0000"/>
                <w:sz w:val="16"/>
                <w:szCs w:val="16"/>
              </w:rPr>
              <w:t>(</w:t>
            </w:r>
            <w:r w:rsidR="00EA49BE">
              <w:rPr>
                <w:rFonts w:ascii="Times New Roman" w:hAnsi="Times New Roman" w:hint="eastAsia"/>
                <w:b/>
                <w:color w:val="FF0000"/>
                <w:sz w:val="16"/>
                <w:szCs w:val="16"/>
              </w:rPr>
              <w:t>在籍期間が</w:t>
            </w:r>
            <w:r w:rsidR="00EA49BE" w:rsidRPr="00EA49BE">
              <w:rPr>
                <w:rFonts w:ascii="Times New Roman" w:hAnsi="Times New Roman" w:hint="eastAsia"/>
                <w:b/>
                <w:color w:val="FF0000"/>
                <w:sz w:val="16"/>
                <w:szCs w:val="16"/>
              </w:rPr>
              <w:t>1</w:t>
            </w:r>
            <w:r w:rsidR="00016A37">
              <w:rPr>
                <w:rFonts w:ascii="Times New Roman" w:hAnsi="Times New Roman" w:hint="eastAsia"/>
                <w:b/>
                <w:color w:val="FF0000"/>
                <w:sz w:val="16"/>
                <w:szCs w:val="16"/>
              </w:rPr>
              <w:t>学期間のみ学生は、「課題研究」の履修および「交換留学</w:t>
            </w:r>
            <w:r w:rsidRPr="00EA49BE">
              <w:rPr>
                <w:rFonts w:ascii="Times New Roman" w:hAnsi="Times New Roman" w:hint="eastAsia"/>
                <w:b/>
                <w:color w:val="FF0000"/>
                <w:sz w:val="16"/>
                <w:szCs w:val="16"/>
              </w:rPr>
              <w:t>プロ</w:t>
            </w:r>
            <w:r w:rsidR="00EA49BE" w:rsidRPr="00EA49BE">
              <w:rPr>
                <w:rFonts w:ascii="Times New Roman" w:hAnsi="Times New Roman" w:hint="eastAsia"/>
                <w:b/>
                <w:color w:val="FF0000"/>
                <w:sz w:val="16"/>
                <w:szCs w:val="16"/>
              </w:rPr>
              <w:t>グラム</w:t>
            </w:r>
            <w:r w:rsidR="00016A37">
              <w:rPr>
                <w:rFonts w:ascii="Times New Roman" w:hAnsi="Times New Roman" w:hint="eastAsia"/>
                <w:b/>
                <w:color w:val="FF0000"/>
                <w:sz w:val="16"/>
                <w:szCs w:val="16"/>
              </w:rPr>
              <w:t>Ａ</w:t>
            </w:r>
            <w:r w:rsidR="00EA49BE" w:rsidRPr="00EA49BE">
              <w:rPr>
                <w:rFonts w:ascii="Times New Roman" w:hAnsi="Times New Roman" w:hint="eastAsia"/>
                <w:b/>
                <w:color w:val="FF0000"/>
                <w:sz w:val="16"/>
                <w:szCs w:val="16"/>
              </w:rPr>
              <w:t>修了証書</w:t>
            </w:r>
            <w:r w:rsidRPr="00EA49BE">
              <w:rPr>
                <w:rFonts w:ascii="Times New Roman" w:hAnsi="Times New Roman" w:hint="eastAsia"/>
                <w:b/>
                <w:color w:val="FF0000"/>
                <w:sz w:val="16"/>
                <w:szCs w:val="16"/>
              </w:rPr>
              <w:t>」</w:t>
            </w:r>
            <w:r w:rsidR="00EA49BE" w:rsidRPr="00EA49BE">
              <w:rPr>
                <w:rFonts w:ascii="Times New Roman" w:hAnsi="Times New Roman" w:hint="eastAsia"/>
                <w:b/>
                <w:color w:val="FF0000"/>
                <w:sz w:val="16"/>
                <w:szCs w:val="16"/>
              </w:rPr>
              <w:t>の授与の対象外となります。</w:t>
            </w:r>
            <w:r w:rsidR="00EA49BE" w:rsidRPr="00EA49BE">
              <w:rPr>
                <w:rFonts w:ascii="Times New Roman" w:hAnsi="Times New Roman" w:hint="eastAsia"/>
                <w:b/>
                <w:color w:val="FF0000"/>
                <w:sz w:val="16"/>
                <w:szCs w:val="16"/>
              </w:rPr>
              <w:t>)</w:t>
            </w:r>
          </w:p>
        </w:tc>
      </w:tr>
      <w:tr w:rsidR="00882E92" w:rsidRPr="00882E92" w14:paraId="20E560A1" w14:textId="77777777" w:rsidTr="00CB19A2">
        <w:trPr>
          <w:trHeight w:val="308"/>
        </w:trPr>
        <w:tc>
          <w:tcPr>
            <w:tcW w:w="851" w:type="dxa"/>
            <w:vMerge/>
            <w:tcBorders>
              <w:right w:val="single" w:sz="2" w:space="0" w:color="auto"/>
            </w:tcBorders>
          </w:tcPr>
          <w:p w14:paraId="468EAC42" w14:textId="77777777" w:rsidR="00882E92" w:rsidRPr="00882E92" w:rsidRDefault="00882E92" w:rsidP="00882E92">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6A733851" w14:textId="77777777" w:rsidR="00882E92" w:rsidRPr="00882E92" w:rsidRDefault="00340D6D"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2130156546"/>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66AF929" w14:textId="55F8E1B4"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1 year/2 semesters, from </w:t>
            </w:r>
            <w:r w:rsidR="005C70C9">
              <w:rPr>
                <w:rFonts w:ascii="Times New Roman" w:hAnsi="Times New Roman"/>
                <w:b/>
                <w:sz w:val="16"/>
                <w:szCs w:val="16"/>
              </w:rPr>
              <w:t>April</w:t>
            </w:r>
            <w:r w:rsidR="00DD462B">
              <w:rPr>
                <w:rFonts w:ascii="Times New Roman" w:hAnsi="Times New Roman" w:hint="eastAsia"/>
                <w:b/>
                <w:sz w:val="16"/>
                <w:szCs w:val="16"/>
              </w:rPr>
              <w:t xml:space="preserve"> </w:t>
            </w:r>
            <w:r w:rsidRPr="00882E92">
              <w:rPr>
                <w:rFonts w:ascii="Times New Roman" w:hAnsi="Times New Roman"/>
                <w:b/>
                <w:sz w:val="16"/>
                <w:szCs w:val="16"/>
              </w:rPr>
              <w:t>201</w:t>
            </w:r>
            <w:r w:rsidR="005C70C9">
              <w:rPr>
                <w:rFonts w:ascii="Times New Roman" w:hAnsi="Times New Roman"/>
                <w:b/>
                <w:sz w:val="16"/>
                <w:szCs w:val="16"/>
              </w:rPr>
              <w:t>9</w:t>
            </w:r>
            <w:r w:rsidRPr="00882E92">
              <w:rPr>
                <w:rFonts w:ascii="Times New Roman" w:hAnsi="Times New Roman"/>
                <w:b/>
                <w:sz w:val="16"/>
                <w:szCs w:val="16"/>
              </w:rPr>
              <w:t xml:space="preserve"> to </w:t>
            </w:r>
            <w:r w:rsidR="005C70C9">
              <w:rPr>
                <w:rFonts w:ascii="Times New Roman" w:hAnsi="Times New Roman"/>
                <w:b/>
                <w:sz w:val="16"/>
                <w:szCs w:val="16"/>
              </w:rPr>
              <w:t>March 2020</w:t>
            </w:r>
            <w:r w:rsidR="00884FF3">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1</w:t>
            </w:r>
            <w:r w:rsidRPr="00882E92">
              <w:rPr>
                <w:rFonts w:ascii="Times New Roman" w:hAnsi="Times New Roman"/>
                <w:sz w:val="16"/>
                <w:szCs w:val="16"/>
              </w:rPr>
              <w:t>年間</w:t>
            </w:r>
            <w:r w:rsidRPr="00882E92">
              <w:rPr>
                <w:rFonts w:ascii="Times New Roman" w:hAnsi="Times New Roman"/>
                <w:sz w:val="16"/>
                <w:szCs w:val="16"/>
              </w:rPr>
              <w:t>/2</w:t>
            </w:r>
            <w:r w:rsidRPr="00882E92">
              <w:rPr>
                <w:rFonts w:ascii="Times New Roman" w:hAnsi="Times New Roman"/>
                <w:sz w:val="16"/>
                <w:szCs w:val="16"/>
              </w:rPr>
              <w:t>学期間</w:t>
            </w:r>
            <w:r w:rsidRPr="00882E92">
              <w:rPr>
                <w:rFonts w:ascii="Times New Roman" w:hAnsi="Times New Roman"/>
                <w:sz w:val="16"/>
                <w:szCs w:val="16"/>
              </w:rPr>
              <w:t xml:space="preserve"> 201</w:t>
            </w:r>
            <w:r w:rsidR="005C70C9">
              <w:rPr>
                <w:rFonts w:ascii="Times New Roman" w:hAnsi="Times New Roman"/>
                <w:sz w:val="16"/>
                <w:szCs w:val="16"/>
              </w:rPr>
              <w:t>9</w:t>
            </w:r>
            <w:r w:rsidRPr="00882E92">
              <w:rPr>
                <w:rFonts w:ascii="Times New Roman" w:hAnsi="Times New Roman"/>
                <w:sz w:val="16"/>
                <w:szCs w:val="16"/>
              </w:rPr>
              <w:t>年</w:t>
            </w:r>
            <w:r w:rsidR="005C70C9">
              <w:rPr>
                <w:rFonts w:ascii="Times New Roman" w:hAnsi="Times New Roman" w:hint="eastAsia"/>
                <w:sz w:val="16"/>
                <w:szCs w:val="16"/>
              </w:rPr>
              <w:t>4</w:t>
            </w:r>
            <w:r w:rsidRPr="00882E92">
              <w:rPr>
                <w:rFonts w:ascii="Times New Roman" w:hAnsi="Times New Roman"/>
                <w:sz w:val="16"/>
                <w:szCs w:val="16"/>
              </w:rPr>
              <w:t>月～</w:t>
            </w:r>
            <w:r w:rsidR="005C70C9">
              <w:rPr>
                <w:rFonts w:ascii="Times New Roman" w:hAnsi="Times New Roman"/>
                <w:sz w:val="16"/>
                <w:szCs w:val="16"/>
              </w:rPr>
              <w:t>2020</w:t>
            </w:r>
            <w:r w:rsidRPr="00882E92">
              <w:rPr>
                <w:rFonts w:ascii="Times New Roman" w:hAnsi="Times New Roman"/>
                <w:sz w:val="16"/>
                <w:szCs w:val="16"/>
              </w:rPr>
              <w:t>年</w:t>
            </w:r>
            <w:r w:rsidR="005C70C9">
              <w:rPr>
                <w:rFonts w:ascii="Times New Roman" w:hAnsi="Times New Roman" w:hint="eastAsia"/>
                <w:sz w:val="16"/>
                <w:szCs w:val="16"/>
              </w:rPr>
              <w:t>3</w:t>
            </w:r>
            <w:r w:rsidRPr="00882E92">
              <w:rPr>
                <w:rFonts w:ascii="Times New Roman" w:hAnsi="Times New Roman"/>
                <w:sz w:val="16"/>
                <w:szCs w:val="16"/>
              </w:rPr>
              <w:t>月</w:t>
            </w:r>
            <w:r w:rsidRPr="00882E92">
              <w:rPr>
                <w:rFonts w:ascii="Times New Roman" w:hAnsi="Times New Roman" w:hint="eastAsia"/>
                <w:sz w:val="16"/>
                <w:szCs w:val="16"/>
              </w:rPr>
              <w:t>)</w:t>
            </w:r>
          </w:p>
        </w:tc>
      </w:tr>
    </w:tbl>
    <w:p w14:paraId="0EA9DF61" w14:textId="77777777" w:rsidR="00882E92" w:rsidRPr="00CB19A2" w:rsidRDefault="00882E92"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B12744">
            <w:pPr>
              <w:numPr>
                <w:ilvl w:val="0"/>
                <w:numId w:val="5"/>
              </w:numPr>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244B8C">
        <w:trPr>
          <w:trHeight w:val="567"/>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B12744">
            <w:pPr>
              <w:pStyle w:val="a3"/>
              <w:numPr>
                <w:ilvl w:val="0"/>
                <w:numId w:val="5"/>
              </w:numPr>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340D6D"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Default="00313F15" w:rsidP="00106C7D">
      <w:pPr>
        <w:rPr>
          <w:rFonts w:ascii="Times New Roman" w:hAnsi="Times New Roman"/>
          <w:sz w:val="16"/>
          <w:szCs w:val="16"/>
        </w:rPr>
      </w:pPr>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624"/>
        <w:gridCol w:w="1134"/>
        <w:gridCol w:w="624"/>
        <w:gridCol w:w="1134"/>
        <w:gridCol w:w="624"/>
        <w:gridCol w:w="1134"/>
        <w:gridCol w:w="624"/>
        <w:gridCol w:w="1134"/>
      </w:tblGrid>
      <w:tr w:rsidR="00512A74" w:rsidRPr="00030B18" w14:paraId="789E8FBC" w14:textId="77777777" w:rsidTr="00AC56D9">
        <w:trPr>
          <w:trHeight w:val="285"/>
        </w:trPr>
        <w:tc>
          <w:tcPr>
            <w:tcW w:w="9639" w:type="dxa"/>
            <w:gridSpan w:val="11"/>
            <w:tcBorders>
              <w:top w:val="single" w:sz="12" w:space="0" w:color="auto"/>
              <w:bottom w:val="single" w:sz="2" w:space="0" w:color="auto"/>
            </w:tcBorders>
          </w:tcPr>
          <w:p w14:paraId="4501FEF3" w14:textId="60E784EE" w:rsidR="00512A74" w:rsidRPr="00512A74" w:rsidRDefault="00512A74" w:rsidP="00B12744">
            <w:pPr>
              <w:numPr>
                <w:ilvl w:val="0"/>
                <w:numId w:val="5"/>
              </w:numPr>
              <w:spacing w:line="240" w:lineRule="exact"/>
              <w:rPr>
                <w:rFonts w:ascii="Times New Roman" w:hAnsi="Times New Roman"/>
                <w:b/>
                <w:sz w:val="16"/>
                <w:szCs w:val="16"/>
              </w:rPr>
            </w:pPr>
            <w:r>
              <w:rPr>
                <w:rFonts w:ascii="Times New Roman" w:hAnsi="Times New Roman" w:hint="eastAsia"/>
                <w:b/>
                <w:sz w:val="16"/>
                <w:szCs w:val="16"/>
              </w:rPr>
              <w:t>Japanese Language Proficiency</w:t>
            </w:r>
            <w:r w:rsidRPr="00030B18">
              <w:rPr>
                <w:rFonts w:ascii="Times New Roman" w:hAnsi="Times New Roman"/>
                <w:b/>
                <w:sz w:val="16"/>
                <w:szCs w:val="16"/>
              </w:rPr>
              <w:t xml:space="preserve">  </w:t>
            </w:r>
            <w:r>
              <w:rPr>
                <w:rFonts w:ascii="Times New Roman" w:hAnsi="Times New Roman" w:hint="eastAsia"/>
                <w:b/>
                <w:sz w:val="16"/>
                <w:szCs w:val="16"/>
              </w:rPr>
              <w:t>日本語能力</w:t>
            </w:r>
            <w:r>
              <w:rPr>
                <w:rFonts w:ascii="Times New Roman" w:hAnsi="Times New Roman" w:hint="eastAsia"/>
                <w:b/>
                <w:sz w:val="16"/>
                <w:szCs w:val="16"/>
              </w:rPr>
              <w:br/>
            </w:r>
            <w:r>
              <w:rPr>
                <w:rFonts w:ascii="Times New Roman" w:hAnsi="Times New Roman" w:hint="eastAsia"/>
                <w:b/>
                <w:sz w:val="16"/>
                <w:szCs w:val="16"/>
              </w:rPr>
              <w:tab/>
            </w:r>
            <w:r>
              <w:rPr>
                <w:rFonts w:ascii="Times New Roman" w:hAnsi="Times New Roman" w:hint="eastAsia"/>
                <w:sz w:val="16"/>
                <w:szCs w:val="16"/>
              </w:rPr>
              <w:t xml:space="preserve">If you have passed a Japanese Language Proficiency Test, tick the level you passed.  </w:t>
            </w:r>
            <w:r w:rsidRPr="00FB2B66">
              <w:rPr>
                <w:rFonts w:ascii="Times New Roman" w:hAnsi="Times New Roman" w:hint="eastAsia"/>
                <w:b/>
                <w:color w:val="FF0000"/>
                <w:sz w:val="16"/>
                <w:szCs w:val="16"/>
              </w:rPr>
              <w:t>(Please attach a copy of the certificate.)</w:t>
            </w:r>
            <w:r>
              <w:rPr>
                <w:rFonts w:ascii="Times New Roman" w:hAnsi="Times New Roman" w:hint="eastAsia"/>
                <w:sz w:val="16"/>
                <w:szCs w:val="16"/>
              </w:rPr>
              <w:br/>
            </w:r>
            <w:r>
              <w:rPr>
                <w:rFonts w:ascii="Times New Roman" w:hAnsi="Times New Roman"/>
                <w:sz w:val="16"/>
                <w:szCs w:val="16"/>
              </w:rPr>
              <w:tab/>
            </w:r>
            <w:r>
              <w:rPr>
                <w:rFonts w:ascii="Times New Roman" w:hAnsi="Times New Roman" w:hint="eastAsia"/>
                <w:sz w:val="16"/>
                <w:szCs w:val="16"/>
              </w:rPr>
              <w:t>日本語能力試験に合格したことがある場合は、該当欄にチェックしてください。</w:t>
            </w:r>
            <w:r w:rsidRPr="00FB2B66">
              <w:rPr>
                <w:rFonts w:ascii="Times New Roman" w:hAnsi="Times New Roman" w:hint="eastAsia"/>
                <w:b/>
                <w:color w:val="FF0000"/>
                <w:sz w:val="14"/>
                <w:szCs w:val="14"/>
              </w:rPr>
              <w:t>（以下に記入した証明書のコピーも添付のこと）</w:t>
            </w:r>
          </w:p>
        </w:tc>
      </w:tr>
      <w:tr w:rsidR="00512A74" w:rsidRPr="00030B18" w14:paraId="260C1153" w14:textId="77777777" w:rsidTr="00FB2B66">
        <w:trPr>
          <w:trHeight w:val="283"/>
        </w:trPr>
        <w:tc>
          <w:tcPr>
            <w:tcW w:w="851" w:type="dxa"/>
            <w:tcBorders>
              <w:right w:val="single" w:sz="2" w:space="0" w:color="auto"/>
            </w:tcBorders>
            <w:vAlign w:val="center"/>
          </w:tcPr>
          <w:p w14:paraId="061E5856" w14:textId="77777777" w:rsidR="00512A74" w:rsidRPr="00030B18" w:rsidRDefault="00512A74" w:rsidP="00FB2B66">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552F8760" w14:textId="71D40726" w:rsidR="00512A74" w:rsidRDefault="00340D6D" w:rsidP="00FB2B66">
            <w:pPr>
              <w:spacing w:line="240" w:lineRule="exac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4C5273C7" w14:textId="67A77DD4"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N1</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12307DB3" w14:textId="209A1B2A" w:rsidR="00512A74" w:rsidRPr="005F729C" w:rsidRDefault="00340D6D" w:rsidP="00FB2B66">
            <w:pPr>
              <w:spacing w:line="240" w:lineRule="exact"/>
              <w:rPr>
                <w:rFonts w:ascii="Times New Roman" w:hAnsi="Times New Roman"/>
                <w:sz w:val="16"/>
                <w:szCs w:val="16"/>
              </w:rPr>
            </w:pPr>
            <w:sdt>
              <w:sdtPr>
                <w:rPr>
                  <w:rFonts w:ascii="Times New Roman" w:hAnsi="Times New Roman"/>
                  <w:sz w:val="16"/>
                  <w:szCs w:val="16"/>
                </w:rPr>
                <w:alias w:val="Tick"/>
                <w:id w:val="-1320262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952FEC9" w14:textId="364B4466"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N2</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30055F27" w14:textId="1457534E" w:rsidR="00512A74" w:rsidRPr="005F729C" w:rsidRDefault="00340D6D" w:rsidP="00FB2B66">
            <w:pPr>
              <w:spacing w:line="240" w:lineRule="exact"/>
              <w:rPr>
                <w:rFonts w:ascii="Times New Roman" w:hAnsi="Times New Roman"/>
                <w:sz w:val="16"/>
                <w:szCs w:val="16"/>
              </w:rPr>
            </w:pPr>
            <w:sdt>
              <w:sdtPr>
                <w:rPr>
                  <w:rFonts w:ascii="Times New Roman" w:hAnsi="Times New Roman"/>
                  <w:sz w:val="16"/>
                  <w:szCs w:val="16"/>
                </w:rPr>
                <w:alias w:val="Tick"/>
                <w:id w:val="12257998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592037DA" w14:textId="31FF692F"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N3</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440B9A7C" w14:textId="75B49715" w:rsidR="00512A74" w:rsidRPr="005F729C" w:rsidRDefault="00340D6D" w:rsidP="00FB2B66">
            <w:pPr>
              <w:spacing w:line="240" w:lineRule="exact"/>
              <w:rPr>
                <w:rFonts w:ascii="Times New Roman" w:hAnsi="Times New Roman"/>
                <w:sz w:val="16"/>
                <w:szCs w:val="16"/>
              </w:rPr>
            </w:pPr>
            <w:sdt>
              <w:sdtPr>
                <w:rPr>
                  <w:rFonts w:ascii="Times New Roman" w:hAnsi="Times New Roman"/>
                  <w:sz w:val="16"/>
                  <w:szCs w:val="16"/>
                </w:rPr>
                <w:alias w:val="Tick"/>
                <w:id w:val="89832420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0C325D4B" w14:textId="169E6058"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N4</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0331BC59" w14:textId="64D555A1" w:rsidR="00512A74" w:rsidRPr="005F729C" w:rsidRDefault="00340D6D" w:rsidP="00FB2B66">
            <w:pPr>
              <w:spacing w:line="240" w:lineRule="exact"/>
              <w:rPr>
                <w:rFonts w:ascii="Times New Roman" w:hAnsi="Times New Roman"/>
                <w:sz w:val="16"/>
                <w:szCs w:val="16"/>
              </w:rPr>
            </w:pPr>
            <w:sdt>
              <w:sdtPr>
                <w:rPr>
                  <w:rFonts w:ascii="Times New Roman" w:hAnsi="Times New Roman"/>
                  <w:sz w:val="16"/>
                  <w:szCs w:val="16"/>
                </w:rPr>
                <w:alias w:val="Tick"/>
                <w:id w:val="831807053"/>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30DCEA0F" w14:textId="27374217"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N5</w:t>
            </w:r>
          </w:p>
        </w:tc>
      </w:tr>
    </w:tbl>
    <w:p w14:paraId="776544FB" w14:textId="77777777" w:rsidR="00B17ACB" w:rsidRDefault="00B17ACB">
      <w:pPr>
        <w:widowControl/>
        <w:jc w:val="left"/>
        <w:rPr>
          <w:rFonts w:ascii="Times New Roman" w:hAnsi="Times New Roman"/>
          <w:sz w:val="16"/>
          <w:szCs w:val="16"/>
        </w:rPr>
      </w:pPr>
      <w:r>
        <w:rPr>
          <w:rFonts w:ascii="Times New Roman" w:hAnsi="Times New Roman"/>
          <w:sz w:val="16"/>
          <w:szCs w:val="16"/>
        </w:rPr>
        <w:br w:type="page"/>
      </w:r>
    </w:p>
    <w:p w14:paraId="67212C94" w14:textId="20D4918A" w:rsidR="00B17ACB" w:rsidRDefault="00B17ACB" w:rsidP="00106C7D">
      <w:pPr>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EndPr/>
        <w:sdtContent>
          <w:r w:rsidRPr="008A3D5F">
            <w:rPr>
              <w:rStyle w:val="af1"/>
              <w:rFonts w:ascii="Times New Roman" w:hAnsi="Times New Roman" w:cs="Times New Roman"/>
              <w:sz w:val="16"/>
              <w:szCs w:val="16"/>
              <w:highlight w:val="yellow"/>
            </w:rPr>
            <w:t>Click here to enter.</w:t>
          </w:r>
        </w:sdtContent>
      </w:sdt>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2344"/>
        <w:gridCol w:w="1426"/>
        <w:gridCol w:w="3262"/>
      </w:tblGrid>
      <w:tr w:rsidR="00244B8C" w:rsidRPr="00030B18" w14:paraId="10E74A0B" w14:textId="77777777" w:rsidTr="00244B8C">
        <w:trPr>
          <w:trHeight w:val="285"/>
        </w:trPr>
        <w:tc>
          <w:tcPr>
            <w:tcW w:w="9641" w:type="dxa"/>
            <w:gridSpan w:val="6"/>
            <w:tcBorders>
              <w:top w:val="single" w:sz="12" w:space="0" w:color="auto"/>
              <w:bottom w:val="single" w:sz="2" w:space="0" w:color="auto"/>
            </w:tcBorders>
          </w:tcPr>
          <w:p w14:paraId="2005930E" w14:textId="1004877D" w:rsidR="00244B8C" w:rsidRPr="00512A74" w:rsidRDefault="00244B8C" w:rsidP="00244B8C">
            <w:pPr>
              <w:numPr>
                <w:ilvl w:val="0"/>
                <w:numId w:val="5"/>
              </w:numPr>
              <w:spacing w:line="240" w:lineRule="exact"/>
              <w:rPr>
                <w:rFonts w:ascii="Times New Roman" w:hAnsi="Times New Roman"/>
                <w:b/>
                <w:sz w:val="16"/>
                <w:szCs w:val="16"/>
              </w:rPr>
            </w:pPr>
            <w:r w:rsidRPr="00E773ED">
              <w:rPr>
                <w:rFonts w:ascii="Times New Roman" w:hAnsi="Times New Roman"/>
                <w:b/>
                <w:sz w:val="16"/>
                <w:szCs w:val="16"/>
              </w:rPr>
              <w:t>English Proficiency</w:t>
            </w:r>
            <w:r>
              <w:rPr>
                <w:rFonts w:ascii="Times New Roman" w:hAnsi="Times New Roman" w:hint="eastAsia"/>
                <w:b/>
                <w:sz w:val="16"/>
                <w:szCs w:val="16"/>
              </w:rPr>
              <w:t xml:space="preserve"> </w:t>
            </w:r>
            <w:r w:rsidRPr="009F7602">
              <w:rPr>
                <w:rFonts w:ascii="Times New Roman" w:hAnsi="Times New Roman" w:hint="eastAsia"/>
                <w:b/>
                <w:sz w:val="16"/>
                <w:szCs w:val="16"/>
              </w:rPr>
              <w:t xml:space="preserve"> </w:t>
            </w:r>
            <w:r w:rsidRPr="009F7602">
              <w:rPr>
                <w:rFonts w:ascii="Times New Roman" w:hAnsi="Times New Roman"/>
                <w:b/>
                <w:sz w:val="16"/>
                <w:szCs w:val="16"/>
              </w:rPr>
              <w:t>英語能力</w:t>
            </w:r>
            <w:r>
              <w:rPr>
                <w:rFonts w:ascii="Times New Roman" w:hAnsi="Times New Roman" w:hint="eastAsia"/>
                <w:b/>
                <w:sz w:val="16"/>
                <w:szCs w:val="16"/>
              </w:rPr>
              <w:br/>
            </w:r>
            <w:r>
              <w:rPr>
                <w:rFonts w:ascii="Times New Roman" w:hAnsi="Times New Roman"/>
                <w:b/>
                <w:sz w:val="16"/>
                <w:szCs w:val="16"/>
              </w:rPr>
              <w:tab/>
            </w:r>
            <w:r w:rsidRPr="00687AE6">
              <w:rPr>
                <w:rFonts w:ascii="Times New Roman" w:hAnsi="Times New Roman" w:hint="eastAsia"/>
                <w:b/>
                <w:color w:val="FF0000"/>
                <w:sz w:val="16"/>
                <w:szCs w:val="16"/>
              </w:rPr>
              <w:t>(attach a copy</w:t>
            </w:r>
            <w:r>
              <w:rPr>
                <w:rFonts w:ascii="Times New Roman" w:hAnsi="Times New Roman" w:hint="eastAsia"/>
                <w:b/>
                <w:color w:val="FF0000"/>
                <w:sz w:val="16"/>
                <w:szCs w:val="16"/>
              </w:rPr>
              <w:t xml:space="preserve"> of the certificate you write below.  </w:t>
            </w:r>
            <w:r>
              <w:rPr>
                <w:rFonts w:ascii="Times New Roman" w:hAnsi="Times New Roman" w:hint="eastAsia"/>
                <w:b/>
                <w:color w:val="FF0000"/>
                <w:sz w:val="14"/>
                <w:szCs w:val="14"/>
              </w:rPr>
              <w:t>以下に記入した証明書のコピーも添付のこと</w:t>
            </w:r>
            <w:r>
              <w:rPr>
                <w:rFonts w:ascii="Times New Roman" w:hAnsi="Times New Roman" w:hint="eastAsia"/>
                <w:b/>
                <w:color w:val="FF0000"/>
                <w:sz w:val="14"/>
                <w:szCs w:val="14"/>
              </w:rPr>
              <w:t>)</w:t>
            </w:r>
          </w:p>
        </w:tc>
      </w:tr>
      <w:tr w:rsidR="00244B8C" w:rsidRPr="00030B18" w14:paraId="066C0336" w14:textId="77777777" w:rsidTr="00244B8C">
        <w:trPr>
          <w:trHeight w:val="283"/>
        </w:trPr>
        <w:tc>
          <w:tcPr>
            <w:tcW w:w="851" w:type="dxa"/>
            <w:tcBorders>
              <w:right w:val="single" w:sz="2" w:space="0" w:color="auto"/>
            </w:tcBorders>
            <w:vAlign w:val="center"/>
          </w:tcPr>
          <w:p w14:paraId="14104631"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F617022" w14:textId="7098B081"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195420555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817BA3E" w14:textId="0B16D18E"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TOEFL</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DC98F18" w14:textId="0571F268"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TOEFL Type"/>
                <w:tag w:val="TOEFL Type"/>
                <w:id w:val="-2087364629"/>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288361BD" w14:textId="4C26BB0F"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FL Score"/>
            <w:tag w:val="TOEFL Score"/>
            <w:id w:val="560062375"/>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34464258" w14:textId="04E31973"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1CF85C68" w14:textId="77777777" w:rsidTr="00244B8C">
        <w:trPr>
          <w:trHeight w:val="283"/>
        </w:trPr>
        <w:tc>
          <w:tcPr>
            <w:tcW w:w="851" w:type="dxa"/>
            <w:tcBorders>
              <w:right w:val="single" w:sz="2" w:space="0" w:color="auto"/>
            </w:tcBorders>
            <w:vAlign w:val="center"/>
          </w:tcPr>
          <w:p w14:paraId="1A4F7FBC"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6E40F82" w14:textId="361772F7"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2136947274"/>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2633E19E" w14:textId="3CA23630"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TOEIC</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F6339C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AB3BF1" w14:textId="36059BB7"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IC Score"/>
            <w:tag w:val="TOEIC Score"/>
            <w:id w:val="903572498"/>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0274114" w14:textId="103391E0"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0A6F7254" w14:textId="77777777" w:rsidTr="00244B8C">
        <w:trPr>
          <w:trHeight w:val="283"/>
        </w:trPr>
        <w:tc>
          <w:tcPr>
            <w:tcW w:w="851" w:type="dxa"/>
            <w:tcBorders>
              <w:right w:val="single" w:sz="2" w:space="0" w:color="auto"/>
            </w:tcBorders>
            <w:vAlign w:val="center"/>
          </w:tcPr>
          <w:p w14:paraId="354381FF"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9DEEEBF" w14:textId="1B49924C"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116389346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787A10CA" w14:textId="707E2FD8"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IELTS</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7DE31BE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B16261" w14:textId="33FE6130"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IELTS Score"/>
            <w:tag w:val="IELTS Score"/>
            <w:id w:val="-1833987070"/>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0C17DC69" w14:textId="40E341AF"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244B8C" w:rsidRPr="00030B18" w14:paraId="5A6B908A" w14:textId="77777777" w:rsidTr="00244B8C">
        <w:trPr>
          <w:trHeight w:val="283"/>
        </w:trPr>
        <w:tc>
          <w:tcPr>
            <w:tcW w:w="851" w:type="dxa"/>
            <w:tcBorders>
              <w:right w:val="single" w:sz="2" w:space="0" w:color="auto"/>
            </w:tcBorders>
            <w:vAlign w:val="center"/>
          </w:tcPr>
          <w:p w14:paraId="30694E05"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52E2F20D" w14:textId="695BA8D8"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214044753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76CCD90" w14:textId="7C69513D"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CEFR</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5416FC48"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10D93060" w14:textId="6F5E8B24"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CEFR Level"/>
            <w:tag w:val="CEFR Level"/>
            <w:id w:val="1335263931"/>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77217AA9" w14:textId="190CD93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406DD109" w14:textId="77777777" w:rsidTr="00244B8C">
        <w:trPr>
          <w:trHeight w:val="283"/>
        </w:trPr>
        <w:tc>
          <w:tcPr>
            <w:tcW w:w="851" w:type="dxa"/>
            <w:tcBorders>
              <w:right w:val="single" w:sz="2" w:space="0" w:color="auto"/>
            </w:tcBorders>
            <w:vAlign w:val="center"/>
          </w:tcPr>
          <w:p w14:paraId="662A2A90"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AAFC474" w14:textId="6413101F"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1418782078"/>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441096CB" w14:textId="4A5E558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CET</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4B75BEF0" w14:textId="20049EFF"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CET Band"/>
                <w:tag w:val="CET Band"/>
                <w:id w:val="941113060"/>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7F2AEB2E" w14:textId="1337ECA1"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Score</w:t>
            </w:r>
            <w:r>
              <w:rPr>
                <w:rFonts w:ascii="Times New Roman" w:hAnsi="Times New Roman"/>
                <w:sz w:val="16"/>
                <w:szCs w:val="16"/>
              </w:rPr>
              <w:t>:</w:t>
            </w:r>
          </w:p>
        </w:tc>
        <w:sdt>
          <w:sdtPr>
            <w:rPr>
              <w:rFonts w:ascii="Times New Roman" w:hAnsi="Times New Roman"/>
              <w:sz w:val="16"/>
              <w:szCs w:val="16"/>
            </w:rPr>
            <w:alias w:val="CET Score"/>
            <w:tag w:val="CET Score"/>
            <w:id w:val="-97796638"/>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C8D366D" w14:textId="637D93EF"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244B8C" w:rsidRPr="00030B18" w14:paraId="21627F6F" w14:textId="77777777" w:rsidTr="00244B8C">
        <w:trPr>
          <w:trHeight w:val="283"/>
        </w:trPr>
        <w:tc>
          <w:tcPr>
            <w:tcW w:w="851" w:type="dxa"/>
            <w:tcBorders>
              <w:right w:val="single" w:sz="2" w:space="0" w:color="auto"/>
            </w:tcBorders>
            <w:vAlign w:val="center"/>
          </w:tcPr>
          <w:p w14:paraId="404803E7"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25CA8E29" w14:textId="72954A0C" w:rsidR="00244B8C" w:rsidRDefault="00340D6D" w:rsidP="00244B8C">
            <w:pPr>
              <w:spacing w:line="240" w:lineRule="exact"/>
              <w:rPr>
                <w:rFonts w:ascii="Times New Roman" w:hAnsi="Times New Roman"/>
                <w:sz w:val="16"/>
                <w:szCs w:val="16"/>
              </w:rPr>
            </w:pPr>
            <w:sdt>
              <w:sdtPr>
                <w:rPr>
                  <w:rFonts w:ascii="Times New Roman" w:hAnsi="Times New Roman"/>
                  <w:sz w:val="16"/>
                  <w:szCs w:val="16"/>
                </w:rPr>
                <w:alias w:val="Tick"/>
                <w:id w:val="-552932597"/>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6BC7B2E" w14:textId="6446B47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Other</w:t>
            </w:r>
          </w:p>
        </w:tc>
        <w:tc>
          <w:tcPr>
            <w:tcW w:w="2344" w:type="dxa"/>
            <w:tcBorders>
              <w:top w:val="single" w:sz="2" w:space="0" w:color="auto"/>
              <w:left w:val="single" w:sz="2" w:space="0" w:color="auto"/>
              <w:bottom w:val="single" w:sz="12" w:space="0" w:color="auto"/>
            </w:tcBorders>
            <w:shd w:val="clear" w:color="auto" w:fill="EAF1DD" w:themeFill="accent3" w:themeFillTint="33"/>
            <w:vAlign w:val="center"/>
          </w:tcPr>
          <w:p w14:paraId="67CE8E11" w14:textId="0786B1C5"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Test name: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sz w:val="16"/>
                  <w:szCs w:val="16"/>
                </w:rPr>
                <w:alias w:val="Other"/>
                <w:tag w:val="Other"/>
                <w:id w:val="-2086609161"/>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12" w:space="0" w:color="auto"/>
            </w:tcBorders>
            <w:shd w:val="clear" w:color="auto" w:fill="auto"/>
            <w:vAlign w:val="center"/>
          </w:tcPr>
          <w:p w14:paraId="7A2D13C4" w14:textId="294B2A8C"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Other"/>
            <w:tag w:val="Other"/>
            <w:id w:val="492071954"/>
            <w:showingPlcHdr/>
          </w:sdtPr>
          <w:sdtEndPr/>
          <w:sdtContent>
            <w:tc>
              <w:tcPr>
                <w:tcW w:w="3262" w:type="dxa"/>
                <w:tcBorders>
                  <w:top w:val="single" w:sz="2" w:space="0" w:color="auto"/>
                  <w:left w:val="single" w:sz="2" w:space="0" w:color="auto"/>
                  <w:bottom w:val="single" w:sz="12" w:space="0" w:color="auto"/>
                </w:tcBorders>
                <w:shd w:val="clear" w:color="auto" w:fill="EAF1DD" w:themeFill="accent3" w:themeFillTint="33"/>
                <w:vAlign w:val="center"/>
              </w:tcPr>
              <w:p w14:paraId="2E5C2E21" w14:textId="43AC0B6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7CCFF7A2" w14:textId="017C83AF" w:rsidR="00F03031" w:rsidRDefault="00F03031" w:rsidP="00D46359">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3"/>
        <w:gridCol w:w="8806"/>
      </w:tblGrid>
      <w:tr w:rsidR="003606D1" w:rsidRPr="00030B18" w14:paraId="2CD4708C" w14:textId="77777777" w:rsidTr="00B067A6">
        <w:trPr>
          <w:trHeight w:val="255"/>
        </w:trPr>
        <w:tc>
          <w:tcPr>
            <w:tcW w:w="9659" w:type="dxa"/>
            <w:gridSpan w:val="2"/>
          </w:tcPr>
          <w:p w14:paraId="31C34FAD" w14:textId="365914E8" w:rsidR="003606D1" w:rsidRPr="00030B18" w:rsidRDefault="005E22F0"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3606D1" w:rsidRPr="00030B18" w14:paraId="1C1DB43E" w14:textId="77777777" w:rsidTr="00B067A6">
        <w:trPr>
          <w:trHeight w:val="1009"/>
        </w:trPr>
        <w:tc>
          <w:tcPr>
            <w:tcW w:w="853" w:type="dxa"/>
          </w:tcPr>
          <w:p w14:paraId="6CEE7662" w14:textId="77777777" w:rsidR="003606D1" w:rsidRPr="00030B18" w:rsidRDefault="003606D1" w:rsidP="00210888">
            <w:pPr>
              <w:spacing w:line="240" w:lineRule="exact"/>
              <w:rPr>
                <w:rFonts w:ascii="Times New Roman" w:hAnsi="Times New Roman"/>
                <w:sz w:val="16"/>
                <w:szCs w:val="16"/>
              </w:rPr>
            </w:pPr>
          </w:p>
        </w:tc>
        <w:tc>
          <w:tcPr>
            <w:tcW w:w="8806" w:type="dxa"/>
          </w:tcPr>
          <w:p w14:paraId="31DD1102" w14:textId="77777777" w:rsidR="005E22F0" w:rsidRDefault="005E22F0" w:rsidP="005E22F0">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w:t>
            </w:r>
            <w:r>
              <w:rPr>
                <w:rFonts w:ascii="Times New Roman" w:hAnsi="Times New Roman" w:hint="eastAsia"/>
                <w:sz w:val="16"/>
                <w:szCs w:val="16"/>
              </w:rPr>
              <w:t xml:space="preserve">, and </w:t>
            </w:r>
            <w:r w:rsidRPr="00A7243F">
              <w:rPr>
                <w:rFonts w:ascii="Times New Roman" w:hAnsi="Times New Roman"/>
                <w:sz w:val="16"/>
                <w:szCs w:val="16"/>
              </w:rPr>
              <w:t>approximately within 400 characters</w:t>
            </w:r>
            <w:r>
              <w:rPr>
                <w:rFonts w:ascii="Times New Roman" w:hAnsi="Times New Roman" w:hint="eastAsia"/>
                <w:sz w:val="16"/>
                <w:szCs w:val="16"/>
              </w:rPr>
              <w:t xml:space="preserve"> if written in Japanese, or 200 words if written in English</w:t>
            </w:r>
            <w:r w:rsidRPr="00A7243F">
              <w:rPr>
                <w:rFonts w:ascii="Times New Roman" w:hAnsi="Times New Roman"/>
                <w:sz w:val="16"/>
                <w:szCs w:val="16"/>
              </w:rPr>
              <w:t>.</w:t>
            </w:r>
          </w:p>
          <w:p w14:paraId="2F16E360" w14:textId="08E23E07" w:rsidR="003606D1" w:rsidRPr="00030B18" w:rsidRDefault="005E22F0" w:rsidP="005E22F0">
            <w:pPr>
              <w:spacing w:line="240" w:lineRule="exact"/>
              <w:rPr>
                <w:rFonts w:ascii="Times New Roman" w:hAnsi="Times New Roman"/>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Pr>
                <w:rFonts w:ascii="Times New Roman" w:hAnsi="Times New Roman" w:hint="eastAsia"/>
                <w:sz w:val="16"/>
                <w:szCs w:val="16"/>
              </w:rPr>
              <w:br/>
            </w: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r w:rsidR="003606D1" w:rsidRPr="00030B18" w14:paraId="6EEC3F1F" w14:textId="77777777" w:rsidTr="00B067A6">
        <w:trPr>
          <w:trHeight w:val="10129"/>
        </w:trPr>
        <w:sdt>
          <w:sdtPr>
            <w:rPr>
              <w:rFonts w:ascii="Times New Roman" w:hAnsi="Times New Roman"/>
              <w:sz w:val="16"/>
              <w:szCs w:val="16"/>
            </w:rPr>
            <w:alias w:val="Field of study at your home institution"/>
            <w:id w:val="1722949630"/>
            <w:showingPlcHdr/>
          </w:sdtPr>
          <w:sdtEndPr/>
          <w:sdtContent>
            <w:tc>
              <w:tcPr>
                <w:tcW w:w="9659" w:type="dxa"/>
                <w:gridSpan w:val="2"/>
                <w:shd w:val="clear" w:color="auto" w:fill="FFFF99"/>
              </w:tcPr>
              <w:p w14:paraId="6E954105" w14:textId="7496C3B5" w:rsidR="003606D1" w:rsidRPr="00030B18" w:rsidRDefault="003606D1" w:rsidP="00210888">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515BEA4D" w14:textId="7C402577" w:rsidR="00244B8C" w:rsidRDefault="00244B8C">
      <w:pPr>
        <w:widowControl/>
        <w:jc w:val="left"/>
      </w:pPr>
      <w:r>
        <w:br w:type="page"/>
      </w:r>
    </w:p>
    <w:p w14:paraId="4C27A087" w14:textId="77777777" w:rsidR="003606D1" w:rsidRPr="008E344C" w:rsidRDefault="003606D1" w:rsidP="003606D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777176755"/>
          <w:showingPlcHdr/>
        </w:sdtPr>
        <w:sdtEndPr/>
        <w:sdtContent>
          <w:r w:rsidRPr="008E344C">
            <w:rPr>
              <w:rStyle w:val="af1"/>
              <w:rFonts w:ascii="Times New Roman" w:hAnsi="Times New Roman" w:cs="Times New Roman"/>
              <w:sz w:val="16"/>
              <w:szCs w:val="16"/>
              <w:highlight w:val="yellow"/>
            </w:rPr>
            <w:t>Click here to enter.</w:t>
          </w:r>
        </w:sdtContent>
      </w:sdt>
    </w:p>
    <w:p w14:paraId="43EA43B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6A3ECA8C"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sidR="00B5707E">
              <w:rPr>
                <w:rFonts w:ascii="Times New Roman" w:hAnsi="Times New Roman" w:hint="eastAsia"/>
                <w:sz w:val="16"/>
                <w:szCs w:val="16"/>
              </w:rPr>
              <w:t xml:space="preserve">student </w:t>
            </w:r>
            <w:r w:rsidRPr="00030B18">
              <w:rPr>
                <w:rFonts w:ascii="Times New Roman" w:hAnsi="Times New Roman"/>
                <w:sz w:val="16"/>
                <w:szCs w:val="16"/>
              </w:rPr>
              <w:t>exchange program a</w:t>
            </w:r>
            <w:r w:rsidR="00DD688A">
              <w:rPr>
                <w:rFonts w:ascii="Times New Roman" w:hAnsi="Times New Roman"/>
                <w:sz w:val="16"/>
                <w:szCs w:val="16"/>
              </w:rPr>
              <w:t>nd your plan of study in Japan.</w:t>
            </w:r>
            <w:r w:rsidR="00B5707E">
              <w:rPr>
                <w:rFonts w:ascii="Times New Roman" w:hAnsi="Times New Roman" w:hint="eastAsia"/>
                <w:sz w:val="16"/>
                <w:szCs w:val="16"/>
              </w:rPr>
              <w:br/>
              <w:t xml:space="preserve">Especially clearly mention what field of study or courses you would like to take during this exchange </w:t>
            </w:r>
            <w:r w:rsidR="00B5707E">
              <w:rPr>
                <w:rFonts w:ascii="Times New Roman" w:hAnsi="Times New Roman"/>
                <w:sz w:val="16"/>
                <w:szCs w:val="16"/>
              </w:rPr>
              <w:t>program</w:t>
            </w:r>
            <w:r w:rsidR="00B5707E">
              <w:rPr>
                <w:rFonts w:ascii="Times New Roman" w:hAnsi="Times New Roman" w:hint="eastAsia"/>
                <w:sz w:val="16"/>
                <w:szCs w:val="16"/>
              </w:rPr>
              <w:t>.</w:t>
            </w:r>
            <w:r w:rsidR="00B5707E">
              <w:rPr>
                <w:rFonts w:ascii="Times New Roman" w:hAnsi="Times New Roman"/>
                <w:sz w:val="16"/>
                <w:szCs w:val="16"/>
              </w:rPr>
              <w:br/>
            </w:r>
            <w:r w:rsidR="00B5707E" w:rsidRPr="00B5707E">
              <w:rPr>
                <w:rFonts w:ascii="Times New Roman" w:hAnsi="Times New Roman" w:hint="eastAsia"/>
                <w:sz w:val="16"/>
                <w:szCs w:val="16"/>
                <w:shd w:val="pct15" w:color="auto" w:fill="FFFFFF"/>
              </w:rPr>
              <w:t>(We will use this information to decide your supervising professor at UF.)</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 xml:space="preserve">00 characters </w:t>
            </w:r>
            <w:r w:rsidR="00D033E0">
              <w:rPr>
                <w:rFonts w:ascii="Times New Roman" w:hAnsi="Times New Roman" w:hint="eastAsia"/>
                <w:sz w:val="16"/>
                <w:szCs w:val="16"/>
              </w:rPr>
              <w:t xml:space="preserve">if written </w:t>
            </w:r>
            <w:r w:rsidR="00DD688A">
              <w:rPr>
                <w:rFonts w:ascii="Times New Roman" w:hAnsi="Times New Roman"/>
                <w:sz w:val="16"/>
                <w:szCs w:val="16"/>
              </w:rPr>
              <w:t>in J</w:t>
            </w:r>
            <w:r w:rsidR="00D033E0">
              <w:rPr>
                <w:rFonts w:ascii="Times New Roman" w:hAnsi="Times New Roman" w:hint="eastAsia"/>
                <w:sz w:val="16"/>
                <w:szCs w:val="16"/>
              </w:rPr>
              <w:t>apanese, or 200 words if written in English.</w:t>
            </w:r>
          </w:p>
          <w:p w14:paraId="338ADD8D" w14:textId="355314B1"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交換</w:t>
            </w:r>
            <w:r w:rsidR="00313F15"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6605E364" w14:textId="086F0C22"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BA7D85">
              <w:rPr>
                <w:rFonts w:ascii="Times New Roman" w:hAnsi="Times New Roman" w:hint="eastAsia"/>
                <w:sz w:val="16"/>
                <w:szCs w:val="16"/>
                <w:shd w:val="pct15" w:color="auto" w:fill="FFFFFF"/>
              </w:rPr>
              <w:t>（</w:t>
            </w:r>
            <w:r w:rsidRPr="00B5707E">
              <w:rPr>
                <w:rFonts w:ascii="Times New Roman" w:hAnsi="Times New Roman" w:hint="eastAsia"/>
                <w:sz w:val="16"/>
                <w:szCs w:val="16"/>
                <w:shd w:val="pct15" w:color="auto" w:fill="FFFFFF"/>
              </w:rPr>
              <w:t>この情報をもとに、あなたの受入教員を決定します。）</w:t>
            </w:r>
          </w:p>
          <w:p w14:paraId="1B30F95D" w14:textId="76C6FBAF" w:rsidR="00313F15" w:rsidRPr="00030B18" w:rsidRDefault="00D033E0" w:rsidP="00B5707E">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244B8C">
        <w:trPr>
          <w:trHeight w:val="11336"/>
        </w:trPr>
        <w:sdt>
          <w:sdtPr>
            <w:rPr>
              <w:rFonts w:ascii="Times New Roman" w:hAnsi="Times New Roman"/>
              <w:sz w:val="16"/>
              <w:szCs w:val="16"/>
            </w:rPr>
            <w:alias w:val="Motivation and study plan in Japan"/>
            <w:tag w:val="Motivation and study plan in Japan"/>
            <w:id w:val="486446498"/>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3606D1">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340D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340D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340D6D"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1606784E" w14:textId="77777777" w:rsidR="00937AC0" w:rsidRDefault="00937AC0" w:rsidP="00C23873">
      <w:pPr>
        <w:rPr>
          <w:rFonts w:ascii="Times New Roman" w:hAnsi="Times New Roman" w:cs="Times New Roman"/>
          <w:sz w:val="16"/>
          <w:szCs w:val="16"/>
        </w:rPr>
      </w:pPr>
    </w:p>
    <w:tbl>
      <w:tblPr>
        <w:tblW w:w="0" w:type="auto"/>
        <w:tblInd w:w="99" w:type="dxa"/>
        <w:shd w:val="clear" w:color="auto" w:fill="D9D9D9" w:themeFill="background1" w:themeFillShade="D9"/>
        <w:tblLayout w:type="fixed"/>
        <w:tblCellMar>
          <w:left w:w="99" w:type="dxa"/>
          <w:right w:w="99" w:type="dxa"/>
        </w:tblCellMar>
        <w:tblLook w:val="04A0" w:firstRow="1" w:lastRow="0" w:firstColumn="1" w:lastColumn="0" w:noHBand="0" w:noVBand="1"/>
      </w:tblPr>
      <w:tblGrid>
        <w:gridCol w:w="9435"/>
      </w:tblGrid>
      <w:tr w:rsidR="00CD0AEF" w14:paraId="05AD91F0" w14:textId="77777777" w:rsidTr="00F357E7">
        <w:trPr>
          <w:cantSplit/>
          <w:trHeight w:val="283"/>
        </w:trPr>
        <w:tc>
          <w:tcPr>
            <w:tcW w:w="9435" w:type="dxa"/>
            <w:shd w:val="clear" w:color="auto" w:fill="D9D9D9" w:themeFill="background1" w:themeFillShade="D9"/>
            <w:hideMark/>
          </w:tcPr>
          <w:p w14:paraId="6D40D80C" w14:textId="444B1139" w:rsidR="00CD0AEF" w:rsidRDefault="00CD0AEF" w:rsidP="00F357E7">
            <w:pPr>
              <w:pStyle w:val="a3"/>
              <w:spacing w:line="240" w:lineRule="exact"/>
              <w:ind w:left="0" w:firstLine="0"/>
              <w:jc w:val="left"/>
              <w:rPr>
                <w:rFonts w:ascii="Times New Roman" w:eastAsiaTheme="minorEastAsia" w:hAnsi="Times New Roman"/>
                <w:sz w:val="14"/>
                <w:szCs w:val="14"/>
              </w:rPr>
            </w:pPr>
            <w:r>
              <w:rPr>
                <w:rFonts w:ascii="Times New Roman" w:eastAsiaTheme="minorEastAsia" w:hAnsi="Times New Roman"/>
                <w:sz w:val="14"/>
                <w:szCs w:val="14"/>
              </w:rPr>
              <w:t>Applicants with a Grade Point Average (designated by JASSO, See Reference on page 3 in this form) of 2.30 or higher on a 3.0 scale can apply for a scholarship from the Japan Student Services Organization (JASSO). However, whether or not the UF exchange program will be granted by JASSO scholarship has yet to be announced. The result wi</w:t>
            </w:r>
            <w:r w:rsidR="00B25029">
              <w:rPr>
                <w:rFonts w:ascii="Times New Roman" w:eastAsiaTheme="minorEastAsia" w:hAnsi="Times New Roman"/>
                <w:sz w:val="14"/>
                <w:szCs w:val="14"/>
              </w:rPr>
              <w:t>ll be announced by February 201</w:t>
            </w:r>
            <w:r w:rsidR="00B25029">
              <w:rPr>
                <w:rFonts w:ascii="Times New Roman" w:eastAsiaTheme="minorEastAsia" w:hAnsi="Times New Roman" w:hint="eastAsia"/>
                <w:sz w:val="14"/>
                <w:szCs w:val="14"/>
              </w:rPr>
              <w:t>9</w:t>
            </w:r>
            <w:r>
              <w:rPr>
                <w:rFonts w:ascii="Times New Roman" w:eastAsiaTheme="minorEastAsia" w:hAnsi="Times New Roman"/>
                <w:sz w:val="14"/>
                <w:szCs w:val="14"/>
              </w:rPr>
              <w:t>.</w:t>
            </w:r>
          </w:p>
          <w:p w14:paraId="6BAD3E7D" w14:textId="77777777" w:rsidR="00CD0AEF" w:rsidRDefault="00CD0AEF" w:rsidP="00F357E7">
            <w:pPr>
              <w:pStyle w:val="a3"/>
              <w:spacing w:line="240" w:lineRule="exact"/>
              <w:ind w:left="0" w:firstLine="0"/>
              <w:jc w:val="left"/>
              <w:rPr>
                <w:rFonts w:ascii="Times New Roman" w:eastAsiaTheme="minorEastAsia" w:hAnsi="Times New Roman"/>
                <w:color w:val="000000"/>
                <w:sz w:val="14"/>
                <w:szCs w:val="14"/>
                <w:u w:val="single"/>
              </w:rPr>
            </w:pPr>
            <w:r>
              <w:rPr>
                <w:rFonts w:ascii="Times New Roman" w:eastAsiaTheme="minorEastAsia" w:hAnsi="Times New Roman"/>
                <w:sz w:val="14"/>
                <w:szCs w:val="14"/>
                <w:u w:val="single"/>
                <w:shd w:val="pct15" w:color="auto" w:fill="FFFFFF"/>
              </w:rPr>
              <w:t>Note: If the program is granted and you are eligible for the application, however, because JASSO scholarships are competitive, no applicant is guaranteed to receive a scholarship. Students who wish to apply for a JASSO scholarship have to understand and accept this condition.</w:t>
            </w:r>
          </w:p>
          <w:p w14:paraId="70434475" w14:textId="073793D6" w:rsidR="00CD0AEF" w:rsidRDefault="00CD0AEF" w:rsidP="00F357E7">
            <w:pPr>
              <w:pStyle w:val="a3"/>
              <w:spacing w:line="240" w:lineRule="exact"/>
              <w:ind w:left="0" w:firstLine="0"/>
              <w:jc w:val="left"/>
              <w:rPr>
                <w:rFonts w:ascii="Times New Roman" w:eastAsiaTheme="minorEastAsia" w:hAnsi="Times New Roman"/>
                <w:sz w:val="14"/>
                <w:szCs w:val="14"/>
              </w:rPr>
            </w:pPr>
            <w:r>
              <w:rPr>
                <w:rFonts w:ascii="Times New Roman" w:eastAsiaTheme="minorEastAsia" w:hAnsi="Times New Roman" w:hint="eastAsia"/>
                <w:sz w:val="14"/>
                <w:szCs w:val="14"/>
              </w:rPr>
              <w:t>成績評価係数</w:t>
            </w:r>
            <w:r>
              <w:rPr>
                <w:rFonts w:ascii="Times New Roman" w:eastAsiaTheme="minorEastAsia" w:hAnsi="Times New Roman"/>
                <w:sz w:val="14"/>
                <w:szCs w:val="14"/>
              </w:rPr>
              <w:t>2.3</w:t>
            </w:r>
            <w:r>
              <w:rPr>
                <w:rFonts w:ascii="Times New Roman" w:eastAsiaTheme="minorEastAsia" w:hAnsi="Times New Roman" w:hint="eastAsia"/>
                <w:sz w:val="14"/>
                <w:szCs w:val="14"/>
              </w:rPr>
              <w:t>以上</w:t>
            </w:r>
            <w:r>
              <w:rPr>
                <w:rFonts w:ascii="Times New Roman" w:eastAsiaTheme="minorEastAsia" w:hAnsi="Times New Roman"/>
                <w:sz w:val="14"/>
                <w:szCs w:val="14"/>
              </w:rPr>
              <w:t xml:space="preserve"> (</w:t>
            </w:r>
            <w:r>
              <w:rPr>
                <w:rFonts w:ascii="Times New Roman" w:eastAsiaTheme="minorEastAsia" w:hAnsi="Times New Roman" w:hint="eastAsia"/>
                <w:sz w:val="14"/>
                <w:szCs w:val="14"/>
              </w:rPr>
              <w:t>計算方法については、このフォームの</w:t>
            </w:r>
            <w:r>
              <w:rPr>
                <w:rFonts w:ascii="Times New Roman" w:eastAsiaTheme="minorEastAsia" w:hAnsi="Times New Roman"/>
                <w:sz w:val="14"/>
                <w:szCs w:val="14"/>
              </w:rPr>
              <w:t>3</w:t>
            </w:r>
            <w:r>
              <w:rPr>
                <w:rFonts w:ascii="Times New Roman" w:eastAsiaTheme="minorEastAsia" w:hAnsi="Times New Roman" w:hint="eastAsia"/>
                <w:sz w:val="14"/>
                <w:szCs w:val="14"/>
              </w:rPr>
              <w:t>頁「</w:t>
            </w:r>
            <w:r>
              <w:rPr>
                <w:rFonts w:ascii="Times New Roman" w:eastAsiaTheme="minorEastAsia" w:hAnsi="Times New Roman"/>
                <w:sz w:val="14"/>
                <w:szCs w:val="14"/>
              </w:rPr>
              <w:t>Reference</w:t>
            </w:r>
            <w:r>
              <w:rPr>
                <w:rFonts w:ascii="Times New Roman" w:eastAsiaTheme="minorEastAsia" w:hAnsi="Times New Roman" w:hint="eastAsia"/>
                <w:sz w:val="14"/>
                <w:szCs w:val="14"/>
              </w:rPr>
              <w:t>」を参照</w:t>
            </w:r>
            <w:r>
              <w:rPr>
                <w:rFonts w:ascii="Times New Roman" w:eastAsiaTheme="minorEastAsia" w:hAnsi="Times New Roman"/>
                <w:sz w:val="14"/>
                <w:szCs w:val="14"/>
              </w:rPr>
              <w:t xml:space="preserve">) </w:t>
            </w:r>
            <w:r>
              <w:rPr>
                <w:rFonts w:ascii="Times New Roman" w:eastAsiaTheme="minorEastAsia" w:hAnsi="Times New Roman" w:hint="eastAsia"/>
                <w:sz w:val="14"/>
                <w:szCs w:val="14"/>
              </w:rPr>
              <w:t>の者は、独立行政法人日本学生支援機構（</w:t>
            </w:r>
            <w:r>
              <w:rPr>
                <w:rFonts w:ascii="Times New Roman" w:eastAsiaTheme="minorEastAsia" w:hAnsi="Times New Roman"/>
                <w:sz w:val="14"/>
                <w:szCs w:val="14"/>
              </w:rPr>
              <w:t>JASSO</w:t>
            </w:r>
            <w:r>
              <w:rPr>
                <w:rFonts w:ascii="Times New Roman" w:eastAsiaTheme="minorEastAsia" w:hAnsi="Times New Roman" w:hint="eastAsia"/>
                <w:sz w:val="14"/>
                <w:szCs w:val="14"/>
              </w:rPr>
              <w:t>）の奨学金に応募出来ます。しかし、本プログラム参加者への奨学金支給の有無については現在のところ未定で、</w:t>
            </w:r>
            <w:r w:rsidR="00B25029">
              <w:rPr>
                <w:rFonts w:ascii="Times New Roman" w:eastAsiaTheme="minorEastAsia" w:hAnsi="Times New Roman"/>
                <w:sz w:val="14"/>
                <w:szCs w:val="14"/>
              </w:rPr>
              <w:t>201</w:t>
            </w:r>
            <w:r w:rsidR="00B25029">
              <w:rPr>
                <w:rFonts w:ascii="Times New Roman" w:eastAsiaTheme="minorEastAsia" w:hAnsi="Times New Roman" w:hint="eastAsia"/>
                <w:sz w:val="14"/>
                <w:szCs w:val="14"/>
              </w:rPr>
              <w:t>9</w:t>
            </w:r>
            <w:r>
              <w:rPr>
                <w:rFonts w:ascii="Times New Roman" w:eastAsiaTheme="minorEastAsia" w:hAnsi="Times New Roman" w:hint="eastAsia"/>
                <w:sz w:val="14"/>
                <w:szCs w:val="14"/>
              </w:rPr>
              <w:t>年</w:t>
            </w:r>
            <w:r>
              <w:rPr>
                <w:rFonts w:ascii="Times New Roman" w:eastAsiaTheme="minorEastAsia" w:hAnsi="Times New Roman"/>
                <w:sz w:val="14"/>
                <w:szCs w:val="14"/>
              </w:rPr>
              <w:t>2</w:t>
            </w:r>
            <w:r>
              <w:rPr>
                <w:rFonts w:ascii="Times New Roman" w:eastAsiaTheme="minorEastAsia" w:hAnsi="Times New Roman" w:hint="eastAsia"/>
                <w:sz w:val="14"/>
                <w:szCs w:val="14"/>
              </w:rPr>
              <w:t>月までに決定します。</w:t>
            </w:r>
          </w:p>
          <w:p w14:paraId="5FA630DE" w14:textId="77777777" w:rsidR="00CD0AEF" w:rsidRDefault="00CD0AEF" w:rsidP="00F357E7">
            <w:pPr>
              <w:pStyle w:val="a3"/>
              <w:spacing w:line="240" w:lineRule="exact"/>
              <w:ind w:left="0" w:firstLine="0"/>
              <w:jc w:val="left"/>
              <w:rPr>
                <w:rFonts w:ascii="Times New Roman" w:eastAsiaTheme="minorEastAsia" w:hAnsi="Times New Roman"/>
                <w:b/>
                <w:sz w:val="16"/>
                <w:szCs w:val="16"/>
                <w:u w:val="single"/>
              </w:rPr>
            </w:pPr>
            <w:r>
              <w:rPr>
                <w:rFonts w:ascii="Times New Roman" w:eastAsiaTheme="minorEastAsia" w:hAnsi="Times New Roman" w:hint="eastAsia"/>
                <w:sz w:val="14"/>
                <w:szCs w:val="14"/>
                <w:u w:val="single"/>
                <w:shd w:val="pct15" w:color="auto" w:fill="FFFFFF"/>
              </w:rPr>
              <w:t>注：なお、必ず支給されるとは限りませんので、そのことを了承した上で</w:t>
            </w:r>
            <w:r>
              <w:rPr>
                <w:rFonts w:ascii="Times New Roman" w:eastAsiaTheme="minorEastAsia" w:hAnsi="Times New Roman"/>
                <w:sz w:val="14"/>
                <w:szCs w:val="14"/>
                <w:u w:val="single"/>
                <w:shd w:val="pct15" w:color="auto" w:fill="FFFFFF"/>
              </w:rPr>
              <w:t>JASSO</w:t>
            </w:r>
            <w:r>
              <w:rPr>
                <w:rFonts w:ascii="Times New Roman" w:eastAsiaTheme="minorEastAsia" w:hAnsi="Times New Roman" w:hint="eastAsia"/>
                <w:sz w:val="14"/>
                <w:szCs w:val="14"/>
                <w:u w:val="single"/>
                <w:shd w:val="pct15" w:color="auto" w:fill="FFFFFF"/>
              </w:rPr>
              <w:t>奨学金に応募してください。</w:t>
            </w:r>
          </w:p>
        </w:tc>
      </w:tr>
    </w:tbl>
    <w:p w14:paraId="6EC45D21" w14:textId="77777777" w:rsidR="00CD0AEF" w:rsidRDefault="00CD0AEF" w:rsidP="00CD0AEF">
      <w:pPr>
        <w:jc w:val="center"/>
        <w:rPr>
          <w:b/>
        </w:rPr>
      </w:pPr>
      <w:r>
        <w:rPr>
          <w:rFonts w:hint="eastAsia"/>
          <w:b/>
        </w:rPr>
        <w:t>↓</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4A0" w:firstRow="1" w:lastRow="0" w:firstColumn="1" w:lastColumn="0" w:noHBand="0" w:noVBand="1"/>
      </w:tblPr>
      <w:tblGrid>
        <w:gridCol w:w="851"/>
        <w:gridCol w:w="709"/>
        <w:gridCol w:w="3685"/>
        <w:gridCol w:w="709"/>
        <w:gridCol w:w="3481"/>
      </w:tblGrid>
      <w:tr w:rsidR="00CD0AEF" w14:paraId="6EA01571" w14:textId="77777777" w:rsidTr="00F357E7">
        <w:trPr>
          <w:cantSplit/>
          <w:trHeight w:val="283"/>
        </w:trPr>
        <w:tc>
          <w:tcPr>
            <w:tcW w:w="9435" w:type="dxa"/>
            <w:gridSpan w:val="5"/>
            <w:tcBorders>
              <w:top w:val="single" w:sz="12" w:space="0" w:color="auto"/>
              <w:left w:val="single" w:sz="12" w:space="0" w:color="auto"/>
              <w:bottom w:val="single" w:sz="2" w:space="0" w:color="auto"/>
              <w:right w:val="single" w:sz="12" w:space="0" w:color="auto"/>
            </w:tcBorders>
            <w:hideMark/>
          </w:tcPr>
          <w:p w14:paraId="7E35BCFC" w14:textId="6FFE63C1" w:rsidR="00CD0AEF" w:rsidRDefault="00CD0AEF" w:rsidP="00CD0AEF">
            <w:pPr>
              <w:pStyle w:val="a3"/>
              <w:numPr>
                <w:ilvl w:val="0"/>
                <w:numId w:val="5"/>
              </w:numPr>
              <w:spacing w:line="240" w:lineRule="exact"/>
              <w:rPr>
                <w:rFonts w:ascii="Times New Roman" w:eastAsiaTheme="minorEastAsia" w:hAnsi="Times New Roman"/>
                <w:b/>
                <w:sz w:val="16"/>
                <w:szCs w:val="16"/>
              </w:rPr>
            </w:pPr>
            <w:r>
              <w:rPr>
                <w:rFonts w:ascii="Times New Roman" w:eastAsiaTheme="minorEastAsia" w:hAnsi="Times New Roman"/>
                <w:b/>
                <w:sz w:val="16"/>
                <w:szCs w:val="16"/>
              </w:rPr>
              <w:t>Will you apply for JASSO Scholarship?  JASSO</w:t>
            </w:r>
            <w:r>
              <w:rPr>
                <w:rFonts w:ascii="Times New Roman" w:eastAsiaTheme="minorEastAsia" w:hAnsi="Times New Roman" w:hint="eastAsia"/>
                <w:b/>
                <w:sz w:val="16"/>
                <w:szCs w:val="16"/>
              </w:rPr>
              <w:t>の奨学金に応募を希望しますか？</w:t>
            </w:r>
          </w:p>
        </w:tc>
      </w:tr>
      <w:tr w:rsidR="00CD0AEF" w14:paraId="0E3397E2" w14:textId="77777777" w:rsidTr="00F357E7">
        <w:trPr>
          <w:cantSplit/>
          <w:trHeight w:val="283"/>
        </w:trPr>
        <w:tc>
          <w:tcPr>
            <w:tcW w:w="851" w:type="dxa"/>
            <w:tcBorders>
              <w:top w:val="single" w:sz="2" w:space="0" w:color="auto"/>
              <w:left w:val="single" w:sz="12" w:space="0" w:color="auto"/>
              <w:bottom w:val="single" w:sz="12" w:space="0" w:color="auto"/>
              <w:right w:val="single" w:sz="2" w:space="0" w:color="auto"/>
            </w:tcBorders>
            <w:vAlign w:val="center"/>
            <w:hideMark/>
          </w:tcPr>
          <w:p w14:paraId="0E6380AC" w14:textId="77777777" w:rsidR="00CD0AEF" w:rsidRDefault="00CD0AEF" w:rsidP="00F357E7">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hideMark/>
          </w:tcPr>
          <w:p w14:paraId="1A4BFA43" w14:textId="77777777" w:rsidR="00CD0AEF" w:rsidRDefault="00340D6D" w:rsidP="00F357E7">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572309589"/>
                <w14:checkbox>
                  <w14:checked w14:val="0"/>
                  <w14:checkedState w14:val="00FE" w14:font="Wingdings"/>
                  <w14:uncheckedState w14:val="2610" w14:font="ＭＳ ゴシック"/>
                </w14:checkbox>
              </w:sdtPr>
              <w:sdtEndPr/>
              <w:sdtContent>
                <w:r w:rsidR="00CD0AEF">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hideMark/>
          </w:tcPr>
          <w:p w14:paraId="6FCCA385" w14:textId="77777777" w:rsidR="00CD0AEF" w:rsidRDefault="00CD0AEF" w:rsidP="00F357E7">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hideMark/>
          </w:tcPr>
          <w:p w14:paraId="18AA1496" w14:textId="77777777" w:rsidR="00CD0AEF" w:rsidRDefault="00340D6D" w:rsidP="00F357E7">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70270676"/>
                <w14:checkbox>
                  <w14:checked w14:val="0"/>
                  <w14:checkedState w14:val="00FE" w14:font="Wingdings"/>
                  <w14:uncheckedState w14:val="2610" w14:font="ＭＳ ゴシック"/>
                </w14:checkbox>
              </w:sdtPr>
              <w:sdtEndPr/>
              <w:sdtContent>
                <w:r w:rsidR="00CD0AEF">
                  <w:rPr>
                    <w:rFonts w:ascii="ＭＳ ゴシック" w:eastAsia="ＭＳ ゴシック" w:hAnsi="ＭＳ ゴシック" w:hint="eastAsia"/>
                    <w:sz w:val="16"/>
                    <w:szCs w:val="16"/>
                  </w:rPr>
                  <w:t>☐</w:t>
                </w:r>
              </w:sdtContent>
            </w:sdt>
          </w:p>
        </w:tc>
        <w:tc>
          <w:tcPr>
            <w:tcW w:w="3481" w:type="dxa"/>
            <w:tcBorders>
              <w:top w:val="single" w:sz="2" w:space="0" w:color="auto"/>
              <w:left w:val="single" w:sz="2" w:space="0" w:color="auto"/>
              <w:bottom w:val="single" w:sz="12" w:space="0" w:color="auto"/>
              <w:right w:val="single" w:sz="12" w:space="0" w:color="auto"/>
            </w:tcBorders>
            <w:vAlign w:val="center"/>
            <w:hideMark/>
          </w:tcPr>
          <w:p w14:paraId="4FE48E4A" w14:textId="77777777" w:rsidR="00CD0AEF" w:rsidRDefault="00CD0AEF" w:rsidP="00F357E7">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564341D1" w14:textId="77777777" w:rsidR="00CD0AEF" w:rsidRPr="00937AC0" w:rsidRDefault="00CD0AEF"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CD0AEF">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B2524"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671F0FE7"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004E72B2" w:rsidRPr="00400DE3">
              <w:rPr>
                <w:rFonts w:ascii="Times New Roman" w:eastAsiaTheme="minorEastAsia" w:hAnsi="Times New Roman"/>
                <w:i/>
                <w:sz w:val="16"/>
                <w:szCs w:val="16"/>
              </w:rPr>
              <w:t>Guidebook to U</w:t>
            </w:r>
            <w:r w:rsidR="004E72B2">
              <w:rPr>
                <w:rFonts w:ascii="Times New Roman" w:eastAsiaTheme="minorEastAsia" w:hAnsi="Times New Roman" w:hint="eastAsia"/>
                <w:i/>
                <w:sz w:val="16"/>
                <w:szCs w:val="16"/>
              </w:rPr>
              <w:t xml:space="preserve">niversity of </w:t>
            </w:r>
            <w:r w:rsidR="004E72B2" w:rsidRPr="00400DE3">
              <w:rPr>
                <w:rFonts w:ascii="Times New Roman" w:eastAsiaTheme="minorEastAsia" w:hAnsi="Times New Roman"/>
                <w:i/>
                <w:sz w:val="16"/>
                <w:szCs w:val="16"/>
              </w:rPr>
              <w:t>F</w:t>
            </w:r>
            <w:r w:rsidR="004E72B2">
              <w:rPr>
                <w:rFonts w:ascii="Times New Roman" w:eastAsiaTheme="minorEastAsia" w:hAnsi="Times New Roman" w:hint="eastAsia"/>
                <w:i/>
                <w:sz w:val="16"/>
                <w:szCs w:val="16"/>
              </w:rPr>
              <w:t xml:space="preserve">ukui </w:t>
            </w:r>
            <w:r w:rsidR="00D46359">
              <w:rPr>
                <w:rFonts w:ascii="Times New Roman" w:eastAsiaTheme="minorEastAsia" w:hAnsi="Times New Roman" w:hint="eastAsia"/>
                <w:i/>
                <w:sz w:val="16"/>
                <w:szCs w:val="16"/>
              </w:rPr>
              <w:t xml:space="preserve">Student </w:t>
            </w:r>
            <w:r w:rsidR="004E72B2">
              <w:rPr>
                <w:rFonts w:ascii="Times New Roman" w:eastAsiaTheme="minorEastAsia" w:hAnsi="Times New Roman"/>
                <w:i/>
                <w:sz w:val="16"/>
                <w:szCs w:val="16"/>
              </w:rPr>
              <w:t>Exchange Program 201</w:t>
            </w:r>
            <w:r w:rsidR="005C70C9">
              <w:rPr>
                <w:rFonts w:ascii="Times New Roman" w:eastAsiaTheme="minorEastAsia" w:hAnsi="Times New Roman"/>
                <w:i/>
                <w:sz w:val="16"/>
                <w:szCs w:val="16"/>
              </w:rPr>
              <w:t>9 April</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4E72B2">
              <w:rPr>
                <w:rFonts w:ascii="Times New Roman" w:eastAsiaTheme="minorEastAsia" w:hAnsi="Times New Roman"/>
                <w:sz w:val="16"/>
                <w:szCs w:val="16"/>
              </w:rPr>
              <w:t>201</w:t>
            </w:r>
            <w:r w:rsidR="005C70C9">
              <w:rPr>
                <w:rFonts w:ascii="Times New Roman" w:eastAsiaTheme="minorEastAsia" w:hAnsi="Times New Roman"/>
                <w:sz w:val="16"/>
                <w:szCs w:val="16"/>
              </w:rPr>
              <w:t>9</w:t>
            </w:r>
            <w:r w:rsidR="004E72B2" w:rsidRPr="00A73D1B">
              <w:rPr>
                <w:rFonts w:ascii="Times New Roman" w:eastAsiaTheme="minorEastAsia" w:hAnsi="Times New Roman"/>
                <w:sz w:val="16"/>
                <w:szCs w:val="16"/>
              </w:rPr>
              <w:t>年</w:t>
            </w:r>
            <w:r w:rsidR="005C70C9">
              <w:rPr>
                <w:rFonts w:ascii="Times New Roman" w:eastAsiaTheme="minorEastAsia" w:hAnsi="Times New Roman"/>
                <w:sz w:val="16"/>
                <w:szCs w:val="16"/>
              </w:rPr>
              <w:t>4</w:t>
            </w:r>
            <w:r w:rsidR="004E72B2">
              <w:rPr>
                <w:rFonts w:ascii="Times New Roman" w:eastAsiaTheme="minorEastAsia" w:hAnsi="Times New Roman"/>
                <w:sz w:val="16"/>
                <w:szCs w:val="16"/>
              </w:rPr>
              <w:t>月入学福井大</w:t>
            </w:r>
            <w:r w:rsidR="004E72B2">
              <w:rPr>
                <w:rFonts w:ascii="Times New Roman" w:eastAsiaTheme="minorEastAsia" w:hAnsi="Times New Roman" w:hint="eastAsia"/>
                <w:sz w:val="16"/>
                <w:szCs w:val="16"/>
              </w:rPr>
              <w:t>学交換</w:t>
            </w:r>
            <w:r w:rsidR="004E72B2" w:rsidRPr="007D4DC0">
              <w:rPr>
                <w:rFonts w:ascii="Times New Roman" w:eastAsiaTheme="minorEastAsia" w:hAnsi="Times New Roman"/>
                <w:sz w:val="16"/>
                <w:szCs w:val="16"/>
              </w:rPr>
              <w:t>留学</w:t>
            </w:r>
            <w:r w:rsidR="004E72B2">
              <w:rPr>
                <w:rFonts w:ascii="Times New Roman" w:eastAsiaTheme="minorEastAsia" w:hAnsi="Times New Roman" w:hint="eastAsia"/>
                <w:sz w:val="16"/>
                <w:szCs w:val="16"/>
              </w:rPr>
              <w:t>プログラム・</w:t>
            </w:r>
            <w:r w:rsidR="00B5707E">
              <w:rPr>
                <w:rFonts w:ascii="Times New Roman" w:eastAsiaTheme="minorEastAsia" w:hAnsi="Times New Roman"/>
                <w:sz w:val="16"/>
                <w:szCs w:val="16"/>
              </w:rPr>
              <w:br/>
            </w:r>
            <w:r w:rsidR="004E72B2" w:rsidRPr="007D4DC0">
              <w:rPr>
                <w:rFonts w:ascii="Times New Roman" w:eastAsiaTheme="minorEastAsia" w:hAnsi="Times New Roman"/>
                <w:sz w:val="16"/>
                <w:szCs w:val="16"/>
              </w:rPr>
              <w:t>ガイドブック</w:t>
            </w:r>
            <w:r w:rsidRPr="00A73D1B">
              <w:rPr>
                <w:rFonts w:ascii="Times New Roman" w:eastAsiaTheme="minorEastAsia" w:hAnsi="Times New Roman"/>
                <w:sz w:val="16"/>
                <w:szCs w:val="16"/>
              </w:rPr>
              <w:t>』をご参照ください。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340D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340D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340D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340D6D"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CD0AEF">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0726277C" w:rsidR="0051783C" w:rsidRPr="0051783C" w:rsidRDefault="004E72B2" w:rsidP="00E32AC0">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Pr>
                <w:rFonts w:ascii="Times New Roman" w:eastAsiaTheme="minorEastAsia" w:hAnsi="Times New Roman" w:hint="eastAsia"/>
                <w:i/>
                <w:sz w:val="16"/>
                <w:szCs w:val="16"/>
              </w:rPr>
              <w:t xml:space="preserve"> University of Fukui </w:t>
            </w:r>
            <w:r w:rsidR="00D46359">
              <w:rPr>
                <w:rFonts w:ascii="Times New Roman" w:eastAsiaTheme="minorEastAsia" w:hAnsi="Times New Roman" w:hint="eastAsia"/>
                <w:i/>
                <w:sz w:val="16"/>
                <w:szCs w:val="16"/>
              </w:rPr>
              <w:t xml:space="preserve">Student </w:t>
            </w:r>
            <w:r>
              <w:rPr>
                <w:rFonts w:ascii="Times New Roman" w:eastAsiaTheme="minorEastAsia" w:hAnsi="Times New Roman" w:hint="eastAsia"/>
                <w:i/>
                <w:sz w:val="16"/>
                <w:szCs w:val="16"/>
              </w:rPr>
              <w:t>Exchange Program A</w:t>
            </w:r>
            <w:r>
              <w:rPr>
                <w:rFonts w:ascii="Times New Roman" w:eastAsiaTheme="minorEastAsia" w:hAnsi="Times New Roman"/>
                <w:i/>
                <w:sz w:val="16"/>
                <w:szCs w:val="16"/>
              </w:rPr>
              <w:t xml:space="preserve"> 201</w:t>
            </w:r>
            <w:r w:rsidR="005C70C9">
              <w:rPr>
                <w:rFonts w:ascii="Times New Roman" w:eastAsiaTheme="minorEastAsia" w:hAnsi="Times New Roman"/>
                <w:i/>
                <w:sz w:val="16"/>
                <w:szCs w:val="16"/>
              </w:rPr>
              <w:t>9</w:t>
            </w:r>
            <w:r w:rsidRPr="00400DE3">
              <w:rPr>
                <w:rFonts w:ascii="Times New Roman" w:eastAsiaTheme="minorEastAsia" w:hAnsi="Times New Roman"/>
                <w:i/>
                <w:sz w:val="16"/>
                <w:szCs w:val="16"/>
              </w:rPr>
              <w:t xml:space="preserve"> </w:t>
            </w:r>
            <w:r w:rsidR="005C70C9">
              <w:rPr>
                <w:rFonts w:ascii="Times New Roman" w:eastAsiaTheme="minorEastAsia" w:hAnsi="Times New Roman"/>
                <w:i/>
                <w:sz w:val="16"/>
                <w:szCs w:val="16"/>
              </w:rPr>
              <w:t>April</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【『福井大学交換留学</w:t>
            </w:r>
            <w:r>
              <w:rPr>
                <w:rFonts w:ascii="Times New Roman" w:eastAsiaTheme="minorEastAsia" w:hAnsi="Times New Roman" w:hint="eastAsia"/>
                <w:sz w:val="16"/>
                <w:szCs w:val="16"/>
              </w:rPr>
              <w:t>プログラム</w:t>
            </w:r>
            <w:r>
              <w:rPr>
                <w:rFonts w:ascii="Times New Roman" w:eastAsiaTheme="minorEastAsia" w:hAnsi="Times New Roman" w:hint="eastAsia"/>
                <w:sz w:val="16"/>
                <w:szCs w:val="16"/>
              </w:rPr>
              <w:t>A</w:t>
            </w:r>
            <w:r w:rsidRPr="0051783C">
              <w:rPr>
                <w:rFonts w:ascii="Times New Roman" w:eastAsiaTheme="minorEastAsia" w:hAnsi="Times New Roman"/>
                <w:sz w:val="16"/>
                <w:szCs w:val="16"/>
              </w:rPr>
              <w:t>募集要項</w:t>
            </w:r>
            <w:r>
              <w:rPr>
                <w:rFonts w:ascii="Times New Roman" w:eastAsiaTheme="minorEastAsia" w:hAnsi="Times New Roman"/>
                <w:sz w:val="16"/>
                <w:szCs w:val="16"/>
              </w:rPr>
              <w:t xml:space="preserve"> 201</w:t>
            </w:r>
            <w:r w:rsidR="005C70C9">
              <w:rPr>
                <w:rFonts w:ascii="Times New Roman" w:eastAsiaTheme="minorEastAsia" w:hAnsi="Times New Roman"/>
                <w:sz w:val="16"/>
                <w:szCs w:val="16"/>
              </w:rPr>
              <w:t>9</w:t>
            </w:r>
            <w:r>
              <w:rPr>
                <w:rFonts w:ascii="Times New Roman" w:eastAsiaTheme="minorEastAsia" w:hAnsi="Times New Roman" w:hint="eastAsia"/>
                <w:sz w:val="16"/>
                <w:szCs w:val="16"/>
              </w:rPr>
              <w:t>年</w:t>
            </w:r>
            <w:r w:rsidR="005C70C9">
              <w:rPr>
                <w:rFonts w:ascii="Times New Roman" w:eastAsiaTheme="minorEastAsia" w:hAnsi="Times New Roman"/>
                <w:sz w:val="16"/>
                <w:szCs w:val="16"/>
              </w:rPr>
              <w:t>4</w:t>
            </w:r>
            <w:r>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Pr>
                <w:rFonts w:ascii="Times New Roman" w:eastAsiaTheme="minorEastAsia" w:hAnsi="Times New Roman" w:hint="eastAsia"/>
                <w:sz w:val="16"/>
                <w:szCs w:val="16"/>
              </w:rPr>
              <w:t>の</w:t>
            </w:r>
            <w:r>
              <w:rPr>
                <w:rFonts w:ascii="Times New Roman" w:eastAsiaTheme="minorEastAsia" w:hAnsi="Times New Roman"/>
                <w:sz w:val="16"/>
                <w:szCs w:val="16"/>
              </w:rPr>
              <w:t>4</w:t>
            </w:r>
            <w:r>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0A187F19" w:rsidR="00E249DB" w:rsidRPr="008E344C" w:rsidRDefault="00340D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6EC36FF6"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w:t>
            </w:r>
          </w:p>
          <w:p w14:paraId="26173B3C" w14:textId="117D3E1C"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210888" w:rsidRPr="008E344C" w14:paraId="43E55005" w14:textId="77777777" w:rsidTr="00486A59">
        <w:trPr>
          <w:trHeight w:val="397"/>
        </w:trPr>
        <w:tc>
          <w:tcPr>
            <w:tcW w:w="851" w:type="dxa"/>
            <w:vMerge/>
            <w:tcBorders>
              <w:right w:val="single" w:sz="2" w:space="0" w:color="auto"/>
            </w:tcBorders>
            <w:vAlign w:val="bottom"/>
          </w:tcPr>
          <w:p w14:paraId="3EF227B0" w14:textId="77777777" w:rsidR="00210888" w:rsidRPr="008E344C" w:rsidRDefault="00210888"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AE95723" w14:textId="7A65CC84" w:rsidR="00210888" w:rsidRDefault="00340D6D"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67782745" w14:textId="15D0A529" w:rsidR="00B63EEC" w:rsidRDefault="00B63EEC" w:rsidP="00210888">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I </w:t>
            </w:r>
            <w:r w:rsidRPr="00B63EEC">
              <w:rPr>
                <w:rFonts w:ascii="Times New Roman" w:eastAsia="ＭＳ Ｐゴシック" w:hAnsi="Times New Roman"/>
                <w:color w:val="000000"/>
                <w:sz w:val="16"/>
                <w:szCs w:val="16"/>
              </w:rPr>
              <w:t xml:space="preserve">meet all the application requirements (No. 1 to </w:t>
            </w:r>
            <w:r w:rsidR="00B5707E">
              <w:rPr>
                <w:rFonts w:ascii="Times New Roman" w:eastAsia="ＭＳ Ｐゴシック" w:hAnsi="Times New Roman" w:hint="eastAsia"/>
                <w:color w:val="000000"/>
                <w:sz w:val="16"/>
                <w:szCs w:val="16"/>
              </w:rPr>
              <w:t>7</w:t>
            </w:r>
            <w:r w:rsidRPr="00B63EEC">
              <w:rPr>
                <w:rFonts w:ascii="Times New Roman" w:eastAsia="ＭＳ Ｐゴシック" w:hAnsi="Times New Roman"/>
                <w:color w:val="000000"/>
                <w:sz w:val="16"/>
                <w:szCs w:val="16"/>
              </w:rPr>
              <w:t>) listed in 2. Qualif</w:t>
            </w:r>
            <w:r>
              <w:rPr>
                <w:rFonts w:ascii="Times New Roman" w:eastAsia="ＭＳ Ｐゴシック" w:hAnsi="Times New Roman"/>
                <w:color w:val="000000"/>
                <w:sz w:val="16"/>
                <w:szCs w:val="16"/>
              </w:rPr>
              <w:t>ications for Application in t</w:t>
            </w:r>
            <w:r>
              <w:rPr>
                <w:rFonts w:ascii="Times New Roman" w:eastAsia="ＭＳ Ｐゴシック" w:hAnsi="Times New Roman" w:hint="eastAsia"/>
                <w:color w:val="000000"/>
                <w:sz w:val="16"/>
                <w:szCs w:val="16"/>
              </w:rPr>
              <w:t>he application</w:t>
            </w:r>
            <w:r w:rsidRPr="00B63EEC">
              <w:rPr>
                <w:rFonts w:ascii="Times New Roman" w:eastAsia="ＭＳ Ｐゴシック" w:hAnsi="Times New Roman"/>
                <w:color w:val="000000"/>
                <w:sz w:val="16"/>
                <w:szCs w:val="16"/>
              </w:rPr>
              <w:t xml:space="preserve"> guidelines.</w:t>
            </w:r>
          </w:p>
          <w:p w14:paraId="14C0CF81" w14:textId="3B58C175" w:rsidR="00210888" w:rsidRPr="00210888" w:rsidRDefault="00210888" w:rsidP="00B5707E">
            <w:pPr>
              <w:pStyle w:val="a3"/>
              <w:spacing w:line="240" w:lineRule="exact"/>
              <w:ind w:left="0" w:firstLine="0"/>
              <w:rPr>
                <w:rFonts w:ascii="Times New Roman" w:eastAsia="ＭＳ Ｐゴシック" w:hAnsi="Times New Roman"/>
                <w:color w:val="000000"/>
                <w:sz w:val="16"/>
                <w:szCs w:val="16"/>
              </w:rPr>
            </w:pPr>
            <w:r w:rsidRPr="00210888">
              <w:rPr>
                <w:rFonts w:ascii="Times New Roman" w:eastAsia="ＭＳ Ｐゴシック" w:hAnsi="Times New Roman" w:hint="eastAsia"/>
                <w:color w:val="000000"/>
                <w:sz w:val="16"/>
                <w:szCs w:val="16"/>
              </w:rPr>
              <w:t>募集要項の「</w:t>
            </w:r>
            <w:r w:rsidRPr="00210888">
              <w:rPr>
                <w:rFonts w:ascii="Times New Roman" w:eastAsia="ＭＳ Ｐゴシック" w:hAnsi="Times New Roman" w:hint="eastAsia"/>
                <w:color w:val="000000"/>
                <w:sz w:val="16"/>
                <w:szCs w:val="16"/>
              </w:rPr>
              <w:t>2</w:t>
            </w:r>
            <w:r w:rsidRPr="00210888">
              <w:rPr>
                <w:rFonts w:ascii="Times New Roman" w:eastAsia="ＭＳ Ｐゴシック" w:hAnsi="Times New Roman" w:hint="eastAsia"/>
                <w:color w:val="000000"/>
                <w:sz w:val="16"/>
                <w:szCs w:val="16"/>
              </w:rPr>
              <w:t>．応募の要件」を確認し、</w:t>
            </w:r>
            <w:r w:rsidRPr="00210888">
              <w:rPr>
                <w:rFonts w:ascii="Times New Roman" w:eastAsia="ＭＳ Ｐゴシック" w:hAnsi="Times New Roman" w:hint="eastAsia"/>
                <w:color w:val="000000"/>
                <w:sz w:val="16"/>
                <w:szCs w:val="16"/>
              </w:rPr>
              <w:t>1</w:t>
            </w:r>
            <w:r w:rsidRPr="00210888">
              <w:rPr>
                <w:rFonts w:ascii="Times New Roman" w:eastAsia="ＭＳ Ｐゴシック" w:hAnsi="Times New Roman" w:hint="eastAsia"/>
                <w:color w:val="000000"/>
                <w:sz w:val="16"/>
                <w:szCs w:val="16"/>
              </w:rPr>
              <w:t>～</w:t>
            </w:r>
            <w:r w:rsidR="00B5707E">
              <w:rPr>
                <w:rFonts w:ascii="Times New Roman" w:eastAsia="ＭＳ Ｐゴシック" w:hAnsi="Times New Roman" w:hint="eastAsia"/>
                <w:color w:val="000000"/>
                <w:sz w:val="16"/>
                <w:szCs w:val="16"/>
              </w:rPr>
              <w:t>7</w:t>
            </w:r>
            <w:r w:rsidRPr="00210888">
              <w:rPr>
                <w:rFonts w:ascii="Times New Roman" w:eastAsia="ＭＳ Ｐゴシック" w:hAnsi="Times New Roman" w:hint="eastAsia"/>
                <w:color w:val="000000"/>
                <w:sz w:val="16"/>
                <w:szCs w:val="16"/>
              </w:rPr>
              <w:t>）のすべてに該当することを確認</w:t>
            </w:r>
            <w:r>
              <w:rPr>
                <w:rFonts w:ascii="Times New Roman" w:eastAsia="ＭＳ Ｐゴシック" w:hAnsi="Times New Roman" w:hint="eastAsia"/>
                <w:color w:val="000000"/>
                <w:sz w:val="16"/>
                <w:szCs w:val="16"/>
              </w:rPr>
              <w:t>した</w:t>
            </w:r>
            <w:r w:rsidRPr="00210888">
              <w:rPr>
                <w:rFonts w:ascii="Times New Roman" w:eastAsia="ＭＳ Ｐゴシック" w:hAnsi="Times New Roman" w:hint="eastAsia"/>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340D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3BDCD9A" w14:textId="4AB8E49E" w:rsidR="005C70C9" w:rsidRDefault="005C70C9" w:rsidP="005C70C9">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 xml:space="preserve">I </w:t>
            </w:r>
            <w:r>
              <w:rPr>
                <w:rFonts w:ascii="Times New Roman" w:eastAsia="ＭＳ Ｐゴシック" w:hAnsi="Times New Roman" w:hint="eastAsia"/>
                <w:color w:val="000000"/>
                <w:sz w:val="16"/>
                <w:szCs w:val="16"/>
              </w:rPr>
              <w:t>have read Guidebook to UNIVERSITY OF FUKUI Student Exchange P</w:t>
            </w:r>
            <w:r>
              <w:rPr>
                <w:rFonts w:ascii="Times New Roman" w:eastAsia="ＭＳ Ｐゴシック" w:hAnsi="Times New Roman"/>
                <w:color w:val="000000"/>
                <w:sz w:val="16"/>
                <w:szCs w:val="16"/>
              </w:rPr>
              <w:t>r</w:t>
            </w:r>
            <w:r>
              <w:rPr>
                <w:rFonts w:ascii="Times New Roman" w:eastAsia="ＭＳ Ｐゴシック" w:hAnsi="Times New Roman" w:hint="eastAsia"/>
                <w:color w:val="000000"/>
                <w:sz w:val="16"/>
                <w:szCs w:val="16"/>
              </w:rPr>
              <w:t xml:space="preserve">ogram 2019 April for necessary costs and financial planning and understood to prepare enough financial resources to support while I study in Japan. </w:t>
            </w:r>
          </w:p>
          <w:p w14:paraId="611706C4" w14:textId="13855807" w:rsidR="00E249DB" w:rsidRPr="008E344C" w:rsidRDefault="005C70C9" w:rsidP="005C70C9">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w:t>
            </w:r>
            <w:r>
              <w:rPr>
                <w:rFonts w:ascii="Times New Roman" w:eastAsiaTheme="minorEastAsia" w:hAnsi="Times New Roman" w:hint="eastAsia"/>
                <w:color w:val="000000"/>
                <w:sz w:val="16"/>
                <w:szCs w:val="16"/>
              </w:rPr>
              <w:t>2019</w:t>
            </w:r>
            <w:r>
              <w:rPr>
                <w:rFonts w:ascii="Times New Roman" w:eastAsiaTheme="minorEastAsia" w:hAnsi="Times New Roman" w:hint="eastAsia"/>
                <w:color w:val="000000"/>
                <w:sz w:val="16"/>
                <w:szCs w:val="16"/>
              </w:rPr>
              <w:t>年</w:t>
            </w:r>
            <w:r>
              <w:rPr>
                <w:rFonts w:ascii="Times New Roman" w:eastAsiaTheme="minorEastAsia" w:hAnsi="Times New Roman" w:hint="eastAsia"/>
                <w:color w:val="000000"/>
                <w:sz w:val="16"/>
                <w:szCs w:val="16"/>
              </w:rPr>
              <w:t>4</w:t>
            </w:r>
            <w:r>
              <w:rPr>
                <w:rFonts w:ascii="Times New Roman" w:eastAsiaTheme="minorEastAsia" w:hAnsi="Times New Roman" w:hint="eastAsia"/>
                <w:color w:val="000000"/>
                <w:sz w:val="16"/>
                <w:szCs w:val="16"/>
              </w:rPr>
              <w:t>月入学</w:t>
            </w:r>
            <w:r>
              <w:rPr>
                <w:rFonts w:ascii="Times New Roman" w:eastAsiaTheme="minorEastAsia" w:hAnsi="Times New Roman" w:hint="eastAsia"/>
                <w:color w:val="000000"/>
                <w:sz w:val="16"/>
                <w:szCs w:val="16"/>
              </w:rPr>
              <w:t xml:space="preserve"> </w:t>
            </w:r>
            <w:r>
              <w:rPr>
                <w:rFonts w:ascii="Times New Roman" w:eastAsiaTheme="minorEastAsia" w:hAnsi="Times New Roman" w:hint="eastAsia"/>
                <w:color w:val="000000"/>
                <w:sz w:val="16"/>
                <w:szCs w:val="16"/>
              </w:rPr>
              <w:t>福井大学交換留学プログラムガイドブック」（</w:t>
            </w:r>
            <w:r>
              <w:rPr>
                <w:rFonts w:ascii="Times New Roman" w:eastAsiaTheme="minorEastAsia" w:hAnsi="Times New Roman" w:hint="eastAsia"/>
                <w:color w:val="000000"/>
                <w:sz w:val="16"/>
                <w:szCs w:val="16"/>
              </w:rPr>
              <w:t>p.3</w:t>
            </w:r>
            <w:r>
              <w:rPr>
                <w:rFonts w:ascii="Times New Roman" w:eastAsiaTheme="minorEastAsia" w:hAnsi="Times New Roman" w:hint="eastAsia"/>
                <w:color w:val="000000"/>
                <w:sz w:val="16"/>
                <w:szCs w:val="16"/>
              </w:rPr>
              <w:t>）に記載の「実際にかかる費用の合計例」を参照し、十分な滞在費を準備することを確認した。</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340D6D"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1CBE2D44" w14:textId="77777777" w:rsidR="00CD0AEF" w:rsidRDefault="00CD0AEF" w:rsidP="00CD0AEF">
      <w:pPr>
        <w:spacing w:line="240" w:lineRule="exact"/>
        <w:rPr>
          <w:rFonts w:ascii="メイリオ" w:eastAsia="メイリオ" w:hAnsi="メイリオ" w:cs="メイリオ"/>
          <w:b/>
          <w:w w:val="150"/>
          <w:sz w:val="22"/>
        </w:rPr>
      </w:pPr>
    </w:p>
    <w:p w14:paraId="3F8750BE" w14:textId="77777777" w:rsidR="00313F15" w:rsidRPr="00D1129A" w:rsidRDefault="00313F15" w:rsidP="00CD0AEF">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lastRenderedPageBreak/>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340D6D"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340D6D"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340D6D"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1B31E4B6"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4E72B2" w:rsidRPr="00D1129A">
        <w:rPr>
          <w:rFonts w:ascii="Calibri" w:eastAsia="メイリオ" w:hAnsi="Calibri" w:cs="メイリオ"/>
          <w:b/>
          <w:color w:val="FF0000"/>
          <w:sz w:val="15"/>
          <w:szCs w:val="15"/>
        </w:rPr>
        <w:t>*For the present school, write the number of year up to now.</w:t>
      </w:r>
      <w:r w:rsidR="004E72B2" w:rsidRPr="00D1129A">
        <w:rPr>
          <w:rFonts w:ascii="Calibri" w:eastAsia="メイリオ" w:hAnsi="Calibri" w:cs="メイリオ"/>
          <w:b/>
          <w:color w:val="FF0000"/>
          <w:sz w:val="14"/>
          <w:szCs w:val="14"/>
        </w:rPr>
        <w:t xml:space="preserve"> </w:t>
      </w:r>
      <w:r w:rsidR="004E72B2"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0E59843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4136B7"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4A002633" w:rsidR="000311FA"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sidR="00016A37">
        <w:rPr>
          <w:rFonts w:ascii="Times New Roman" w:hAnsi="Times New Roman" w:hint="eastAsia"/>
          <w:sz w:val="16"/>
          <w:szCs w:val="16"/>
        </w:rPr>
        <w:t xml:space="preserve">University of Fukui Student </w:t>
      </w:r>
      <w:r w:rsidR="00E76B41" w:rsidRPr="00E76B41">
        <w:rPr>
          <w:rFonts w:ascii="Times New Roman" w:hAnsi="Times New Roman"/>
          <w:sz w:val="16"/>
          <w:szCs w:val="16"/>
        </w:rPr>
        <w:t>Exchange Program</w:t>
      </w:r>
      <w:r w:rsidR="00016A37">
        <w:rPr>
          <w:rFonts w:ascii="Times New Roman" w:hAnsi="Times New Roman" w:hint="eastAsia"/>
          <w:sz w:val="16"/>
          <w:szCs w:val="16"/>
        </w:rPr>
        <w:t>.</w:t>
      </w:r>
    </w:p>
    <w:p w14:paraId="4A557500" w14:textId="77777777" w:rsidR="000311FA" w:rsidRDefault="000311FA">
      <w:pPr>
        <w:widowControl/>
        <w:jc w:val="left"/>
        <w:rPr>
          <w:rFonts w:ascii="Times New Roman" w:hAnsi="Times New Roman"/>
          <w:sz w:val="16"/>
          <w:szCs w:val="16"/>
        </w:rPr>
      </w:pPr>
      <w:r>
        <w:rPr>
          <w:rFonts w:ascii="Times New Roman" w:hAnsi="Times New Roman"/>
          <w:sz w:val="16"/>
          <w:szCs w:val="16"/>
        </w:rPr>
        <w:br w:type="page"/>
      </w:r>
    </w:p>
    <w:p w14:paraId="5AF9C946" w14:textId="5E9EF2B0" w:rsidR="000311FA" w:rsidRDefault="000311FA" w:rsidP="008A6FA9">
      <w:pPr>
        <w:spacing w:line="240" w:lineRule="exact"/>
        <w:rPr>
          <w:rFonts w:ascii="Times New Roman" w:hAnsi="Times New Roman" w:cs="Times New Roman"/>
          <w:sz w:val="16"/>
          <w:szCs w:val="16"/>
          <w:shd w:val="pct15" w:color="auto" w:fill="FFFFFF"/>
        </w:rPr>
      </w:pPr>
      <w:r w:rsidRPr="000311FA">
        <w:rPr>
          <w:rFonts w:ascii="Times New Roman" w:hAnsi="Times New Roman" w:cs="Times New Roman" w:hint="eastAsia"/>
          <w:sz w:val="16"/>
          <w:szCs w:val="16"/>
          <w:shd w:val="pct15" w:color="auto" w:fill="FFFFFF"/>
        </w:rPr>
        <w:lastRenderedPageBreak/>
        <w:t xml:space="preserve">&lt;Only for Special Research Students (graduate students) and undergraduate students who wish to take </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Special Research</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 xml:space="preserve"> course (8 credits)</w:t>
      </w:r>
      <w:r w:rsidRPr="000311FA">
        <w:rPr>
          <w:rFonts w:ascii="Times New Roman" w:hAnsi="Times New Roman" w:cs="Times New Roman"/>
          <w:sz w:val="16"/>
          <w:szCs w:val="16"/>
          <w:shd w:val="pct15" w:color="auto" w:fill="FFFFFF"/>
        </w:rPr>
        <w:br/>
      </w:r>
      <w:r w:rsidRPr="000311FA">
        <w:rPr>
          <w:rFonts w:ascii="Times New Roman" w:hAnsi="Times New Roman" w:cs="Times New Roman" w:hint="eastAsia"/>
          <w:sz w:val="16"/>
          <w:szCs w:val="16"/>
          <w:shd w:val="pct15" w:color="auto" w:fill="FFFFFF"/>
        </w:rPr>
        <w:t>大学院生および「課題研究」（</w:t>
      </w:r>
      <w:r w:rsidRPr="000311FA">
        <w:rPr>
          <w:rFonts w:ascii="Times New Roman" w:hAnsi="Times New Roman" w:cs="Times New Roman" w:hint="eastAsia"/>
          <w:sz w:val="16"/>
          <w:szCs w:val="16"/>
          <w:shd w:val="pct15" w:color="auto" w:fill="FFFFFF"/>
        </w:rPr>
        <w:t>8</w:t>
      </w:r>
      <w:r w:rsidRPr="000311FA">
        <w:rPr>
          <w:rFonts w:ascii="Times New Roman" w:hAnsi="Times New Roman" w:cs="Times New Roman" w:hint="eastAsia"/>
          <w:sz w:val="16"/>
          <w:szCs w:val="16"/>
          <w:shd w:val="pct15" w:color="auto" w:fill="FFFFFF"/>
        </w:rPr>
        <w:t>単位）履修希望の学部生のみ記入</w:t>
      </w:r>
      <w:r w:rsidRPr="000311FA">
        <w:rPr>
          <w:rFonts w:ascii="Times New Roman" w:hAnsi="Times New Roman" w:cs="Times New Roman" w:hint="eastAsia"/>
          <w:sz w:val="16"/>
          <w:szCs w:val="16"/>
          <w:shd w:val="pct15" w:color="auto" w:fill="FFFFFF"/>
        </w:rPr>
        <w:t>&gt;</w:t>
      </w:r>
    </w:p>
    <w:p w14:paraId="0097C9F4" w14:textId="77777777" w:rsidR="008A6FA9" w:rsidRPr="008A6FA9" w:rsidRDefault="008A6FA9" w:rsidP="008A6FA9">
      <w:pPr>
        <w:spacing w:line="240" w:lineRule="exact"/>
        <w:rPr>
          <w:rFonts w:ascii="Times New Roman" w:hAnsi="Times New Roman" w:cs="Times New Roman"/>
          <w:sz w:val="16"/>
          <w:szCs w:val="16"/>
          <w:shd w:val="pct15" w:color="auto" w:fill="FFFFFF"/>
        </w:rPr>
      </w:pPr>
    </w:p>
    <w:p w14:paraId="527BF0DF" w14:textId="12D1402D" w:rsidR="000311FA" w:rsidRPr="008A6FA9" w:rsidRDefault="000311FA" w:rsidP="008A6FA9">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0311FA" w14:paraId="055A300D" w14:textId="77777777" w:rsidTr="005E4B72">
        <w:tc>
          <w:tcPr>
            <w:tcW w:w="2268" w:type="dxa"/>
          </w:tcPr>
          <w:p w14:paraId="58FF981F" w14:textId="2DDBB75B"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7BB84C" w14:textId="46A0AD23"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0311FA" w14:paraId="764DB6D3" w14:textId="77777777" w:rsidTr="005E4B72">
        <w:tc>
          <w:tcPr>
            <w:tcW w:w="2268" w:type="dxa"/>
          </w:tcPr>
          <w:p w14:paraId="6FF22089" w14:textId="105B17D4"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36D7225A" w14:textId="0DF79949"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77D46EDA" w14:textId="77777777" w:rsidR="000311FA" w:rsidRDefault="000311FA" w:rsidP="000311F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5716CC" w:rsidRPr="00030B18" w14:paraId="04D8588A" w14:textId="77777777" w:rsidTr="005E4B72">
        <w:trPr>
          <w:trHeight w:val="283"/>
        </w:trPr>
        <w:tc>
          <w:tcPr>
            <w:tcW w:w="9639" w:type="dxa"/>
            <w:gridSpan w:val="2"/>
            <w:tcBorders>
              <w:top w:val="single" w:sz="12" w:space="0" w:color="auto"/>
              <w:bottom w:val="single" w:sz="2" w:space="0" w:color="auto"/>
            </w:tcBorders>
          </w:tcPr>
          <w:p w14:paraId="15CA16C6" w14:textId="7D305F67" w:rsidR="005716CC" w:rsidRPr="008A6FA9" w:rsidRDefault="005716CC" w:rsidP="005716CC">
            <w:pPr>
              <w:numPr>
                <w:ilvl w:val="0"/>
                <w:numId w:val="16"/>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5716CC" w:rsidRPr="00030B18" w14:paraId="2AA5C21B" w14:textId="77777777" w:rsidTr="005E4B72">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876A506" w14:textId="699AA8A4"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37AD15DB" w14:textId="77777777" w:rsidTr="005E4B72">
        <w:trPr>
          <w:trHeight w:val="283"/>
        </w:trPr>
        <w:tc>
          <w:tcPr>
            <w:tcW w:w="9639" w:type="dxa"/>
            <w:gridSpan w:val="2"/>
            <w:tcBorders>
              <w:top w:val="single" w:sz="12" w:space="0" w:color="auto"/>
              <w:bottom w:val="single" w:sz="2" w:space="0" w:color="auto"/>
            </w:tcBorders>
          </w:tcPr>
          <w:p w14:paraId="6D497F7F" w14:textId="3B797C7A"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5716CC" w:rsidRPr="00030B18" w14:paraId="26DE9466" w14:textId="77777777" w:rsidTr="005E4B72">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0F4A0CED" w14:textId="4348222B"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264167B4" w14:textId="77777777" w:rsidTr="005E4B72">
        <w:trPr>
          <w:trHeight w:val="283"/>
        </w:trPr>
        <w:tc>
          <w:tcPr>
            <w:tcW w:w="9639" w:type="dxa"/>
            <w:gridSpan w:val="2"/>
            <w:tcBorders>
              <w:top w:val="single" w:sz="12" w:space="0" w:color="auto"/>
            </w:tcBorders>
          </w:tcPr>
          <w:p w14:paraId="643D7F16" w14:textId="3699262F"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5716CC" w:rsidRPr="00030B18" w14:paraId="68BA234C" w14:textId="77777777" w:rsidTr="005E4B72">
        <w:trPr>
          <w:trHeight w:val="227"/>
        </w:trPr>
        <w:tc>
          <w:tcPr>
            <w:tcW w:w="9639" w:type="dxa"/>
            <w:gridSpan w:val="2"/>
            <w:tcBorders>
              <w:bottom w:val="single" w:sz="2" w:space="0" w:color="auto"/>
            </w:tcBorders>
          </w:tcPr>
          <w:p w14:paraId="063BC5BC" w14:textId="77F1D01B" w:rsidR="005716CC" w:rsidRPr="005716CC" w:rsidRDefault="005716CC" w:rsidP="005716CC">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“Special Research” is for those who will conduct research under the guidance of his/her supervisor and write an academic paper such as a graduation thesis to be submitted to one’s home institution. The selection committee at the University of Fukui will select a prospective supervisor based on this plan. Please write </w:t>
            </w:r>
            <w:r w:rsidR="008A6FA9">
              <w:rPr>
                <w:rFonts w:ascii="Times New Roman" w:hAnsi="Times New Roman" w:hint="eastAsia"/>
                <w:sz w:val="16"/>
                <w:szCs w:val="16"/>
              </w:rPr>
              <w:t xml:space="preserve">as clearly and </w:t>
            </w:r>
            <w:r w:rsidRPr="005716CC">
              <w:rPr>
                <w:rFonts w:ascii="Times New Roman" w:hAnsi="Times New Roman"/>
                <w:sz w:val="16"/>
                <w:szCs w:val="16"/>
              </w:rPr>
              <w:t>in detail</w:t>
            </w:r>
            <w:r w:rsidR="008A6FA9">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sidR="008A6FA9">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B196812" w14:textId="0CB244F2" w:rsidR="005716CC" w:rsidRPr="005716CC" w:rsidRDefault="005716CC" w:rsidP="008A6FA9">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「課題研究」は派遣元の大学に提出する卒業論文等を作成するための科目です。この計画書を本学での指導教員を決定する参考としますので、</w:t>
            </w:r>
            <w:r w:rsidR="008A6FA9">
              <w:rPr>
                <w:rFonts w:ascii="Times New Roman" w:hAnsi="Times New Roman" w:hint="eastAsia"/>
                <w:sz w:val="16"/>
                <w:szCs w:val="16"/>
              </w:rPr>
              <w:t>希望する分野や</w:t>
            </w:r>
            <w:r w:rsidRPr="005716CC">
              <w:rPr>
                <w:rFonts w:ascii="Times New Roman" w:hAnsi="Times New Roman" w:hint="eastAsia"/>
                <w:sz w:val="16"/>
                <w:szCs w:val="16"/>
              </w:rPr>
              <w:t>研究</w:t>
            </w:r>
            <w:r w:rsidR="008A6FA9">
              <w:rPr>
                <w:rFonts w:ascii="Times New Roman" w:hAnsi="Times New Roman" w:hint="eastAsia"/>
                <w:sz w:val="16"/>
                <w:szCs w:val="16"/>
              </w:rPr>
              <w:t>内容について、できる限り具体的かつ詳細に記述してください。</w:t>
            </w:r>
          </w:p>
        </w:tc>
      </w:tr>
      <w:tr w:rsidR="005716CC" w:rsidRPr="00030B18" w14:paraId="06B50E79" w14:textId="77777777" w:rsidTr="005E4B72">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2C4FA68C" w14:textId="4E008B36"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7DDF2A6C" w14:textId="77777777" w:rsidTr="005E4B72">
        <w:trPr>
          <w:trHeight w:val="283"/>
        </w:trPr>
        <w:tc>
          <w:tcPr>
            <w:tcW w:w="9639" w:type="dxa"/>
            <w:gridSpan w:val="2"/>
            <w:tcBorders>
              <w:top w:val="single" w:sz="12" w:space="0" w:color="auto"/>
              <w:bottom w:val="dotted" w:sz="4" w:space="0" w:color="auto"/>
            </w:tcBorders>
          </w:tcPr>
          <w:p w14:paraId="68F443F0" w14:textId="4B85A86C" w:rsidR="005716CC" w:rsidRPr="00030B18" w:rsidRDefault="005716CC" w:rsidP="005716CC">
            <w:pPr>
              <w:numPr>
                <w:ilvl w:val="0"/>
                <w:numId w:val="16"/>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BD37F2" w:rsidRPr="00030B18" w14:paraId="5B847C92" w14:textId="77777777" w:rsidTr="005E4B72">
        <w:trPr>
          <w:trHeight w:val="227"/>
        </w:trPr>
        <w:tc>
          <w:tcPr>
            <w:tcW w:w="9639" w:type="dxa"/>
            <w:gridSpan w:val="2"/>
            <w:tcBorders>
              <w:top w:val="dotted" w:sz="4" w:space="0" w:color="auto"/>
              <w:bottom w:val="single" w:sz="2" w:space="0" w:color="auto"/>
            </w:tcBorders>
          </w:tcPr>
          <w:p w14:paraId="49FAA839" w14:textId="7102CB55" w:rsidR="00BD37F2" w:rsidRDefault="00BD37F2" w:rsidP="00BD37F2">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w:t>
            </w:r>
            <w:r w:rsidR="008A6FA9">
              <w:rPr>
                <w:rFonts w:ascii="Times New Roman" w:hAnsi="Times New Roman" w:hint="eastAsia"/>
                <w:sz w:val="16"/>
                <w:szCs w:val="16"/>
              </w:rPr>
              <w:t>I</w:t>
            </w:r>
            <w:r>
              <w:rPr>
                <w:rFonts w:ascii="Times New Roman" w:hAnsi="Times New Roman" w:hint="eastAsia"/>
                <w:sz w:val="16"/>
                <w:szCs w:val="16"/>
              </w:rPr>
              <w:t>f you understand and agree with this condition</w:t>
            </w:r>
            <w:r w:rsidR="008A6FA9">
              <w:rPr>
                <w:rFonts w:ascii="Times New Roman" w:hAnsi="Times New Roman" w:hint="eastAsia"/>
                <w:sz w:val="16"/>
                <w:szCs w:val="16"/>
              </w:rPr>
              <w:t>, tick the box below</w:t>
            </w:r>
            <w:r>
              <w:rPr>
                <w:rFonts w:ascii="Times New Roman" w:hAnsi="Times New Roman" w:hint="eastAsia"/>
                <w:sz w:val="16"/>
                <w:szCs w:val="16"/>
              </w:rPr>
              <w:t>.</w:t>
            </w:r>
          </w:p>
          <w:p w14:paraId="79D42B0D" w14:textId="1AA1FFDC" w:rsidR="00BD37F2" w:rsidRPr="00030B18" w:rsidRDefault="00BD37F2" w:rsidP="00BD37F2">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5E4B72" w:rsidRPr="00030B18" w14:paraId="518806EF" w14:textId="77777777" w:rsidTr="005E4B72">
        <w:trPr>
          <w:trHeight w:val="283"/>
        </w:trPr>
        <w:tc>
          <w:tcPr>
            <w:tcW w:w="851" w:type="dxa"/>
            <w:tcBorders>
              <w:top w:val="single" w:sz="2" w:space="0" w:color="auto"/>
              <w:bottom w:val="single" w:sz="12" w:space="0" w:color="auto"/>
            </w:tcBorders>
            <w:shd w:val="clear" w:color="auto" w:fill="FFCCCC"/>
            <w:vAlign w:val="center"/>
          </w:tcPr>
          <w:p w14:paraId="14B6B99F" w14:textId="5383C5AA" w:rsidR="005E4B72" w:rsidRPr="00030B18" w:rsidRDefault="00340D6D" w:rsidP="00BD37F2">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74B3FF0C"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179BDD5D" w14:textId="4E17AABD"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5E4B72" w:rsidRPr="00030B18" w14:paraId="2FDBD997" w14:textId="77777777" w:rsidTr="005E4B72">
        <w:trPr>
          <w:trHeight w:val="283"/>
        </w:trPr>
        <w:tc>
          <w:tcPr>
            <w:tcW w:w="9639" w:type="dxa"/>
            <w:gridSpan w:val="2"/>
            <w:tcBorders>
              <w:top w:val="single" w:sz="12" w:space="0" w:color="auto"/>
              <w:bottom w:val="single" w:sz="2" w:space="0" w:color="auto"/>
            </w:tcBorders>
          </w:tcPr>
          <w:p w14:paraId="6B261AB7" w14:textId="1A5163FD" w:rsidR="005E4B72" w:rsidRPr="00BD37F2" w:rsidRDefault="005E4B72" w:rsidP="005E4B72">
            <w:pPr>
              <w:pStyle w:val="af7"/>
              <w:numPr>
                <w:ilvl w:val="0"/>
                <w:numId w:val="16"/>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5E4B72" w:rsidRPr="009D5622" w14:paraId="432B089D" w14:textId="77777777" w:rsidTr="005E4B72">
        <w:trPr>
          <w:trHeight w:val="283"/>
        </w:trPr>
        <w:tc>
          <w:tcPr>
            <w:tcW w:w="851" w:type="dxa"/>
            <w:tcBorders>
              <w:top w:val="single" w:sz="2" w:space="0" w:color="auto"/>
              <w:bottom w:val="single" w:sz="12" w:space="0" w:color="auto"/>
            </w:tcBorders>
            <w:shd w:val="clear" w:color="auto" w:fill="FFCCCC"/>
            <w:vAlign w:val="center"/>
          </w:tcPr>
          <w:p w14:paraId="043F7681" w14:textId="66E344D3" w:rsidR="005E4B72" w:rsidRPr="00030B18" w:rsidRDefault="00340D6D" w:rsidP="005E4B72">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4CE378E0"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6F62FA59" w14:textId="2D470B3E" w:rsidR="005E4B72" w:rsidRPr="009D5622" w:rsidRDefault="005E4B72" w:rsidP="00BD37F2">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5E4B72" w:rsidRPr="009D5622" w14:paraId="1DBD95E3" w14:textId="77777777" w:rsidTr="008A6FA9">
        <w:trPr>
          <w:trHeight w:val="1058"/>
        </w:trPr>
        <w:tc>
          <w:tcPr>
            <w:tcW w:w="9639" w:type="dxa"/>
            <w:gridSpan w:val="2"/>
            <w:tcBorders>
              <w:top w:val="single" w:sz="12" w:space="0" w:color="auto"/>
              <w:bottom w:val="single" w:sz="12" w:space="0" w:color="auto"/>
            </w:tcBorders>
            <w:shd w:val="clear" w:color="auto" w:fill="FFFF99"/>
            <w:vAlign w:val="center"/>
          </w:tcPr>
          <w:p w14:paraId="39F663CF" w14:textId="77777777" w:rsidR="005E4B72" w:rsidRDefault="005E4B72" w:rsidP="00BD37F2">
            <w:pPr>
              <w:spacing w:line="240" w:lineRule="exact"/>
              <w:rPr>
                <w:rFonts w:ascii="Times New Roman" w:hAnsi="Times New Roman"/>
                <w:sz w:val="16"/>
                <w:szCs w:val="16"/>
              </w:rPr>
            </w:pPr>
          </w:p>
          <w:p w14:paraId="3C5FD6CA" w14:textId="6A54DCD8" w:rsidR="005E4B72" w:rsidRPr="005E4B72" w:rsidRDefault="005E4B72" w:rsidP="00BD37F2">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54A94CD8" w14:textId="77777777" w:rsidR="005E4B72" w:rsidRDefault="005E4B72" w:rsidP="00BD37F2">
            <w:pPr>
              <w:spacing w:line="240" w:lineRule="exact"/>
              <w:rPr>
                <w:rFonts w:ascii="Times New Roman" w:hAnsi="Times New Roman"/>
                <w:sz w:val="16"/>
                <w:szCs w:val="16"/>
              </w:rPr>
            </w:pPr>
          </w:p>
          <w:p w14:paraId="1829FC37" w14:textId="75E2A560" w:rsidR="005E4B72" w:rsidRPr="005E4B72" w:rsidRDefault="005E4B72" w:rsidP="00BD37F2">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48514DE7" w14:textId="77777777" w:rsidR="005716CC" w:rsidRPr="000311FA" w:rsidRDefault="005716CC" w:rsidP="000311FA">
      <w:pPr>
        <w:jc w:val="left"/>
        <w:rPr>
          <w:rFonts w:ascii="Times New Roman" w:hAnsi="Times New Roman" w:cs="Times New Roman"/>
          <w:sz w:val="28"/>
          <w:szCs w:val="28"/>
        </w:rPr>
      </w:pPr>
    </w:p>
    <w:sectPr w:rsidR="005716CC" w:rsidRPr="000311FA" w:rsidSect="00D60139">
      <w:headerReference w:type="default" r:id="rId13"/>
      <w:footerReference w:type="default" r:id="rId14"/>
      <w:footerReference w:type="first" r:id="rId15"/>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2ACBF" w14:textId="77777777" w:rsidR="002044A3" w:rsidRDefault="002044A3" w:rsidP="003858BB">
      <w:r>
        <w:separator/>
      </w:r>
    </w:p>
  </w:endnote>
  <w:endnote w:type="continuationSeparator" w:id="0">
    <w:p w14:paraId="1E88723B" w14:textId="77777777" w:rsidR="002044A3" w:rsidRDefault="002044A3"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08276CA1" w:rsidR="002044A3" w:rsidRPr="00D60139" w:rsidRDefault="002044A3"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340D6D" w:rsidRPr="00340D6D">
          <w:rPr>
            <w:rFonts w:ascii="Times New Roman" w:hAnsi="Times New Roman" w:cs="Times New Roman"/>
            <w:noProof/>
            <w:sz w:val="18"/>
            <w:szCs w:val="18"/>
            <w:lang w:val="ja-JP"/>
          </w:rPr>
          <w:t>2</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077CB221" w:rsidR="002044A3" w:rsidRPr="00D60139" w:rsidRDefault="002044A3"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340D6D" w:rsidRPr="00340D6D">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860B4" w14:textId="77777777" w:rsidR="002044A3" w:rsidRDefault="002044A3" w:rsidP="003858BB">
      <w:r>
        <w:separator/>
      </w:r>
    </w:p>
  </w:footnote>
  <w:footnote w:type="continuationSeparator" w:id="0">
    <w:p w14:paraId="27CE71CE" w14:textId="77777777" w:rsidR="002044A3" w:rsidRDefault="002044A3"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1C77256C" w:rsidR="002044A3" w:rsidRPr="00F853F6" w:rsidRDefault="002044A3" w:rsidP="000D4915">
    <w:pPr>
      <w:pStyle w:val="af2"/>
      <w:jc w:val="right"/>
      <w:rPr>
        <w:rFonts w:ascii="Times New Roman" w:hAnsi="Times New Roman" w:cs="Times New Roman"/>
        <w:b/>
        <w:i/>
        <w:color w:val="C0504D" w:themeColor="accent2"/>
        <w:sz w:val="18"/>
        <w:szCs w:val="18"/>
      </w:rPr>
    </w:pPr>
    <w:r w:rsidRPr="00F853F6">
      <w:rPr>
        <w:rFonts w:ascii="Times New Roman" w:hAnsi="Times New Roman" w:cs="Times New Roman"/>
        <w:b/>
        <w:i/>
        <w:color w:val="C0504D" w:themeColor="accent2"/>
        <w:sz w:val="18"/>
        <w:szCs w:val="18"/>
      </w:rPr>
      <w:t>Form 1</w:t>
    </w:r>
    <w:r>
      <w:rPr>
        <w:rFonts w:ascii="Times New Roman" w:hAnsi="Times New Roman" w:cs="Times New Roman" w:hint="eastAsia"/>
        <w:b/>
        <w:i/>
        <w:color w:val="C0504D" w:themeColor="accent2"/>
        <w:sz w:val="18"/>
        <w:szCs w:val="1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07A331BA"/>
    <w:multiLevelType w:val="hybridMultilevel"/>
    <w:tmpl w:val="F69073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82E6D19"/>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3">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5">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7">
    <w:nsid w:val="23E37D24"/>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8">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8032881"/>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nsid w:val="29C05AD4"/>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2">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73645C5"/>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4">
    <w:nsid w:val="3800291C"/>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5">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6">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7">
    <w:nsid w:val="63C254C7"/>
    <w:multiLevelType w:val="singleLevel"/>
    <w:tmpl w:val="08B4429E"/>
    <w:lvl w:ilvl="0">
      <w:start w:val="5"/>
      <w:numFmt w:val="decimalZero"/>
      <w:lvlText w:val="%1．"/>
      <w:lvlJc w:val="right"/>
      <w:pPr>
        <w:tabs>
          <w:tab w:val="num" w:pos="814"/>
        </w:tabs>
        <w:ind w:left="0" w:firstLine="454"/>
      </w:pPr>
      <w:rPr>
        <w:rFonts w:hint="eastAsia"/>
        <w:b/>
        <w:i w:val="0"/>
        <w:sz w:val="20"/>
      </w:rPr>
    </w:lvl>
  </w:abstractNum>
  <w:abstractNum w:abstractNumId="18">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A8B244F"/>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20">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abstractNum w:abstractNumId="21">
    <w:nsid w:val="78C20FB0"/>
    <w:multiLevelType w:val="singleLevel"/>
    <w:tmpl w:val="6D582716"/>
    <w:lvl w:ilvl="0">
      <w:start w:val="5"/>
      <w:numFmt w:val="decimalZero"/>
      <w:lvlText w:val="%1．"/>
      <w:lvlJc w:val="right"/>
      <w:pPr>
        <w:tabs>
          <w:tab w:val="num" w:pos="814"/>
        </w:tabs>
        <w:ind w:left="0" w:firstLine="454"/>
      </w:pPr>
      <w:rPr>
        <w:rFonts w:hint="eastAsia"/>
        <w:b/>
        <w:i w:val="0"/>
        <w:sz w:val="20"/>
      </w:rPr>
    </w:lvl>
  </w:abstractNum>
  <w:num w:numId="1">
    <w:abstractNumId w:val="5"/>
  </w:num>
  <w:num w:numId="2">
    <w:abstractNumId w:val="6"/>
  </w:num>
  <w:num w:numId="3">
    <w:abstractNumId w:val="4"/>
  </w:num>
  <w:num w:numId="4">
    <w:abstractNumId w:val="20"/>
  </w:num>
  <w:num w:numId="5">
    <w:abstractNumId w:val="17"/>
  </w:num>
  <w:num w:numId="6">
    <w:abstractNumId w:val="18"/>
  </w:num>
  <w:num w:numId="7">
    <w:abstractNumId w:val="16"/>
  </w:num>
  <w:num w:numId="8">
    <w:abstractNumId w:val="3"/>
  </w:num>
  <w:num w:numId="9">
    <w:abstractNumId w:val="0"/>
  </w:num>
  <w:num w:numId="10">
    <w:abstractNumId w:val="15"/>
  </w:num>
  <w:num w:numId="11">
    <w:abstractNumId w:val="8"/>
  </w:num>
  <w:num w:numId="12">
    <w:abstractNumId w:val="9"/>
  </w:num>
  <w:num w:numId="13">
    <w:abstractNumId w:val="14"/>
  </w:num>
  <w:num w:numId="14">
    <w:abstractNumId w:val="1"/>
  </w:num>
  <w:num w:numId="15">
    <w:abstractNumId w:val="7"/>
  </w:num>
  <w:num w:numId="16">
    <w:abstractNumId w:val="12"/>
  </w:num>
  <w:num w:numId="17">
    <w:abstractNumId w:val="10"/>
  </w:num>
  <w:num w:numId="18">
    <w:abstractNumId w:val="13"/>
  </w:num>
  <w:num w:numId="19">
    <w:abstractNumId w:val="19"/>
  </w:num>
  <w:num w:numId="20">
    <w:abstractNumId w:val="21"/>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dirty"/>
  <w:documentProtection w:edit="forms" w:enforcement="1" w:cryptProviderType="rsaFull" w:cryptAlgorithmClass="hash" w:cryptAlgorithmType="typeAny" w:cryptAlgorithmSid="4" w:cryptSpinCount="100000" w:hash="KSrWk+fsYmMdHIYiBC6WKiNb+mk=" w:salt="JaDN+lTbfd0aZhILgEgJfA=="/>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16A37"/>
    <w:rsid w:val="0002584C"/>
    <w:rsid w:val="00030B18"/>
    <w:rsid w:val="000311FA"/>
    <w:rsid w:val="0003262A"/>
    <w:rsid w:val="000363CB"/>
    <w:rsid w:val="00037532"/>
    <w:rsid w:val="00056687"/>
    <w:rsid w:val="000722B9"/>
    <w:rsid w:val="0007478F"/>
    <w:rsid w:val="00092583"/>
    <w:rsid w:val="0009612E"/>
    <w:rsid w:val="000A14A7"/>
    <w:rsid w:val="000A6961"/>
    <w:rsid w:val="000C1013"/>
    <w:rsid w:val="000D4915"/>
    <w:rsid w:val="000D51C4"/>
    <w:rsid w:val="000D6851"/>
    <w:rsid w:val="000F6267"/>
    <w:rsid w:val="001035F2"/>
    <w:rsid w:val="00106C7D"/>
    <w:rsid w:val="0012235A"/>
    <w:rsid w:val="0014270A"/>
    <w:rsid w:val="00156AFF"/>
    <w:rsid w:val="00157207"/>
    <w:rsid w:val="00165538"/>
    <w:rsid w:val="001728B4"/>
    <w:rsid w:val="00172CC1"/>
    <w:rsid w:val="00173092"/>
    <w:rsid w:val="00173965"/>
    <w:rsid w:val="0018449D"/>
    <w:rsid w:val="001872F1"/>
    <w:rsid w:val="00191FA4"/>
    <w:rsid w:val="00196E9B"/>
    <w:rsid w:val="001A2146"/>
    <w:rsid w:val="001B4718"/>
    <w:rsid w:val="001C0866"/>
    <w:rsid w:val="001C518F"/>
    <w:rsid w:val="001F23BD"/>
    <w:rsid w:val="001F2AE3"/>
    <w:rsid w:val="001F2E7B"/>
    <w:rsid w:val="002044A3"/>
    <w:rsid w:val="00210888"/>
    <w:rsid w:val="002216CA"/>
    <w:rsid w:val="00224FA5"/>
    <w:rsid w:val="00244B8C"/>
    <w:rsid w:val="00247706"/>
    <w:rsid w:val="002507FD"/>
    <w:rsid w:val="00276EEB"/>
    <w:rsid w:val="002859D8"/>
    <w:rsid w:val="0028605C"/>
    <w:rsid w:val="0029086E"/>
    <w:rsid w:val="00295341"/>
    <w:rsid w:val="002C0F8B"/>
    <w:rsid w:val="002D1FE0"/>
    <w:rsid w:val="002D5687"/>
    <w:rsid w:val="002D7967"/>
    <w:rsid w:val="002E13A1"/>
    <w:rsid w:val="00312894"/>
    <w:rsid w:val="00313F15"/>
    <w:rsid w:val="003336F4"/>
    <w:rsid w:val="00340D6D"/>
    <w:rsid w:val="003477C5"/>
    <w:rsid w:val="00355BC1"/>
    <w:rsid w:val="003606D1"/>
    <w:rsid w:val="00366E0B"/>
    <w:rsid w:val="003721DA"/>
    <w:rsid w:val="003726D8"/>
    <w:rsid w:val="00373342"/>
    <w:rsid w:val="00380D73"/>
    <w:rsid w:val="003858BB"/>
    <w:rsid w:val="003C1F35"/>
    <w:rsid w:val="003D5580"/>
    <w:rsid w:val="00400DE3"/>
    <w:rsid w:val="00404805"/>
    <w:rsid w:val="00414BE1"/>
    <w:rsid w:val="00446CA2"/>
    <w:rsid w:val="00457074"/>
    <w:rsid w:val="004840C7"/>
    <w:rsid w:val="00486A59"/>
    <w:rsid w:val="004A5C94"/>
    <w:rsid w:val="004D1B5A"/>
    <w:rsid w:val="004E72B2"/>
    <w:rsid w:val="00512A74"/>
    <w:rsid w:val="0051783C"/>
    <w:rsid w:val="0054661B"/>
    <w:rsid w:val="00554BF8"/>
    <w:rsid w:val="0057003C"/>
    <w:rsid w:val="005716CC"/>
    <w:rsid w:val="00580F5E"/>
    <w:rsid w:val="0058618E"/>
    <w:rsid w:val="005B4E29"/>
    <w:rsid w:val="005B7757"/>
    <w:rsid w:val="005C70C9"/>
    <w:rsid w:val="005D0527"/>
    <w:rsid w:val="005D0B35"/>
    <w:rsid w:val="005D2391"/>
    <w:rsid w:val="005D2761"/>
    <w:rsid w:val="005E22F0"/>
    <w:rsid w:val="005E4B72"/>
    <w:rsid w:val="005F729C"/>
    <w:rsid w:val="006031A5"/>
    <w:rsid w:val="00603AB9"/>
    <w:rsid w:val="00607FE6"/>
    <w:rsid w:val="006378A0"/>
    <w:rsid w:val="00650BB6"/>
    <w:rsid w:val="006558DA"/>
    <w:rsid w:val="006560E2"/>
    <w:rsid w:val="00656197"/>
    <w:rsid w:val="006651CE"/>
    <w:rsid w:val="006741F6"/>
    <w:rsid w:val="006751A8"/>
    <w:rsid w:val="00687AE6"/>
    <w:rsid w:val="006A7561"/>
    <w:rsid w:val="006B2767"/>
    <w:rsid w:val="006B60D4"/>
    <w:rsid w:val="006D205D"/>
    <w:rsid w:val="006F2CE5"/>
    <w:rsid w:val="006F5DD0"/>
    <w:rsid w:val="007637A0"/>
    <w:rsid w:val="007842A7"/>
    <w:rsid w:val="0079610B"/>
    <w:rsid w:val="007A6FDC"/>
    <w:rsid w:val="007B4779"/>
    <w:rsid w:val="007C3F5C"/>
    <w:rsid w:val="007D4AE5"/>
    <w:rsid w:val="007E10B8"/>
    <w:rsid w:val="007E27B0"/>
    <w:rsid w:val="007F6E34"/>
    <w:rsid w:val="00801E18"/>
    <w:rsid w:val="00813910"/>
    <w:rsid w:val="008226AC"/>
    <w:rsid w:val="00822A5E"/>
    <w:rsid w:val="00826C6A"/>
    <w:rsid w:val="00836D30"/>
    <w:rsid w:val="008724AE"/>
    <w:rsid w:val="0087562A"/>
    <w:rsid w:val="0087594C"/>
    <w:rsid w:val="00876E5F"/>
    <w:rsid w:val="00882E92"/>
    <w:rsid w:val="00884A42"/>
    <w:rsid w:val="00884FF3"/>
    <w:rsid w:val="00886D01"/>
    <w:rsid w:val="008873BA"/>
    <w:rsid w:val="008A3D5F"/>
    <w:rsid w:val="008A3E34"/>
    <w:rsid w:val="008A6FA9"/>
    <w:rsid w:val="008B2524"/>
    <w:rsid w:val="008B4543"/>
    <w:rsid w:val="008C642B"/>
    <w:rsid w:val="008E344C"/>
    <w:rsid w:val="009117EB"/>
    <w:rsid w:val="00911F85"/>
    <w:rsid w:val="00921DFD"/>
    <w:rsid w:val="00926447"/>
    <w:rsid w:val="00937AC0"/>
    <w:rsid w:val="009405A3"/>
    <w:rsid w:val="00942898"/>
    <w:rsid w:val="00952BC5"/>
    <w:rsid w:val="00981C97"/>
    <w:rsid w:val="00984006"/>
    <w:rsid w:val="00985526"/>
    <w:rsid w:val="00987B55"/>
    <w:rsid w:val="0099470D"/>
    <w:rsid w:val="009A554B"/>
    <w:rsid w:val="009D2E58"/>
    <w:rsid w:val="009D3BCC"/>
    <w:rsid w:val="009D4EA4"/>
    <w:rsid w:val="009D52D2"/>
    <w:rsid w:val="009D5622"/>
    <w:rsid w:val="009D7B97"/>
    <w:rsid w:val="009F3617"/>
    <w:rsid w:val="009F68FB"/>
    <w:rsid w:val="009F7602"/>
    <w:rsid w:val="00A01671"/>
    <w:rsid w:val="00A02F90"/>
    <w:rsid w:val="00A113B5"/>
    <w:rsid w:val="00A14DAC"/>
    <w:rsid w:val="00A206F7"/>
    <w:rsid w:val="00A3090E"/>
    <w:rsid w:val="00A41B6D"/>
    <w:rsid w:val="00A46353"/>
    <w:rsid w:val="00A56E2B"/>
    <w:rsid w:val="00A66DCA"/>
    <w:rsid w:val="00A7243F"/>
    <w:rsid w:val="00A73D1B"/>
    <w:rsid w:val="00A7547C"/>
    <w:rsid w:val="00A82112"/>
    <w:rsid w:val="00A851B0"/>
    <w:rsid w:val="00A931BF"/>
    <w:rsid w:val="00A958C6"/>
    <w:rsid w:val="00AC56D9"/>
    <w:rsid w:val="00AE5818"/>
    <w:rsid w:val="00AE6C8B"/>
    <w:rsid w:val="00AF5173"/>
    <w:rsid w:val="00B01F99"/>
    <w:rsid w:val="00B024C3"/>
    <w:rsid w:val="00B067A6"/>
    <w:rsid w:val="00B12744"/>
    <w:rsid w:val="00B17958"/>
    <w:rsid w:val="00B17ACB"/>
    <w:rsid w:val="00B17F85"/>
    <w:rsid w:val="00B25029"/>
    <w:rsid w:val="00B2585F"/>
    <w:rsid w:val="00B312BF"/>
    <w:rsid w:val="00B5707E"/>
    <w:rsid w:val="00B63EEC"/>
    <w:rsid w:val="00B6595B"/>
    <w:rsid w:val="00B8275B"/>
    <w:rsid w:val="00BA15CF"/>
    <w:rsid w:val="00BA7D85"/>
    <w:rsid w:val="00BC0451"/>
    <w:rsid w:val="00BC593A"/>
    <w:rsid w:val="00BD37F2"/>
    <w:rsid w:val="00BD4B76"/>
    <w:rsid w:val="00BD71B9"/>
    <w:rsid w:val="00BE1773"/>
    <w:rsid w:val="00BE4477"/>
    <w:rsid w:val="00BF2B64"/>
    <w:rsid w:val="00C10EAA"/>
    <w:rsid w:val="00C23873"/>
    <w:rsid w:val="00C31726"/>
    <w:rsid w:val="00C363B6"/>
    <w:rsid w:val="00C4520E"/>
    <w:rsid w:val="00CA156A"/>
    <w:rsid w:val="00CA30BD"/>
    <w:rsid w:val="00CA4CA9"/>
    <w:rsid w:val="00CB0150"/>
    <w:rsid w:val="00CB19A2"/>
    <w:rsid w:val="00CB3192"/>
    <w:rsid w:val="00CC6D55"/>
    <w:rsid w:val="00CC71B3"/>
    <w:rsid w:val="00CD0AEF"/>
    <w:rsid w:val="00CD5EE9"/>
    <w:rsid w:val="00CF3CEC"/>
    <w:rsid w:val="00D033E0"/>
    <w:rsid w:val="00D1129A"/>
    <w:rsid w:val="00D2615F"/>
    <w:rsid w:val="00D3660B"/>
    <w:rsid w:val="00D46359"/>
    <w:rsid w:val="00D52C41"/>
    <w:rsid w:val="00D56403"/>
    <w:rsid w:val="00D60139"/>
    <w:rsid w:val="00D60869"/>
    <w:rsid w:val="00D86DFF"/>
    <w:rsid w:val="00D87E16"/>
    <w:rsid w:val="00DA3443"/>
    <w:rsid w:val="00DB54E1"/>
    <w:rsid w:val="00DB6753"/>
    <w:rsid w:val="00DD462B"/>
    <w:rsid w:val="00DD688A"/>
    <w:rsid w:val="00DE20B0"/>
    <w:rsid w:val="00E1376D"/>
    <w:rsid w:val="00E14E54"/>
    <w:rsid w:val="00E159E6"/>
    <w:rsid w:val="00E15CCC"/>
    <w:rsid w:val="00E21A61"/>
    <w:rsid w:val="00E249DB"/>
    <w:rsid w:val="00E32AC0"/>
    <w:rsid w:val="00E61796"/>
    <w:rsid w:val="00E66C02"/>
    <w:rsid w:val="00E75E54"/>
    <w:rsid w:val="00E76B41"/>
    <w:rsid w:val="00E773ED"/>
    <w:rsid w:val="00E811B7"/>
    <w:rsid w:val="00E85266"/>
    <w:rsid w:val="00E87B3D"/>
    <w:rsid w:val="00EA3D19"/>
    <w:rsid w:val="00EA49BE"/>
    <w:rsid w:val="00EA61F6"/>
    <w:rsid w:val="00EA7E14"/>
    <w:rsid w:val="00EA7F6A"/>
    <w:rsid w:val="00EB07B1"/>
    <w:rsid w:val="00ED1466"/>
    <w:rsid w:val="00EF265A"/>
    <w:rsid w:val="00F03031"/>
    <w:rsid w:val="00F6000E"/>
    <w:rsid w:val="00F71B8C"/>
    <w:rsid w:val="00F73576"/>
    <w:rsid w:val="00F84C67"/>
    <w:rsid w:val="00F853F6"/>
    <w:rsid w:val="00F97938"/>
    <w:rsid w:val="00FA0FD0"/>
    <w:rsid w:val="00FA1F2A"/>
    <w:rsid w:val="00FB2B66"/>
    <w:rsid w:val="00FB48FA"/>
    <w:rsid w:val="00FD0F19"/>
    <w:rsid w:val="00FE17AF"/>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799155222">
      <w:bodyDiv w:val="1"/>
      <w:marLeft w:val="0"/>
      <w:marRight w:val="0"/>
      <w:marTop w:val="0"/>
      <w:marBottom w:val="0"/>
      <w:divBdr>
        <w:top w:val="none" w:sz="0" w:space="0" w:color="auto"/>
        <w:left w:val="none" w:sz="0" w:space="0" w:color="auto"/>
        <w:bottom w:val="none" w:sz="0" w:space="0" w:color="auto"/>
        <w:right w:val="none" w:sz="0" w:space="0" w:color="auto"/>
      </w:divBdr>
    </w:div>
    <w:div w:id="17186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1F5F9F7A6140149E7D3CE3707EABC0"/>
        <w:category>
          <w:name w:val="全般"/>
          <w:gallery w:val="placeholder"/>
        </w:category>
        <w:types>
          <w:type w:val="bbPlcHdr"/>
        </w:types>
        <w:behaviors>
          <w:behavior w:val="content"/>
        </w:behaviors>
        <w:guid w:val="{6FCAE371-464A-4C38-8D5D-56834E2F4ABB}"/>
      </w:docPartPr>
      <w:docPartBody>
        <w:p w:rsidR="0040335F" w:rsidRDefault="0040335F" w:rsidP="0040335F">
          <w:pPr>
            <w:pStyle w:val="9B1F5F9F7A6140149E7D3CE3707EABC05"/>
          </w:pPr>
          <w:bookmarkStart w:id="0" w:name="Name"/>
          <w:r w:rsidRPr="008A3D5F">
            <w:rPr>
              <w:rStyle w:val="a3"/>
              <w:rFonts w:ascii="Times New Roman" w:hAnsi="Times New Roman" w:cs="Times New Roman"/>
              <w:sz w:val="16"/>
              <w:szCs w:val="16"/>
              <w:highlight w:val="yellow"/>
            </w:rPr>
            <w:t>Click here to enter.</w:t>
          </w:r>
          <w:bookmarkEnd w:id="0"/>
        </w:p>
      </w:docPartBody>
    </w:docPart>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F318D6" w:rsidP="00F318D6">
          <w:pPr>
            <w:pStyle w:val="E2085A1479B04135B65B56FA997B2DFA13"/>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F318D6" w:rsidP="00F318D6">
          <w:pPr>
            <w:pStyle w:val="D187B14D16154FE4A19409090F4714D612"/>
          </w:pPr>
          <w:r w:rsidRPr="008A3D5F">
            <w:rPr>
              <w:rStyle w:val="a3"/>
              <w:rFonts w:ascii="Times New Roman" w:hAnsi="Times New Roman" w:cs="Times New Roman"/>
              <w:sz w:val="16"/>
              <w:szCs w:val="16"/>
              <w:highlight w:val="yellow"/>
            </w:rPr>
            <w:t>Click here to enter.</w:t>
          </w:r>
        </w:p>
      </w:docPartBody>
    </w:docPart>
    <w:docPart>
      <w:docPartPr>
        <w:name w:val="79C6EF8FF63D410C93BA3292EC910346"/>
        <w:category>
          <w:name w:val="全般"/>
          <w:gallery w:val="placeholder"/>
        </w:category>
        <w:types>
          <w:type w:val="bbPlcHdr"/>
        </w:types>
        <w:behaviors>
          <w:behavior w:val="content"/>
        </w:behaviors>
        <w:guid w:val="{1BABC74A-48C4-4E06-99A9-F74051EC30AE}"/>
      </w:docPartPr>
      <w:docPartBody>
        <w:p w:rsidR="00112A46" w:rsidRDefault="00F318D6" w:rsidP="00F318D6">
          <w:pPr>
            <w:pStyle w:val="79C6EF8FF63D410C93BA3292EC9103467"/>
          </w:pPr>
          <w:r w:rsidRPr="0087594C">
            <w:rPr>
              <w:rStyle w:val="a3"/>
              <w:rFonts w:ascii="Times New Roman" w:hAnsi="Times New Roman" w:cs="Times New Roman"/>
              <w:sz w:val="16"/>
              <w:szCs w:val="16"/>
              <w:highlight w:val="yellow"/>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2C1BE6"/>
    <w:rsid w:val="00343E66"/>
    <w:rsid w:val="00383183"/>
    <w:rsid w:val="003B7C9F"/>
    <w:rsid w:val="0040335F"/>
    <w:rsid w:val="0044078F"/>
    <w:rsid w:val="005120F8"/>
    <w:rsid w:val="00522101"/>
    <w:rsid w:val="005348D6"/>
    <w:rsid w:val="00624226"/>
    <w:rsid w:val="007216F7"/>
    <w:rsid w:val="00765893"/>
    <w:rsid w:val="00804734"/>
    <w:rsid w:val="00AD56AA"/>
    <w:rsid w:val="00B67C6B"/>
    <w:rsid w:val="00B93A26"/>
    <w:rsid w:val="00BB54C7"/>
    <w:rsid w:val="00BC3BAB"/>
    <w:rsid w:val="00C760E9"/>
    <w:rsid w:val="00D0018D"/>
    <w:rsid w:val="00DA2107"/>
    <w:rsid w:val="00DD4C73"/>
    <w:rsid w:val="00E3571F"/>
    <w:rsid w:val="00F318D6"/>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8D6"/>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7216F7"/>
    <w:pPr>
      <w:widowControl w:val="0"/>
      <w:jc w:val="both"/>
    </w:pPr>
  </w:style>
  <w:style w:type="paragraph" w:customStyle="1" w:styleId="E2085A1479B04135B65B56FA997B2DFA12">
    <w:name w:val="E2085A1479B04135B65B56FA997B2DFA12"/>
    <w:rsid w:val="007216F7"/>
    <w:pPr>
      <w:widowControl w:val="0"/>
      <w:jc w:val="both"/>
    </w:pPr>
  </w:style>
  <w:style w:type="paragraph" w:customStyle="1" w:styleId="D187B14D16154FE4A19409090F4714D611">
    <w:name w:val="D187B14D16154FE4A19409090F4714D611"/>
    <w:rsid w:val="007216F7"/>
    <w:pPr>
      <w:widowControl w:val="0"/>
      <w:jc w:val="both"/>
    </w:pPr>
  </w:style>
  <w:style w:type="paragraph" w:customStyle="1" w:styleId="3673F8801D834CF79AC2B99E3683E19A6">
    <w:name w:val="3673F8801D834CF79AC2B99E3683E19A6"/>
    <w:rsid w:val="007216F7"/>
    <w:pPr>
      <w:widowControl w:val="0"/>
      <w:jc w:val="both"/>
    </w:pPr>
  </w:style>
  <w:style w:type="paragraph" w:customStyle="1" w:styleId="708BC3142EB84D8DAB0B6A0C1D36FF006">
    <w:name w:val="708BC3142EB84D8DAB0B6A0C1D36FF006"/>
    <w:rsid w:val="007216F7"/>
    <w:pPr>
      <w:widowControl w:val="0"/>
      <w:jc w:val="both"/>
    </w:pPr>
  </w:style>
  <w:style w:type="paragraph" w:customStyle="1" w:styleId="46EFE9A33C554A56AB588108B7C3D1EC6">
    <w:name w:val="46EFE9A33C554A56AB588108B7C3D1EC6"/>
    <w:rsid w:val="007216F7"/>
    <w:pPr>
      <w:widowControl w:val="0"/>
      <w:jc w:val="both"/>
    </w:pPr>
  </w:style>
  <w:style w:type="paragraph" w:customStyle="1" w:styleId="9538F0DE03B74FCAB713EC8A7D158A226">
    <w:name w:val="9538F0DE03B74FCAB713EC8A7D158A226"/>
    <w:rsid w:val="007216F7"/>
    <w:pPr>
      <w:widowControl w:val="0"/>
      <w:jc w:val="both"/>
    </w:pPr>
  </w:style>
  <w:style w:type="paragraph" w:customStyle="1" w:styleId="CF13340AF03B45BB8D851285E3DB72966">
    <w:name w:val="CF13340AF03B45BB8D851285E3DB72966"/>
    <w:rsid w:val="007216F7"/>
    <w:pPr>
      <w:widowControl w:val="0"/>
      <w:jc w:val="both"/>
    </w:pPr>
  </w:style>
  <w:style w:type="paragraph" w:customStyle="1" w:styleId="22C9A2C1B9E84B18AF8A39251A47EA456">
    <w:name w:val="22C9A2C1B9E84B18AF8A39251A47EA456"/>
    <w:rsid w:val="007216F7"/>
    <w:pPr>
      <w:widowControl w:val="0"/>
      <w:jc w:val="both"/>
    </w:pPr>
  </w:style>
  <w:style w:type="paragraph" w:customStyle="1" w:styleId="EE18321169B64ED68927EC91D014F1526">
    <w:name w:val="EE18321169B64ED68927EC91D014F1526"/>
    <w:rsid w:val="007216F7"/>
    <w:pPr>
      <w:widowControl w:val="0"/>
      <w:jc w:val="both"/>
    </w:pPr>
  </w:style>
  <w:style w:type="paragraph" w:customStyle="1" w:styleId="2D5C8BBDADBE4F49BFA24F6F9AD43AD86">
    <w:name w:val="2D5C8BBDADBE4F49BFA24F6F9AD43AD86"/>
    <w:rsid w:val="007216F7"/>
    <w:pPr>
      <w:widowControl w:val="0"/>
      <w:jc w:val="both"/>
    </w:pPr>
  </w:style>
  <w:style w:type="paragraph" w:customStyle="1" w:styleId="ED34488A606548ECBC39288D7169EA886">
    <w:name w:val="ED34488A606548ECBC39288D7169EA886"/>
    <w:rsid w:val="007216F7"/>
    <w:pPr>
      <w:widowControl w:val="0"/>
      <w:jc w:val="both"/>
    </w:pPr>
  </w:style>
  <w:style w:type="paragraph" w:customStyle="1" w:styleId="531E2825A90F4C0BB6423D53F3B4424E6">
    <w:name w:val="531E2825A90F4C0BB6423D53F3B4424E6"/>
    <w:rsid w:val="007216F7"/>
    <w:pPr>
      <w:widowControl w:val="0"/>
      <w:jc w:val="both"/>
    </w:pPr>
  </w:style>
  <w:style w:type="paragraph" w:customStyle="1" w:styleId="B1DF2D3DB15F4C3EADAFB281CB575B67">
    <w:name w:val="B1DF2D3DB15F4C3EADAFB281CB575B67"/>
    <w:rsid w:val="007216F7"/>
    <w:pPr>
      <w:widowControl w:val="0"/>
      <w:jc w:val="both"/>
    </w:pPr>
  </w:style>
  <w:style w:type="paragraph" w:customStyle="1" w:styleId="3A193E41FA4F4F28817F9ED6922CCADB">
    <w:name w:val="3A193E41FA4F4F28817F9ED6922CCADB"/>
    <w:rsid w:val="007216F7"/>
    <w:pPr>
      <w:widowControl w:val="0"/>
      <w:jc w:val="both"/>
    </w:pPr>
  </w:style>
  <w:style w:type="paragraph" w:customStyle="1" w:styleId="E07B78B503BF44D6826F9DA9FD293C56">
    <w:name w:val="E07B78B503BF44D6826F9DA9FD293C56"/>
    <w:rsid w:val="007216F7"/>
    <w:pPr>
      <w:widowControl w:val="0"/>
      <w:jc w:val="both"/>
    </w:pPr>
  </w:style>
  <w:style w:type="paragraph" w:customStyle="1" w:styleId="D2B1C5E2DC854251AD35354A99D05EAE">
    <w:name w:val="D2B1C5E2DC854251AD35354A99D05EAE"/>
    <w:rsid w:val="007216F7"/>
    <w:pPr>
      <w:widowControl w:val="0"/>
      <w:jc w:val="both"/>
    </w:pPr>
  </w:style>
  <w:style w:type="paragraph" w:customStyle="1" w:styleId="D1EFD6C5776741608102BF50DA65ABD7">
    <w:name w:val="D1EFD6C5776741608102BF50DA65ABD7"/>
    <w:rsid w:val="007216F7"/>
    <w:pPr>
      <w:widowControl w:val="0"/>
      <w:jc w:val="both"/>
    </w:pPr>
  </w:style>
  <w:style w:type="paragraph" w:customStyle="1" w:styleId="D55500D26281470385BCF26F7DD0D149">
    <w:name w:val="D55500D26281470385BCF26F7DD0D149"/>
    <w:rsid w:val="007216F7"/>
    <w:pPr>
      <w:widowControl w:val="0"/>
      <w:jc w:val="both"/>
    </w:pPr>
  </w:style>
  <w:style w:type="paragraph" w:customStyle="1" w:styleId="E863B21B5E934F31957CB1C3D299F1A9">
    <w:name w:val="E863B21B5E934F31957CB1C3D299F1A9"/>
    <w:rsid w:val="007216F7"/>
    <w:pPr>
      <w:widowControl w:val="0"/>
      <w:jc w:val="both"/>
    </w:pPr>
  </w:style>
  <w:style w:type="paragraph" w:customStyle="1" w:styleId="B393A09ED4AA49F78F0AF5357794E1C8">
    <w:name w:val="B393A09ED4AA49F78F0AF5357794E1C8"/>
    <w:rsid w:val="007216F7"/>
    <w:pPr>
      <w:widowControl w:val="0"/>
      <w:jc w:val="both"/>
    </w:pPr>
  </w:style>
  <w:style w:type="paragraph" w:customStyle="1" w:styleId="2F9B6B93ED1F497AB596422E90338A50">
    <w:name w:val="2F9B6B93ED1F497AB596422E90338A50"/>
    <w:rsid w:val="007216F7"/>
    <w:pPr>
      <w:widowControl w:val="0"/>
      <w:jc w:val="both"/>
    </w:pPr>
  </w:style>
  <w:style w:type="paragraph" w:customStyle="1" w:styleId="15394B377FB44BA19468C484DBB3A0C5">
    <w:name w:val="15394B377FB44BA19468C484DBB3A0C5"/>
    <w:rsid w:val="007216F7"/>
    <w:pPr>
      <w:widowControl w:val="0"/>
      <w:jc w:val="both"/>
    </w:pPr>
  </w:style>
  <w:style w:type="paragraph" w:customStyle="1" w:styleId="DC2B3E0E3EA94F7ABDB529FF513BECB0">
    <w:name w:val="DC2B3E0E3EA94F7ABDB529FF513BECB0"/>
    <w:rsid w:val="007216F7"/>
    <w:pPr>
      <w:widowControl w:val="0"/>
      <w:jc w:val="both"/>
    </w:pPr>
  </w:style>
  <w:style w:type="paragraph" w:customStyle="1" w:styleId="2F96B287352840AF880C512FE60B4550">
    <w:name w:val="2F96B287352840AF880C512FE60B4550"/>
    <w:rsid w:val="007216F7"/>
    <w:pPr>
      <w:widowControl w:val="0"/>
      <w:jc w:val="both"/>
    </w:pPr>
  </w:style>
  <w:style w:type="paragraph" w:customStyle="1" w:styleId="DDF7485F062B47D09ED283B8D2FC9D20">
    <w:name w:val="DDF7485F062B47D09ED283B8D2FC9D20"/>
    <w:rsid w:val="007216F7"/>
    <w:pPr>
      <w:widowControl w:val="0"/>
      <w:jc w:val="both"/>
    </w:pPr>
  </w:style>
  <w:style w:type="paragraph" w:customStyle="1" w:styleId="55D9C402CB0241F6915C2F854DB19662">
    <w:name w:val="55D9C402CB0241F6915C2F854DB19662"/>
    <w:rsid w:val="007216F7"/>
    <w:pPr>
      <w:widowControl w:val="0"/>
      <w:jc w:val="both"/>
    </w:pPr>
  </w:style>
  <w:style w:type="paragraph" w:customStyle="1" w:styleId="625509AD05CB45798D952F2E3F69FF87">
    <w:name w:val="625509AD05CB45798D952F2E3F69FF87"/>
    <w:rsid w:val="007216F7"/>
    <w:pPr>
      <w:widowControl w:val="0"/>
      <w:jc w:val="both"/>
    </w:pPr>
  </w:style>
  <w:style w:type="paragraph" w:customStyle="1" w:styleId="91502A4582184D11891E936C1E07FCEE">
    <w:name w:val="91502A4582184D11891E936C1E07FCEE"/>
    <w:rsid w:val="007216F7"/>
    <w:pPr>
      <w:widowControl w:val="0"/>
      <w:ind w:left="567" w:firstLine="57"/>
      <w:jc w:val="both"/>
    </w:pPr>
    <w:rPr>
      <w:rFonts w:ascii="Century" w:eastAsia="ＭＳ 明朝" w:hAnsi="Century" w:cs="Times New Roman"/>
      <w:sz w:val="20"/>
      <w:szCs w:val="20"/>
    </w:rPr>
  </w:style>
  <w:style w:type="paragraph" w:customStyle="1" w:styleId="58ABD82E1B5343BD8E7729C757903B33">
    <w:name w:val="58ABD82E1B5343BD8E7729C757903B33"/>
    <w:rsid w:val="007216F7"/>
    <w:pPr>
      <w:widowControl w:val="0"/>
      <w:ind w:left="567" w:firstLine="57"/>
      <w:jc w:val="both"/>
    </w:pPr>
    <w:rPr>
      <w:rFonts w:ascii="Century" w:eastAsia="ＭＳ 明朝" w:hAnsi="Century" w:cs="Times New Roman"/>
      <w:sz w:val="20"/>
      <w:szCs w:val="20"/>
    </w:rPr>
  </w:style>
  <w:style w:type="paragraph" w:customStyle="1" w:styleId="60381027BF5647C0BB2D01133A0770C0">
    <w:name w:val="60381027BF5647C0BB2D01133A0770C0"/>
    <w:rsid w:val="007216F7"/>
    <w:pPr>
      <w:widowControl w:val="0"/>
      <w:ind w:left="567" w:firstLine="57"/>
      <w:jc w:val="both"/>
    </w:pPr>
    <w:rPr>
      <w:rFonts w:ascii="Century" w:eastAsia="ＭＳ 明朝" w:hAnsi="Century" w:cs="Times New Roman"/>
      <w:sz w:val="20"/>
      <w:szCs w:val="20"/>
    </w:rPr>
  </w:style>
  <w:style w:type="paragraph" w:customStyle="1" w:styleId="12D0009E1156427DB7CDA79A6280CDF5">
    <w:name w:val="12D0009E1156427DB7CDA79A6280CDF5"/>
    <w:rsid w:val="007216F7"/>
    <w:pPr>
      <w:widowControl w:val="0"/>
      <w:ind w:left="567" w:firstLine="57"/>
      <w:jc w:val="both"/>
    </w:pPr>
    <w:rPr>
      <w:rFonts w:ascii="Century" w:eastAsia="ＭＳ 明朝" w:hAnsi="Century" w:cs="Times New Roman"/>
      <w:sz w:val="20"/>
      <w:szCs w:val="20"/>
    </w:rPr>
  </w:style>
  <w:style w:type="paragraph" w:customStyle="1" w:styleId="2CC848102D7D43DCB5648C9DB963F6DD">
    <w:name w:val="2CC848102D7D43DCB5648C9DB963F6DD"/>
    <w:rsid w:val="007216F7"/>
    <w:pPr>
      <w:widowControl w:val="0"/>
      <w:jc w:val="both"/>
    </w:pPr>
  </w:style>
  <w:style w:type="paragraph" w:customStyle="1" w:styleId="70407BBD1C95419598FAA86676D6B5AE">
    <w:name w:val="70407BBD1C95419598FAA86676D6B5AE"/>
    <w:rsid w:val="007216F7"/>
    <w:pPr>
      <w:widowControl w:val="0"/>
      <w:ind w:left="567" w:firstLine="57"/>
      <w:jc w:val="both"/>
    </w:pPr>
    <w:rPr>
      <w:rFonts w:ascii="Century" w:eastAsia="ＭＳ 明朝" w:hAnsi="Century" w:cs="Times New Roman"/>
      <w:sz w:val="20"/>
      <w:szCs w:val="20"/>
    </w:rPr>
  </w:style>
  <w:style w:type="paragraph" w:customStyle="1" w:styleId="753D1241BAA240FCA5E1E6D4BC2B5CC7">
    <w:name w:val="753D1241BAA240FCA5E1E6D4BC2B5CC7"/>
    <w:rsid w:val="007216F7"/>
    <w:pPr>
      <w:widowControl w:val="0"/>
      <w:ind w:left="567" w:firstLine="57"/>
      <w:jc w:val="both"/>
    </w:pPr>
    <w:rPr>
      <w:rFonts w:ascii="Century" w:eastAsia="ＭＳ 明朝" w:hAnsi="Century" w:cs="Times New Roman"/>
      <w:sz w:val="20"/>
      <w:szCs w:val="20"/>
    </w:rPr>
  </w:style>
  <w:style w:type="paragraph" w:customStyle="1" w:styleId="A140E339A26941718ABED61BCA4C757C">
    <w:name w:val="A140E339A26941718ABED61BCA4C757C"/>
    <w:rsid w:val="007216F7"/>
    <w:pPr>
      <w:widowControl w:val="0"/>
      <w:ind w:left="567" w:firstLine="57"/>
      <w:jc w:val="both"/>
    </w:pPr>
    <w:rPr>
      <w:rFonts w:ascii="Century" w:eastAsia="ＭＳ 明朝" w:hAnsi="Century" w:cs="Times New Roman"/>
      <w:sz w:val="20"/>
      <w:szCs w:val="20"/>
    </w:rPr>
  </w:style>
  <w:style w:type="paragraph" w:customStyle="1" w:styleId="3EA38B6355BC4067B42A9938ADCE35BF">
    <w:name w:val="3EA38B6355BC4067B42A9938ADCE35BF"/>
    <w:rsid w:val="007216F7"/>
    <w:pPr>
      <w:widowControl w:val="0"/>
      <w:ind w:left="567" w:firstLine="57"/>
      <w:jc w:val="both"/>
    </w:pPr>
    <w:rPr>
      <w:rFonts w:ascii="Century" w:eastAsia="ＭＳ 明朝" w:hAnsi="Century" w:cs="Times New Roman"/>
      <w:sz w:val="20"/>
      <w:szCs w:val="20"/>
    </w:rPr>
  </w:style>
  <w:style w:type="paragraph" w:customStyle="1" w:styleId="8FE8A75CA71C443EAF05E00CB757B61B">
    <w:name w:val="8FE8A75CA71C443EAF05E00CB757B61B"/>
    <w:rsid w:val="007216F7"/>
    <w:pPr>
      <w:widowControl w:val="0"/>
      <w:ind w:left="567" w:firstLine="57"/>
      <w:jc w:val="both"/>
    </w:pPr>
    <w:rPr>
      <w:rFonts w:ascii="Century" w:eastAsia="ＭＳ 明朝" w:hAnsi="Century" w:cs="Times New Roman"/>
      <w:sz w:val="20"/>
      <w:szCs w:val="20"/>
    </w:rPr>
  </w:style>
  <w:style w:type="paragraph" w:customStyle="1" w:styleId="47A0845859544B2AA808902677E50220">
    <w:name w:val="47A0845859544B2AA808902677E50220"/>
    <w:rsid w:val="007216F7"/>
    <w:pPr>
      <w:widowControl w:val="0"/>
      <w:ind w:left="567" w:firstLine="57"/>
      <w:jc w:val="both"/>
    </w:pPr>
    <w:rPr>
      <w:rFonts w:ascii="Century" w:eastAsia="ＭＳ 明朝" w:hAnsi="Century" w:cs="Times New Roman"/>
      <w:sz w:val="20"/>
      <w:szCs w:val="20"/>
    </w:rPr>
  </w:style>
  <w:style w:type="paragraph" w:customStyle="1" w:styleId="FC9FAAB3813E4527AFC8DBF2C0E9B875">
    <w:name w:val="FC9FAAB3813E4527AFC8DBF2C0E9B875"/>
    <w:rsid w:val="007216F7"/>
    <w:pPr>
      <w:widowControl w:val="0"/>
      <w:ind w:left="567" w:firstLine="57"/>
      <w:jc w:val="both"/>
    </w:pPr>
    <w:rPr>
      <w:rFonts w:ascii="Century" w:eastAsia="ＭＳ 明朝" w:hAnsi="Century" w:cs="Times New Roman"/>
      <w:sz w:val="20"/>
      <w:szCs w:val="20"/>
    </w:rPr>
  </w:style>
  <w:style w:type="paragraph" w:customStyle="1" w:styleId="63926B753A7C4E05BB343D8488AD41A6">
    <w:name w:val="63926B753A7C4E05BB343D8488AD41A6"/>
    <w:rsid w:val="007216F7"/>
    <w:pPr>
      <w:widowControl w:val="0"/>
      <w:ind w:left="567" w:firstLine="57"/>
      <w:jc w:val="both"/>
    </w:pPr>
    <w:rPr>
      <w:rFonts w:ascii="Century" w:eastAsia="ＭＳ 明朝" w:hAnsi="Century" w:cs="Times New Roman"/>
      <w:sz w:val="20"/>
      <w:szCs w:val="20"/>
    </w:rPr>
  </w:style>
  <w:style w:type="paragraph" w:customStyle="1" w:styleId="12E653804C1F4070BAE24F3DD62FE4A6">
    <w:name w:val="12E653804C1F4070BAE24F3DD62FE4A6"/>
    <w:rsid w:val="007216F7"/>
    <w:pPr>
      <w:widowControl w:val="0"/>
      <w:ind w:left="567" w:firstLine="57"/>
      <w:jc w:val="both"/>
    </w:pPr>
    <w:rPr>
      <w:rFonts w:ascii="Century" w:eastAsia="ＭＳ 明朝" w:hAnsi="Century" w:cs="Times New Roman"/>
      <w:sz w:val="20"/>
      <w:szCs w:val="20"/>
    </w:rPr>
  </w:style>
  <w:style w:type="paragraph" w:customStyle="1" w:styleId="C90D860651474BD18464FC566C6557D5">
    <w:name w:val="C90D860651474BD18464FC566C6557D5"/>
    <w:rsid w:val="007216F7"/>
    <w:pPr>
      <w:widowControl w:val="0"/>
      <w:ind w:left="567" w:firstLine="57"/>
      <w:jc w:val="both"/>
    </w:pPr>
    <w:rPr>
      <w:rFonts w:ascii="Century" w:eastAsia="ＭＳ 明朝" w:hAnsi="Century" w:cs="Times New Roman"/>
      <w:sz w:val="20"/>
      <w:szCs w:val="20"/>
    </w:rPr>
  </w:style>
  <w:style w:type="paragraph" w:customStyle="1" w:styleId="608F93FD8D6E404C8CD899187DACA99F">
    <w:name w:val="608F93FD8D6E404C8CD899187DACA99F"/>
    <w:rsid w:val="007216F7"/>
    <w:pPr>
      <w:widowControl w:val="0"/>
      <w:jc w:val="both"/>
    </w:pPr>
  </w:style>
  <w:style w:type="paragraph" w:customStyle="1" w:styleId="9C228CEF3703409F90F8D150777475DB">
    <w:name w:val="9C228CEF3703409F90F8D150777475DB"/>
    <w:rsid w:val="007216F7"/>
    <w:pPr>
      <w:widowControl w:val="0"/>
      <w:jc w:val="both"/>
    </w:pPr>
  </w:style>
  <w:style w:type="paragraph" w:customStyle="1" w:styleId="29EFCB4861E7433DA3CB54AA22A4C85E">
    <w:name w:val="29EFCB4861E7433DA3CB54AA22A4C85E"/>
    <w:rsid w:val="007216F7"/>
    <w:pPr>
      <w:widowControl w:val="0"/>
      <w:jc w:val="both"/>
    </w:pPr>
  </w:style>
  <w:style w:type="paragraph" w:customStyle="1" w:styleId="3F837E09F655421692F922668611BF0E">
    <w:name w:val="3F837E09F655421692F922668611BF0E"/>
    <w:rsid w:val="007216F7"/>
    <w:pPr>
      <w:widowControl w:val="0"/>
      <w:jc w:val="both"/>
    </w:pPr>
  </w:style>
  <w:style w:type="paragraph" w:customStyle="1" w:styleId="7328EC6CDF544685A6B007232C7C0CF0">
    <w:name w:val="7328EC6CDF544685A6B007232C7C0CF0"/>
    <w:rsid w:val="007216F7"/>
    <w:pPr>
      <w:widowControl w:val="0"/>
      <w:ind w:left="567" w:firstLine="57"/>
      <w:jc w:val="both"/>
    </w:pPr>
    <w:rPr>
      <w:rFonts w:ascii="Century" w:eastAsia="ＭＳ 明朝" w:hAnsi="Century" w:cs="Times New Roman"/>
      <w:sz w:val="20"/>
      <w:szCs w:val="20"/>
    </w:rPr>
  </w:style>
  <w:style w:type="paragraph" w:customStyle="1" w:styleId="06934D99D2774C2BB55C6F091554ECB9">
    <w:name w:val="06934D99D2774C2BB55C6F091554ECB9"/>
    <w:rsid w:val="007216F7"/>
    <w:pPr>
      <w:widowControl w:val="0"/>
      <w:ind w:left="567" w:firstLine="57"/>
      <w:jc w:val="both"/>
    </w:pPr>
    <w:rPr>
      <w:rFonts w:ascii="Century" w:eastAsia="ＭＳ 明朝" w:hAnsi="Century" w:cs="Times New Roman"/>
      <w:sz w:val="20"/>
      <w:szCs w:val="20"/>
    </w:rPr>
  </w:style>
  <w:style w:type="paragraph" w:customStyle="1" w:styleId="433FFBC96C2F42B2BA46FE29E6D34190">
    <w:name w:val="433FFBC96C2F42B2BA46FE29E6D34190"/>
    <w:rsid w:val="007216F7"/>
    <w:pPr>
      <w:widowControl w:val="0"/>
      <w:ind w:left="567" w:firstLine="57"/>
      <w:jc w:val="both"/>
    </w:pPr>
    <w:rPr>
      <w:rFonts w:ascii="Century" w:eastAsia="ＭＳ 明朝" w:hAnsi="Century" w:cs="Times New Roman"/>
      <w:sz w:val="20"/>
      <w:szCs w:val="20"/>
    </w:rPr>
  </w:style>
  <w:style w:type="paragraph" w:customStyle="1" w:styleId="5AC707C8B7D94C3785A5BF8D71775EDC">
    <w:name w:val="5AC707C8B7D94C3785A5BF8D71775EDC"/>
    <w:rsid w:val="007216F7"/>
    <w:pPr>
      <w:widowControl w:val="0"/>
      <w:ind w:left="567" w:firstLine="57"/>
      <w:jc w:val="both"/>
    </w:pPr>
    <w:rPr>
      <w:rFonts w:ascii="Century" w:eastAsia="ＭＳ 明朝" w:hAnsi="Century" w:cs="Times New Roman"/>
      <w:sz w:val="20"/>
      <w:szCs w:val="20"/>
    </w:rPr>
  </w:style>
  <w:style w:type="paragraph" w:customStyle="1" w:styleId="AA3B25A09F4E4077928FE65235BBE368">
    <w:name w:val="AA3B25A09F4E4077928FE65235BBE368"/>
    <w:rsid w:val="007216F7"/>
    <w:pPr>
      <w:widowControl w:val="0"/>
      <w:jc w:val="both"/>
    </w:pPr>
  </w:style>
  <w:style w:type="paragraph" w:customStyle="1" w:styleId="B01ACB88C54E4BE2BF2AACD5C07E6F03">
    <w:name w:val="B01ACB88C54E4BE2BF2AACD5C07E6F03"/>
    <w:rsid w:val="007216F7"/>
    <w:pPr>
      <w:widowControl w:val="0"/>
      <w:jc w:val="both"/>
    </w:pPr>
  </w:style>
  <w:style w:type="paragraph" w:customStyle="1" w:styleId="B4E9DB96E24A4EB280585FB1B99A207B">
    <w:name w:val="B4E9DB96E24A4EB280585FB1B99A207B"/>
    <w:rsid w:val="007216F7"/>
    <w:pPr>
      <w:widowControl w:val="0"/>
      <w:jc w:val="both"/>
    </w:pPr>
  </w:style>
  <w:style w:type="paragraph" w:customStyle="1" w:styleId="70A7D8ECE0154AF694481C68615B7396">
    <w:name w:val="70A7D8ECE0154AF694481C68615B7396"/>
    <w:rsid w:val="007216F7"/>
    <w:pPr>
      <w:widowControl w:val="0"/>
      <w:jc w:val="both"/>
    </w:pPr>
  </w:style>
  <w:style w:type="paragraph" w:customStyle="1" w:styleId="0FCCB6E786F1446A925F6AAB6E85B67F">
    <w:name w:val="0FCCB6E786F1446A925F6AAB6E85B67F"/>
    <w:rsid w:val="007216F7"/>
    <w:pPr>
      <w:widowControl w:val="0"/>
      <w:jc w:val="both"/>
    </w:pPr>
  </w:style>
  <w:style w:type="paragraph" w:customStyle="1" w:styleId="1C81727E07794D9E943717BF7234B676">
    <w:name w:val="1C81727E07794D9E943717BF7234B676"/>
    <w:rsid w:val="007216F7"/>
    <w:pPr>
      <w:widowControl w:val="0"/>
      <w:jc w:val="both"/>
    </w:pPr>
  </w:style>
  <w:style w:type="paragraph" w:customStyle="1" w:styleId="3B9AF1ACAE1A437AB38C547CAABA61F2">
    <w:name w:val="3B9AF1ACAE1A437AB38C547CAABA61F2"/>
    <w:rsid w:val="007216F7"/>
    <w:pPr>
      <w:widowControl w:val="0"/>
      <w:jc w:val="both"/>
    </w:pPr>
  </w:style>
  <w:style w:type="paragraph" w:customStyle="1" w:styleId="FF33E5D86E0D490FAAE23854ADA0FC5B">
    <w:name w:val="FF33E5D86E0D490FAAE23854ADA0FC5B"/>
    <w:rsid w:val="007216F7"/>
    <w:pPr>
      <w:widowControl w:val="0"/>
      <w:jc w:val="both"/>
    </w:pPr>
  </w:style>
  <w:style w:type="paragraph" w:customStyle="1" w:styleId="09A322E263CB4DE9BBAC64A7D6F6349E">
    <w:name w:val="09A322E263CB4DE9BBAC64A7D6F6349E"/>
    <w:rsid w:val="007216F7"/>
    <w:pPr>
      <w:widowControl w:val="0"/>
      <w:jc w:val="both"/>
    </w:pPr>
  </w:style>
  <w:style w:type="paragraph" w:customStyle="1" w:styleId="A1A751495AAE481DA9D9F595ACF55868">
    <w:name w:val="A1A751495AAE481DA9D9F595ACF55868"/>
    <w:rsid w:val="007216F7"/>
    <w:pPr>
      <w:widowControl w:val="0"/>
      <w:jc w:val="both"/>
    </w:pPr>
  </w:style>
  <w:style w:type="paragraph" w:customStyle="1" w:styleId="BF420BFEFBE24B7AAC63B963E8024F32">
    <w:name w:val="BF420BFEFBE24B7AAC63B963E8024F32"/>
    <w:rsid w:val="007216F7"/>
    <w:pPr>
      <w:widowControl w:val="0"/>
      <w:jc w:val="both"/>
    </w:pPr>
  </w:style>
  <w:style w:type="paragraph" w:customStyle="1" w:styleId="4602B9EE879F4E2F88F6CD370CCC3014">
    <w:name w:val="4602B9EE879F4E2F88F6CD370CCC3014"/>
    <w:rsid w:val="007216F7"/>
    <w:pPr>
      <w:widowControl w:val="0"/>
      <w:jc w:val="both"/>
    </w:pPr>
  </w:style>
  <w:style w:type="paragraph" w:customStyle="1" w:styleId="30831B3049024B318FE616E475C3ED36">
    <w:name w:val="30831B3049024B318FE616E475C3ED36"/>
    <w:rsid w:val="007216F7"/>
    <w:pPr>
      <w:widowControl w:val="0"/>
      <w:jc w:val="both"/>
    </w:pPr>
  </w:style>
  <w:style w:type="paragraph" w:customStyle="1" w:styleId="8E6B89BFA64D42A2A0106032B7A9377C">
    <w:name w:val="8E6B89BFA64D42A2A0106032B7A9377C"/>
    <w:rsid w:val="007216F7"/>
    <w:pPr>
      <w:widowControl w:val="0"/>
      <w:jc w:val="both"/>
    </w:pPr>
  </w:style>
  <w:style w:type="paragraph" w:customStyle="1" w:styleId="2654B9AC7B9F4806A35D2138F9980349">
    <w:name w:val="2654B9AC7B9F4806A35D2138F9980349"/>
    <w:rsid w:val="007216F7"/>
    <w:pPr>
      <w:widowControl w:val="0"/>
      <w:jc w:val="both"/>
    </w:pPr>
  </w:style>
  <w:style w:type="paragraph" w:customStyle="1" w:styleId="B6252351325E4849939EC707F0942D52">
    <w:name w:val="B6252351325E4849939EC707F0942D52"/>
    <w:rsid w:val="007216F7"/>
    <w:pPr>
      <w:widowControl w:val="0"/>
      <w:jc w:val="both"/>
    </w:pPr>
  </w:style>
  <w:style w:type="paragraph" w:customStyle="1" w:styleId="D855B1EB1A7C44CDAB5017B352C10967">
    <w:name w:val="D855B1EB1A7C44CDAB5017B352C10967"/>
    <w:rsid w:val="007216F7"/>
    <w:pPr>
      <w:widowControl w:val="0"/>
      <w:jc w:val="both"/>
    </w:pPr>
  </w:style>
  <w:style w:type="paragraph" w:customStyle="1" w:styleId="5E21E027104B4433897F6AD4CDF22D65">
    <w:name w:val="5E21E027104B4433897F6AD4CDF22D65"/>
    <w:rsid w:val="007216F7"/>
    <w:pPr>
      <w:widowControl w:val="0"/>
      <w:jc w:val="both"/>
    </w:pPr>
  </w:style>
  <w:style w:type="paragraph" w:customStyle="1" w:styleId="1AA95658C1FE462DBDB5DD6606DC339F">
    <w:name w:val="1AA95658C1FE462DBDB5DD6606DC339F"/>
    <w:rsid w:val="007216F7"/>
    <w:pPr>
      <w:widowControl w:val="0"/>
      <w:jc w:val="both"/>
    </w:pPr>
  </w:style>
  <w:style w:type="paragraph" w:customStyle="1" w:styleId="24480F12B6B742A49F2E9AC89F0185CB">
    <w:name w:val="24480F12B6B742A49F2E9AC89F0185CB"/>
    <w:rsid w:val="007216F7"/>
    <w:pPr>
      <w:widowControl w:val="0"/>
      <w:jc w:val="both"/>
    </w:pPr>
  </w:style>
  <w:style w:type="paragraph" w:customStyle="1" w:styleId="E28F642275744FCE9E8E95E0BAFD4F99">
    <w:name w:val="E28F642275744FCE9E8E95E0BAFD4F99"/>
    <w:rsid w:val="007216F7"/>
    <w:pPr>
      <w:widowControl w:val="0"/>
      <w:jc w:val="both"/>
    </w:pPr>
  </w:style>
  <w:style w:type="paragraph" w:customStyle="1" w:styleId="0F9878D2A1DA4027B1DAE6E0C32DE99D">
    <w:name w:val="0F9878D2A1DA4027B1DAE6E0C32DE99D"/>
    <w:rsid w:val="007216F7"/>
    <w:pPr>
      <w:widowControl w:val="0"/>
      <w:jc w:val="both"/>
    </w:pPr>
  </w:style>
  <w:style w:type="paragraph" w:customStyle="1" w:styleId="77A82034C04B4C2AB38236DEBE68854E">
    <w:name w:val="77A82034C04B4C2AB38236DEBE68854E"/>
    <w:rsid w:val="007216F7"/>
    <w:pPr>
      <w:widowControl w:val="0"/>
      <w:jc w:val="both"/>
    </w:pPr>
  </w:style>
  <w:style w:type="paragraph" w:customStyle="1" w:styleId="0960FCF09B884177B940922BB63291EF">
    <w:name w:val="0960FCF09B884177B940922BB63291EF"/>
    <w:rsid w:val="007216F7"/>
    <w:pPr>
      <w:widowControl w:val="0"/>
      <w:jc w:val="both"/>
    </w:pPr>
  </w:style>
  <w:style w:type="paragraph" w:customStyle="1" w:styleId="D5A58A887A80499EA4FB68BA7C697881">
    <w:name w:val="D5A58A887A80499EA4FB68BA7C697881"/>
    <w:rsid w:val="007216F7"/>
    <w:pPr>
      <w:widowControl w:val="0"/>
      <w:jc w:val="both"/>
    </w:pPr>
  </w:style>
  <w:style w:type="paragraph" w:customStyle="1" w:styleId="B5A01987C090421FAB393A430F47182D">
    <w:name w:val="B5A01987C090421FAB393A430F47182D"/>
    <w:rsid w:val="007216F7"/>
    <w:pPr>
      <w:widowControl w:val="0"/>
      <w:jc w:val="both"/>
    </w:pPr>
  </w:style>
  <w:style w:type="paragraph" w:customStyle="1" w:styleId="F75C97AE5D26436E89E76DE89D574399">
    <w:name w:val="F75C97AE5D26436E89E76DE89D574399"/>
    <w:rsid w:val="007216F7"/>
    <w:pPr>
      <w:widowControl w:val="0"/>
      <w:jc w:val="both"/>
    </w:pPr>
  </w:style>
  <w:style w:type="paragraph" w:customStyle="1" w:styleId="6AE61B17CE0949EA89764546B3F71E21">
    <w:name w:val="6AE61B17CE0949EA89764546B3F71E21"/>
    <w:rsid w:val="007216F7"/>
    <w:pPr>
      <w:widowControl w:val="0"/>
      <w:jc w:val="both"/>
    </w:pPr>
  </w:style>
  <w:style w:type="paragraph" w:customStyle="1" w:styleId="2205AE6CC4064C0BAB5B420B52880B1F">
    <w:name w:val="2205AE6CC4064C0BAB5B420B52880B1F"/>
    <w:rsid w:val="007216F7"/>
    <w:pPr>
      <w:widowControl w:val="0"/>
      <w:jc w:val="both"/>
    </w:pPr>
  </w:style>
  <w:style w:type="paragraph" w:customStyle="1" w:styleId="23F4F71C549F4983BECB2B71551C6848">
    <w:name w:val="23F4F71C549F4983BECB2B71551C6848"/>
    <w:rsid w:val="007216F7"/>
    <w:pPr>
      <w:widowControl w:val="0"/>
      <w:jc w:val="both"/>
    </w:pPr>
  </w:style>
  <w:style w:type="paragraph" w:customStyle="1" w:styleId="089714575F854E968B5FBBEA7E0F9290">
    <w:name w:val="089714575F854E968B5FBBEA7E0F9290"/>
    <w:rsid w:val="007216F7"/>
    <w:pPr>
      <w:widowControl w:val="0"/>
      <w:jc w:val="both"/>
    </w:pPr>
  </w:style>
  <w:style w:type="paragraph" w:customStyle="1" w:styleId="301D329FE99C4825AC92669549C99E98">
    <w:name w:val="301D329FE99C4825AC92669549C99E98"/>
    <w:rsid w:val="007216F7"/>
    <w:pPr>
      <w:widowControl w:val="0"/>
      <w:jc w:val="both"/>
    </w:pPr>
  </w:style>
  <w:style w:type="paragraph" w:customStyle="1" w:styleId="CDF8FF338D694B50A72BC4BE3554865D">
    <w:name w:val="CDF8FF338D694B50A72BC4BE3554865D"/>
    <w:rsid w:val="007216F7"/>
    <w:pPr>
      <w:widowControl w:val="0"/>
      <w:jc w:val="both"/>
    </w:pPr>
  </w:style>
  <w:style w:type="paragraph" w:customStyle="1" w:styleId="4C4401D74CCA44528D5BC100FE71F6C9">
    <w:name w:val="4C4401D74CCA44528D5BC100FE71F6C9"/>
    <w:rsid w:val="007216F7"/>
    <w:pPr>
      <w:widowControl w:val="0"/>
      <w:jc w:val="both"/>
    </w:pPr>
  </w:style>
  <w:style w:type="paragraph" w:customStyle="1" w:styleId="1E4705FAAECE4098BC0709B5D8D07D95">
    <w:name w:val="1E4705FAAECE4098BC0709B5D8D07D95"/>
    <w:rsid w:val="007216F7"/>
    <w:pPr>
      <w:widowControl w:val="0"/>
      <w:jc w:val="both"/>
    </w:pPr>
  </w:style>
  <w:style w:type="paragraph" w:customStyle="1" w:styleId="7532A329E8354247BBF55A26443A68A9">
    <w:name w:val="7532A329E8354247BBF55A26443A68A9"/>
    <w:rsid w:val="007216F7"/>
    <w:pPr>
      <w:widowControl w:val="0"/>
      <w:jc w:val="both"/>
    </w:pPr>
  </w:style>
  <w:style w:type="paragraph" w:customStyle="1" w:styleId="08FBD71EFA794202A73B0FBC08B5989F">
    <w:name w:val="08FBD71EFA794202A73B0FBC08B5989F"/>
    <w:rsid w:val="007216F7"/>
    <w:pPr>
      <w:widowControl w:val="0"/>
      <w:jc w:val="both"/>
    </w:pPr>
  </w:style>
  <w:style w:type="paragraph" w:customStyle="1" w:styleId="9FB31EAEE9B9460A871A27C244A4C393">
    <w:name w:val="9FB31EAEE9B9460A871A27C244A4C393"/>
    <w:rsid w:val="007216F7"/>
    <w:pPr>
      <w:widowControl w:val="0"/>
      <w:jc w:val="both"/>
    </w:pPr>
  </w:style>
  <w:style w:type="paragraph" w:customStyle="1" w:styleId="A7872774568B4BCC85D987BD059019E3">
    <w:name w:val="A7872774568B4BCC85D987BD059019E3"/>
    <w:rsid w:val="007216F7"/>
    <w:pPr>
      <w:widowControl w:val="0"/>
      <w:jc w:val="both"/>
    </w:pPr>
  </w:style>
  <w:style w:type="paragraph" w:customStyle="1" w:styleId="835FD78B11FF4E908B010B7828971A06">
    <w:name w:val="835FD78B11FF4E908B010B7828971A06"/>
    <w:rsid w:val="007216F7"/>
    <w:pPr>
      <w:widowControl w:val="0"/>
      <w:jc w:val="both"/>
    </w:pPr>
  </w:style>
  <w:style w:type="paragraph" w:customStyle="1" w:styleId="79701EC720B44BD89370941804995472">
    <w:name w:val="79701EC720B44BD89370941804995472"/>
    <w:rsid w:val="007216F7"/>
    <w:pPr>
      <w:widowControl w:val="0"/>
      <w:jc w:val="both"/>
    </w:pPr>
  </w:style>
  <w:style w:type="paragraph" w:customStyle="1" w:styleId="0E96D6B1312740EE929141895DAD97E5">
    <w:name w:val="0E96D6B1312740EE929141895DAD97E5"/>
    <w:rsid w:val="007216F7"/>
    <w:pPr>
      <w:widowControl w:val="0"/>
      <w:jc w:val="both"/>
    </w:pPr>
  </w:style>
  <w:style w:type="paragraph" w:customStyle="1" w:styleId="C7EF899A7D564896AD4016F963DFD95E">
    <w:name w:val="C7EF899A7D564896AD4016F963DFD95E"/>
    <w:rsid w:val="007216F7"/>
    <w:pPr>
      <w:widowControl w:val="0"/>
      <w:jc w:val="both"/>
    </w:pPr>
  </w:style>
  <w:style w:type="paragraph" w:customStyle="1" w:styleId="BBE6D80969FB41B3B5E6AAD8C9C863CA">
    <w:name w:val="BBE6D80969FB41B3B5E6AAD8C9C863CA"/>
    <w:rsid w:val="007216F7"/>
    <w:pPr>
      <w:widowControl w:val="0"/>
      <w:jc w:val="both"/>
    </w:pPr>
  </w:style>
  <w:style w:type="paragraph" w:customStyle="1" w:styleId="ABB548F797E84732BFA8B37CB836F0F7">
    <w:name w:val="ABB548F797E84732BFA8B37CB836F0F7"/>
    <w:rsid w:val="007216F7"/>
    <w:pPr>
      <w:widowControl w:val="0"/>
      <w:jc w:val="both"/>
    </w:pPr>
  </w:style>
  <w:style w:type="paragraph" w:customStyle="1" w:styleId="76434E5176514E228A00240ADB54F568">
    <w:name w:val="76434E5176514E228A00240ADB54F568"/>
    <w:rsid w:val="007216F7"/>
    <w:pPr>
      <w:widowControl w:val="0"/>
      <w:jc w:val="both"/>
    </w:pPr>
  </w:style>
  <w:style w:type="paragraph" w:customStyle="1" w:styleId="6CF8BE5E4352499F8D0CF775F5C4AF7E">
    <w:name w:val="6CF8BE5E4352499F8D0CF775F5C4AF7E"/>
    <w:rsid w:val="007216F7"/>
    <w:pPr>
      <w:widowControl w:val="0"/>
      <w:jc w:val="both"/>
    </w:pPr>
  </w:style>
  <w:style w:type="paragraph" w:customStyle="1" w:styleId="938CCF9DCAC0459B83A8A491F86D5798">
    <w:name w:val="938CCF9DCAC0459B83A8A491F86D5798"/>
    <w:rsid w:val="007216F7"/>
    <w:pPr>
      <w:widowControl w:val="0"/>
      <w:jc w:val="both"/>
    </w:pPr>
  </w:style>
  <w:style w:type="paragraph" w:customStyle="1" w:styleId="6C85AA1C83BB48D9ADC2DB4B98AE0DF4">
    <w:name w:val="6C85AA1C83BB48D9ADC2DB4B98AE0DF4"/>
    <w:rsid w:val="007216F7"/>
    <w:pPr>
      <w:widowControl w:val="0"/>
      <w:jc w:val="both"/>
    </w:pPr>
  </w:style>
  <w:style w:type="paragraph" w:customStyle="1" w:styleId="2A1DAC3659D34697B74A2CBF344C4978">
    <w:name w:val="2A1DAC3659D34697B74A2CBF344C4978"/>
    <w:rsid w:val="007216F7"/>
    <w:pPr>
      <w:widowControl w:val="0"/>
      <w:jc w:val="both"/>
    </w:pPr>
  </w:style>
  <w:style w:type="paragraph" w:customStyle="1" w:styleId="B75CAD18FC374FEDB1E7A06849D2414D">
    <w:name w:val="B75CAD18FC374FEDB1E7A06849D2414D"/>
    <w:rsid w:val="007216F7"/>
    <w:pPr>
      <w:widowControl w:val="0"/>
      <w:jc w:val="both"/>
    </w:pPr>
  </w:style>
  <w:style w:type="paragraph" w:customStyle="1" w:styleId="C9FEACD591D845008E9919944CB2D172">
    <w:name w:val="C9FEACD591D845008E9919944CB2D172"/>
    <w:rsid w:val="007216F7"/>
    <w:pPr>
      <w:widowControl w:val="0"/>
      <w:jc w:val="both"/>
    </w:pPr>
  </w:style>
  <w:style w:type="paragraph" w:customStyle="1" w:styleId="C52C66B133C14893876B5D30E3F43B62">
    <w:name w:val="C52C66B133C14893876B5D30E3F43B62"/>
    <w:rsid w:val="007216F7"/>
    <w:pPr>
      <w:widowControl w:val="0"/>
      <w:jc w:val="both"/>
    </w:pPr>
  </w:style>
  <w:style w:type="paragraph" w:customStyle="1" w:styleId="93AE212CBCBE424FBECE9B70E5873711">
    <w:name w:val="93AE212CBCBE424FBECE9B70E5873711"/>
    <w:rsid w:val="007216F7"/>
    <w:pPr>
      <w:widowControl w:val="0"/>
      <w:jc w:val="both"/>
    </w:pPr>
  </w:style>
  <w:style w:type="paragraph" w:customStyle="1" w:styleId="72324E1109FE4102AE01C06F7BA41857">
    <w:name w:val="72324E1109FE4102AE01C06F7BA41857"/>
    <w:rsid w:val="007216F7"/>
    <w:pPr>
      <w:widowControl w:val="0"/>
      <w:jc w:val="both"/>
    </w:pPr>
  </w:style>
  <w:style w:type="paragraph" w:customStyle="1" w:styleId="AFF3C19F99074FCFBB0CB13B10F09FD6">
    <w:name w:val="AFF3C19F99074FCFBB0CB13B10F09FD6"/>
    <w:rsid w:val="007216F7"/>
    <w:pPr>
      <w:widowControl w:val="0"/>
      <w:jc w:val="both"/>
    </w:pPr>
  </w:style>
  <w:style w:type="paragraph" w:customStyle="1" w:styleId="B234904F02F045139349554F06EFAF62">
    <w:name w:val="B234904F02F045139349554F06EFAF62"/>
    <w:rsid w:val="007216F7"/>
    <w:pPr>
      <w:widowControl w:val="0"/>
      <w:jc w:val="both"/>
    </w:pPr>
  </w:style>
  <w:style w:type="paragraph" w:customStyle="1" w:styleId="21CE10A0593A41299105D8A30B699312">
    <w:name w:val="21CE10A0593A41299105D8A30B699312"/>
    <w:rsid w:val="007216F7"/>
    <w:pPr>
      <w:widowControl w:val="0"/>
      <w:jc w:val="both"/>
    </w:pPr>
  </w:style>
  <w:style w:type="paragraph" w:customStyle="1" w:styleId="927C22E59D9A41B580270A350E20F0C3">
    <w:name w:val="927C22E59D9A41B580270A350E20F0C3"/>
    <w:rsid w:val="007216F7"/>
    <w:pPr>
      <w:widowControl w:val="0"/>
      <w:jc w:val="both"/>
    </w:pPr>
  </w:style>
  <w:style w:type="paragraph" w:customStyle="1" w:styleId="E2FDD52C23DD44809ADC129BB7103BAB">
    <w:name w:val="E2FDD52C23DD44809ADC129BB7103BAB"/>
    <w:rsid w:val="007216F7"/>
    <w:pPr>
      <w:widowControl w:val="0"/>
      <w:jc w:val="both"/>
    </w:pPr>
  </w:style>
  <w:style w:type="paragraph" w:customStyle="1" w:styleId="AE478E386C1B47BE93983564BCDBB597">
    <w:name w:val="AE478E386C1B47BE93983564BCDBB597"/>
    <w:rsid w:val="00B93A26"/>
    <w:pPr>
      <w:widowControl w:val="0"/>
      <w:jc w:val="both"/>
    </w:pPr>
  </w:style>
  <w:style w:type="paragraph" w:customStyle="1" w:styleId="005A52C5143C41089C0A521A54E2A7DD">
    <w:name w:val="005A52C5143C41089C0A521A54E2A7DD"/>
    <w:rsid w:val="00B93A26"/>
    <w:pPr>
      <w:widowControl w:val="0"/>
      <w:jc w:val="both"/>
    </w:pPr>
  </w:style>
  <w:style w:type="paragraph" w:customStyle="1" w:styleId="5DD16111C91849BBBBF76DF966DFB7DB">
    <w:name w:val="5DD16111C91849BBBBF76DF966DFB7DB"/>
    <w:rsid w:val="00B93A26"/>
    <w:pPr>
      <w:widowControl w:val="0"/>
      <w:jc w:val="both"/>
    </w:pPr>
  </w:style>
  <w:style w:type="paragraph" w:customStyle="1" w:styleId="ED1BA170AAD242B49C29ABCBBBE0C6E6">
    <w:name w:val="ED1BA170AAD242B49C29ABCBBBE0C6E6"/>
    <w:rsid w:val="00B93A26"/>
    <w:pPr>
      <w:widowControl w:val="0"/>
      <w:jc w:val="both"/>
    </w:pPr>
  </w:style>
  <w:style w:type="paragraph" w:customStyle="1" w:styleId="339D780328C149E08FEA14EE11AA43ED">
    <w:name w:val="339D780328C149E08FEA14EE11AA43ED"/>
    <w:rsid w:val="00B93A26"/>
    <w:pPr>
      <w:widowControl w:val="0"/>
      <w:jc w:val="both"/>
    </w:pPr>
  </w:style>
  <w:style w:type="paragraph" w:customStyle="1" w:styleId="CCF55C0DE42844759214AD95A4EF25CD">
    <w:name w:val="CCF55C0DE42844759214AD95A4EF25CD"/>
    <w:rsid w:val="00B93A26"/>
    <w:pPr>
      <w:widowControl w:val="0"/>
      <w:jc w:val="both"/>
    </w:pPr>
  </w:style>
  <w:style w:type="paragraph" w:customStyle="1" w:styleId="4B2F213733214212BC3D821A5571A236">
    <w:name w:val="4B2F213733214212BC3D821A5571A236"/>
    <w:rsid w:val="00B93A26"/>
    <w:pPr>
      <w:widowControl w:val="0"/>
      <w:jc w:val="both"/>
    </w:pPr>
  </w:style>
  <w:style w:type="paragraph" w:customStyle="1" w:styleId="716C541CF71E48DA910A15354EE8AB05">
    <w:name w:val="716C541CF71E48DA910A15354EE8AB05"/>
    <w:rsid w:val="00B93A26"/>
    <w:pPr>
      <w:widowControl w:val="0"/>
      <w:jc w:val="both"/>
    </w:pPr>
  </w:style>
  <w:style w:type="paragraph" w:customStyle="1" w:styleId="42E6B115A6214E119AD4C4F6FFE587B6">
    <w:name w:val="42E6B115A6214E119AD4C4F6FFE587B6"/>
    <w:rsid w:val="00B93A26"/>
    <w:pPr>
      <w:widowControl w:val="0"/>
      <w:jc w:val="both"/>
    </w:pPr>
  </w:style>
  <w:style w:type="paragraph" w:customStyle="1" w:styleId="4EA98F3FC10D4A12898CC0AD056B24DC">
    <w:name w:val="4EA98F3FC10D4A12898CC0AD056B24DC"/>
    <w:rsid w:val="00B93A26"/>
    <w:pPr>
      <w:widowControl w:val="0"/>
      <w:jc w:val="both"/>
    </w:pPr>
  </w:style>
  <w:style w:type="paragraph" w:customStyle="1" w:styleId="C3B65DE97A1A4F25A4F2AECB34BF2AC1">
    <w:name w:val="C3B65DE97A1A4F25A4F2AECB34BF2AC1"/>
    <w:rsid w:val="00B93A26"/>
    <w:pPr>
      <w:widowControl w:val="0"/>
      <w:jc w:val="both"/>
    </w:pPr>
  </w:style>
  <w:style w:type="paragraph" w:customStyle="1" w:styleId="D31EC46762F94B3FBC245ADA7DB82CD1">
    <w:name w:val="D31EC46762F94B3FBC245ADA7DB82CD1"/>
    <w:rsid w:val="00B93A26"/>
    <w:pPr>
      <w:widowControl w:val="0"/>
      <w:jc w:val="both"/>
    </w:pPr>
  </w:style>
  <w:style w:type="paragraph" w:customStyle="1" w:styleId="1E025A5DCF784F5095BD25CFFE36ED72">
    <w:name w:val="1E025A5DCF784F5095BD25CFFE36ED72"/>
    <w:rsid w:val="00B93A26"/>
    <w:pPr>
      <w:widowControl w:val="0"/>
      <w:jc w:val="both"/>
    </w:pPr>
  </w:style>
  <w:style w:type="paragraph" w:customStyle="1" w:styleId="791E2288BD7B46599BCBDB3C49821B34">
    <w:name w:val="791E2288BD7B46599BCBDB3C49821B34"/>
    <w:rsid w:val="00B93A26"/>
    <w:pPr>
      <w:widowControl w:val="0"/>
      <w:jc w:val="both"/>
    </w:pPr>
  </w:style>
  <w:style w:type="paragraph" w:customStyle="1" w:styleId="1841724995A14B0AA757CB320976369F">
    <w:name w:val="1841724995A14B0AA757CB320976369F"/>
    <w:rsid w:val="00B93A26"/>
    <w:pPr>
      <w:widowControl w:val="0"/>
      <w:jc w:val="both"/>
    </w:pPr>
  </w:style>
  <w:style w:type="paragraph" w:customStyle="1" w:styleId="E4C63D659B7649FD989D6C66741568CE">
    <w:name w:val="E4C63D659B7649FD989D6C66741568CE"/>
    <w:rsid w:val="00B93A26"/>
    <w:pPr>
      <w:widowControl w:val="0"/>
      <w:jc w:val="both"/>
    </w:pPr>
  </w:style>
  <w:style w:type="paragraph" w:customStyle="1" w:styleId="55D24595024D43E8A5FAD7FE1E8D856E">
    <w:name w:val="55D24595024D43E8A5FAD7FE1E8D856E"/>
    <w:rsid w:val="00B93A26"/>
    <w:pPr>
      <w:widowControl w:val="0"/>
      <w:jc w:val="both"/>
    </w:pPr>
  </w:style>
  <w:style w:type="paragraph" w:customStyle="1" w:styleId="32A73B746A52488CB4C1BBD2FBA03C7C">
    <w:name w:val="32A73B746A52488CB4C1BBD2FBA03C7C"/>
    <w:rsid w:val="00B93A26"/>
    <w:pPr>
      <w:widowControl w:val="0"/>
      <w:jc w:val="both"/>
    </w:pPr>
  </w:style>
  <w:style w:type="paragraph" w:customStyle="1" w:styleId="E7949060A7D24693807BCCAB97638E1F">
    <w:name w:val="E7949060A7D24693807BCCAB97638E1F"/>
    <w:rsid w:val="00B93A26"/>
    <w:pPr>
      <w:widowControl w:val="0"/>
      <w:jc w:val="both"/>
    </w:pPr>
  </w:style>
  <w:style w:type="paragraph" w:customStyle="1" w:styleId="F89AB9545C1B4F95A1BB7D0B6140A921">
    <w:name w:val="F89AB9545C1B4F95A1BB7D0B6140A921"/>
    <w:rsid w:val="00B93A26"/>
    <w:pPr>
      <w:widowControl w:val="0"/>
      <w:jc w:val="both"/>
    </w:pPr>
  </w:style>
  <w:style w:type="paragraph" w:customStyle="1" w:styleId="EA7E5963BF8949C5A71D746D1EAE1DDC">
    <w:name w:val="EA7E5963BF8949C5A71D746D1EAE1DDC"/>
    <w:rsid w:val="00B93A26"/>
    <w:pPr>
      <w:widowControl w:val="0"/>
      <w:jc w:val="both"/>
    </w:pPr>
  </w:style>
  <w:style w:type="paragraph" w:customStyle="1" w:styleId="903727EAFC78421DB3A7E04D00CC3CCB">
    <w:name w:val="903727EAFC78421DB3A7E04D00CC3CCB"/>
    <w:rsid w:val="00B93A26"/>
    <w:pPr>
      <w:widowControl w:val="0"/>
      <w:jc w:val="both"/>
    </w:pPr>
  </w:style>
  <w:style w:type="paragraph" w:customStyle="1" w:styleId="44B0DBC20619462B91B1B013418F86CC">
    <w:name w:val="44B0DBC20619462B91B1B013418F86CC"/>
    <w:rsid w:val="00B93A26"/>
    <w:pPr>
      <w:widowControl w:val="0"/>
      <w:jc w:val="both"/>
    </w:pPr>
  </w:style>
  <w:style w:type="paragraph" w:customStyle="1" w:styleId="2EDA144F8D694C59A1FE88C26E2768C6">
    <w:name w:val="2EDA144F8D694C59A1FE88C26E2768C6"/>
    <w:rsid w:val="00B93A26"/>
    <w:pPr>
      <w:widowControl w:val="0"/>
      <w:jc w:val="both"/>
    </w:pPr>
  </w:style>
  <w:style w:type="paragraph" w:customStyle="1" w:styleId="3B0DAA0A95C049C19E350D0F7E23AE29">
    <w:name w:val="3B0DAA0A95C049C19E350D0F7E23AE29"/>
    <w:rsid w:val="00B93A26"/>
    <w:pPr>
      <w:widowControl w:val="0"/>
      <w:jc w:val="both"/>
    </w:pPr>
  </w:style>
  <w:style w:type="paragraph" w:customStyle="1" w:styleId="FD6DE8FBCCD0471B8BFF92A563F856C8">
    <w:name w:val="FD6DE8FBCCD0471B8BFF92A563F856C8"/>
    <w:rsid w:val="00B93A26"/>
    <w:pPr>
      <w:widowControl w:val="0"/>
      <w:jc w:val="both"/>
    </w:pPr>
  </w:style>
  <w:style w:type="paragraph" w:customStyle="1" w:styleId="24579CB7988D40F7912729B97F69BF87">
    <w:name w:val="24579CB7988D40F7912729B97F69BF87"/>
    <w:rsid w:val="00B93A26"/>
    <w:pPr>
      <w:widowControl w:val="0"/>
      <w:jc w:val="both"/>
    </w:pPr>
  </w:style>
  <w:style w:type="paragraph" w:customStyle="1" w:styleId="14308C93352F486FADC0394657152445">
    <w:name w:val="14308C93352F486FADC0394657152445"/>
    <w:rsid w:val="00B93A26"/>
    <w:pPr>
      <w:widowControl w:val="0"/>
      <w:jc w:val="both"/>
    </w:pPr>
  </w:style>
  <w:style w:type="paragraph" w:customStyle="1" w:styleId="6359B74F5CBC4C68A1136C646F1B3832">
    <w:name w:val="6359B74F5CBC4C68A1136C646F1B3832"/>
    <w:rsid w:val="00B93A26"/>
    <w:pPr>
      <w:widowControl w:val="0"/>
      <w:jc w:val="both"/>
    </w:pPr>
  </w:style>
  <w:style w:type="paragraph" w:customStyle="1" w:styleId="41F857A41CBF42F2A102E5B41B72A79A">
    <w:name w:val="41F857A41CBF42F2A102E5B41B72A79A"/>
    <w:rsid w:val="00B93A26"/>
    <w:pPr>
      <w:widowControl w:val="0"/>
      <w:jc w:val="both"/>
    </w:pPr>
  </w:style>
  <w:style w:type="paragraph" w:customStyle="1" w:styleId="DBC95A553E4A4FB4A2C61D5922934828">
    <w:name w:val="DBC95A553E4A4FB4A2C61D5922934828"/>
    <w:rsid w:val="00B93A26"/>
    <w:pPr>
      <w:widowControl w:val="0"/>
      <w:jc w:val="both"/>
    </w:pPr>
  </w:style>
  <w:style w:type="paragraph" w:customStyle="1" w:styleId="7600BBB8F2BD419A8E45A17CACE73CA9">
    <w:name w:val="7600BBB8F2BD419A8E45A17CACE73CA9"/>
    <w:rsid w:val="00B93A26"/>
    <w:pPr>
      <w:widowControl w:val="0"/>
      <w:jc w:val="both"/>
    </w:pPr>
  </w:style>
  <w:style w:type="paragraph" w:customStyle="1" w:styleId="2591C8FB08374CF882D24D9BDB069480">
    <w:name w:val="2591C8FB08374CF882D24D9BDB069480"/>
    <w:rsid w:val="00B93A26"/>
    <w:pPr>
      <w:widowControl w:val="0"/>
      <w:jc w:val="both"/>
    </w:pPr>
  </w:style>
  <w:style w:type="paragraph" w:customStyle="1" w:styleId="968090CF0DEA4C4AA6161B215107F2F5">
    <w:name w:val="968090CF0DEA4C4AA6161B215107F2F5"/>
    <w:rsid w:val="002C1BE6"/>
    <w:pPr>
      <w:widowControl w:val="0"/>
      <w:jc w:val="both"/>
    </w:pPr>
  </w:style>
  <w:style w:type="paragraph" w:customStyle="1" w:styleId="00DD123AA5464234B84D74D956BF81BB">
    <w:name w:val="00DD123AA5464234B84D74D956BF81BB"/>
    <w:rsid w:val="002C1BE6"/>
    <w:pPr>
      <w:widowControl w:val="0"/>
      <w:jc w:val="both"/>
    </w:pPr>
  </w:style>
  <w:style w:type="paragraph" w:customStyle="1" w:styleId="084147C76E1144539D91EAD8036F95E1">
    <w:name w:val="084147C76E1144539D91EAD8036F95E1"/>
    <w:rsid w:val="002C1BE6"/>
    <w:pPr>
      <w:widowControl w:val="0"/>
      <w:jc w:val="both"/>
    </w:pPr>
  </w:style>
  <w:style w:type="paragraph" w:customStyle="1" w:styleId="9DD8DE3B3A394D51AE0B3CB048856312">
    <w:name w:val="9DD8DE3B3A394D51AE0B3CB048856312"/>
    <w:rsid w:val="002C1BE6"/>
    <w:pPr>
      <w:widowControl w:val="0"/>
      <w:jc w:val="both"/>
    </w:pPr>
  </w:style>
  <w:style w:type="paragraph" w:customStyle="1" w:styleId="530808A42E5A4D62A29C5EE6FC6CDDE0">
    <w:name w:val="530808A42E5A4D62A29C5EE6FC6CDDE0"/>
    <w:rsid w:val="002C1BE6"/>
    <w:pPr>
      <w:widowControl w:val="0"/>
      <w:jc w:val="both"/>
    </w:pPr>
  </w:style>
  <w:style w:type="paragraph" w:customStyle="1" w:styleId="7A54A051D2DF491BB0CD38B94F6CDCAE">
    <w:name w:val="7A54A051D2DF491BB0CD38B94F6CDCAE"/>
    <w:rsid w:val="002C1BE6"/>
    <w:pPr>
      <w:widowControl w:val="0"/>
      <w:jc w:val="both"/>
    </w:pPr>
  </w:style>
  <w:style w:type="paragraph" w:customStyle="1" w:styleId="7E55D04DF2B848849B0725C1084E6969">
    <w:name w:val="7E55D04DF2B848849B0725C1084E6969"/>
    <w:rsid w:val="002C1BE6"/>
    <w:pPr>
      <w:widowControl w:val="0"/>
      <w:jc w:val="both"/>
    </w:pPr>
  </w:style>
  <w:style w:type="paragraph" w:customStyle="1" w:styleId="7DE69D2BECF54F728D2D0E080EF7755E">
    <w:name w:val="7DE69D2BECF54F728D2D0E080EF7755E"/>
    <w:rsid w:val="002C1BE6"/>
    <w:pPr>
      <w:widowControl w:val="0"/>
      <w:jc w:val="both"/>
    </w:pPr>
  </w:style>
  <w:style w:type="paragraph" w:customStyle="1" w:styleId="2327F99856B343B29747BDB84EC807EB">
    <w:name w:val="2327F99856B343B29747BDB84EC807EB"/>
    <w:rsid w:val="002C1BE6"/>
    <w:pPr>
      <w:widowControl w:val="0"/>
      <w:jc w:val="both"/>
    </w:pPr>
  </w:style>
  <w:style w:type="paragraph" w:customStyle="1" w:styleId="859BB0803FB1441087540507F9083BCF">
    <w:name w:val="859BB0803FB1441087540507F9083BCF"/>
    <w:rsid w:val="002C1BE6"/>
    <w:pPr>
      <w:widowControl w:val="0"/>
      <w:jc w:val="both"/>
    </w:pPr>
  </w:style>
  <w:style w:type="paragraph" w:customStyle="1" w:styleId="AB648BD853334C8EA667155B2D97C4AE">
    <w:name w:val="AB648BD853334C8EA667155B2D97C4AE"/>
    <w:rsid w:val="002C1BE6"/>
    <w:pPr>
      <w:widowControl w:val="0"/>
      <w:jc w:val="both"/>
    </w:pPr>
  </w:style>
  <w:style w:type="paragraph" w:customStyle="1" w:styleId="94A4BC4EF93E4053BE273416FD61D441">
    <w:name w:val="94A4BC4EF93E4053BE273416FD61D441"/>
    <w:rsid w:val="002C1BE6"/>
    <w:pPr>
      <w:widowControl w:val="0"/>
      <w:jc w:val="both"/>
    </w:pPr>
  </w:style>
  <w:style w:type="paragraph" w:customStyle="1" w:styleId="09243B3E99674B39BF19E84024847CBB">
    <w:name w:val="09243B3E99674B39BF19E84024847CBB"/>
    <w:rsid w:val="002C1BE6"/>
    <w:pPr>
      <w:widowControl w:val="0"/>
      <w:jc w:val="both"/>
    </w:pPr>
  </w:style>
  <w:style w:type="paragraph" w:customStyle="1" w:styleId="34B2F3B1EDCA4B2BA1C2EE7E00EACCF6">
    <w:name w:val="34B2F3B1EDCA4B2BA1C2EE7E00EACCF6"/>
    <w:rsid w:val="002C1BE6"/>
    <w:pPr>
      <w:widowControl w:val="0"/>
      <w:jc w:val="both"/>
    </w:pPr>
  </w:style>
  <w:style w:type="paragraph" w:customStyle="1" w:styleId="D2306D10610844FA88B5E5809F85BCA7">
    <w:name w:val="D2306D10610844FA88B5E5809F85BCA7"/>
    <w:rsid w:val="002C1BE6"/>
    <w:pPr>
      <w:widowControl w:val="0"/>
      <w:jc w:val="both"/>
    </w:pPr>
  </w:style>
  <w:style w:type="paragraph" w:customStyle="1" w:styleId="5F136FFAC4814D64A34F7891E38931B5">
    <w:name w:val="5F136FFAC4814D64A34F7891E38931B5"/>
    <w:rsid w:val="002C1BE6"/>
    <w:pPr>
      <w:widowControl w:val="0"/>
      <w:jc w:val="both"/>
    </w:pPr>
  </w:style>
  <w:style w:type="paragraph" w:customStyle="1" w:styleId="F1B280E12ED5416793536480B7FA7837">
    <w:name w:val="F1B280E12ED5416793536480B7FA7837"/>
    <w:rsid w:val="002C1BE6"/>
    <w:pPr>
      <w:widowControl w:val="0"/>
      <w:jc w:val="both"/>
    </w:pPr>
  </w:style>
  <w:style w:type="paragraph" w:customStyle="1" w:styleId="6EA101A85D504A0BA3862CA37D46AB23">
    <w:name w:val="6EA101A85D504A0BA3862CA37D46AB23"/>
    <w:rsid w:val="002C1BE6"/>
    <w:pPr>
      <w:widowControl w:val="0"/>
      <w:jc w:val="both"/>
    </w:pPr>
  </w:style>
  <w:style w:type="paragraph" w:customStyle="1" w:styleId="8388817D413B4F5A9675B0DE0E0096E7">
    <w:name w:val="8388817D413B4F5A9675B0DE0E0096E7"/>
    <w:rsid w:val="002C1BE6"/>
    <w:pPr>
      <w:widowControl w:val="0"/>
      <w:jc w:val="both"/>
    </w:pPr>
  </w:style>
  <w:style w:type="paragraph" w:customStyle="1" w:styleId="E592CCA0418847BEB9EFDB3DEB4C21A1">
    <w:name w:val="E592CCA0418847BEB9EFDB3DEB4C21A1"/>
    <w:rsid w:val="002C1BE6"/>
    <w:pPr>
      <w:widowControl w:val="0"/>
      <w:jc w:val="both"/>
    </w:pPr>
  </w:style>
  <w:style w:type="paragraph" w:customStyle="1" w:styleId="EC2AB55D5B4D43C6A7E666789E50C6A7">
    <w:name w:val="EC2AB55D5B4D43C6A7E666789E50C6A7"/>
    <w:rsid w:val="002C1BE6"/>
    <w:pPr>
      <w:widowControl w:val="0"/>
      <w:jc w:val="both"/>
    </w:pPr>
  </w:style>
  <w:style w:type="paragraph" w:customStyle="1" w:styleId="8DC3215DA25E4E54BCF18BC2A98BEBBE">
    <w:name w:val="8DC3215DA25E4E54BCF18BC2A98BEBBE"/>
    <w:rsid w:val="002C1BE6"/>
    <w:pPr>
      <w:widowControl w:val="0"/>
      <w:jc w:val="both"/>
    </w:pPr>
  </w:style>
  <w:style w:type="paragraph" w:customStyle="1" w:styleId="8D4DDF1E89FE4F009405BB9A0D7A5EBF">
    <w:name w:val="8D4DDF1E89FE4F009405BB9A0D7A5EBF"/>
    <w:rsid w:val="002C1BE6"/>
    <w:pPr>
      <w:widowControl w:val="0"/>
      <w:jc w:val="both"/>
    </w:pPr>
  </w:style>
  <w:style w:type="paragraph" w:customStyle="1" w:styleId="CEF08A41C4954AC08DD6B9252798E4CB">
    <w:name w:val="CEF08A41C4954AC08DD6B9252798E4CB"/>
    <w:rsid w:val="002C1BE6"/>
    <w:pPr>
      <w:widowControl w:val="0"/>
      <w:jc w:val="both"/>
    </w:pPr>
  </w:style>
  <w:style w:type="paragraph" w:customStyle="1" w:styleId="2A4F76BA5C93445F827B42F477A327D3">
    <w:name w:val="2A4F76BA5C93445F827B42F477A327D3"/>
    <w:rsid w:val="002C1BE6"/>
    <w:pPr>
      <w:widowControl w:val="0"/>
      <w:jc w:val="both"/>
    </w:pPr>
  </w:style>
  <w:style w:type="paragraph" w:customStyle="1" w:styleId="F722150FDDE64E62AFBE047E9941D6F6">
    <w:name w:val="F722150FDDE64E62AFBE047E9941D6F6"/>
    <w:rsid w:val="002C1BE6"/>
    <w:pPr>
      <w:widowControl w:val="0"/>
      <w:jc w:val="both"/>
    </w:pPr>
  </w:style>
  <w:style w:type="paragraph" w:customStyle="1" w:styleId="BC78BF28B8D14EF38F076A4A7B6CC204">
    <w:name w:val="BC78BF28B8D14EF38F076A4A7B6CC204"/>
    <w:rsid w:val="002C1BE6"/>
    <w:pPr>
      <w:widowControl w:val="0"/>
      <w:jc w:val="both"/>
    </w:pPr>
  </w:style>
  <w:style w:type="paragraph" w:customStyle="1" w:styleId="09BF34DF8CCF48C6AD19181BE4859036">
    <w:name w:val="09BF34DF8CCF48C6AD19181BE4859036"/>
    <w:rsid w:val="002C1BE6"/>
    <w:pPr>
      <w:widowControl w:val="0"/>
      <w:jc w:val="both"/>
    </w:pPr>
  </w:style>
  <w:style w:type="paragraph" w:customStyle="1" w:styleId="235364FDB104412BBAC11647ECC73DCD">
    <w:name w:val="235364FDB104412BBAC11647ECC73DCD"/>
    <w:rsid w:val="002C1BE6"/>
    <w:pPr>
      <w:widowControl w:val="0"/>
      <w:jc w:val="both"/>
    </w:pPr>
  </w:style>
  <w:style w:type="paragraph" w:customStyle="1" w:styleId="24C87370EAC946EC9AF1B8F2AD46F82A">
    <w:name w:val="24C87370EAC946EC9AF1B8F2AD46F82A"/>
    <w:rsid w:val="002C1BE6"/>
    <w:pPr>
      <w:widowControl w:val="0"/>
      <w:jc w:val="both"/>
    </w:pPr>
  </w:style>
  <w:style w:type="paragraph" w:customStyle="1" w:styleId="03907BB2DACD44F6BA30BF6A1A074D82">
    <w:name w:val="03907BB2DACD44F6BA30BF6A1A074D82"/>
    <w:rsid w:val="002C1BE6"/>
    <w:pPr>
      <w:widowControl w:val="0"/>
      <w:jc w:val="both"/>
    </w:pPr>
  </w:style>
  <w:style w:type="paragraph" w:customStyle="1" w:styleId="B34EF0F4C12B46648D77061E3FF21A3A">
    <w:name w:val="B34EF0F4C12B46648D77061E3FF21A3A"/>
    <w:rsid w:val="002C1BE6"/>
    <w:pPr>
      <w:widowControl w:val="0"/>
      <w:jc w:val="both"/>
    </w:pPr>
  </w:style>
  <w:style w:type="paragraph" w:customStyle="1" w:styleId="6F37C744DE444642AF800CB136093486">
    <w:name w:val="6F37C744DE444642AF800CB136093486"/>
    <w:rsid w:val="002C1BE6"/>
    <w:pPr>
      <w:widowControl w:val="0"/>
      <w:jc w:val="both"/>
    </w:pPr>
  </w:style>
  <w:style w:type="paragraph" w:customStyle="1" w:styleId="6915AA4BAED4411F959EC522672ED323">
    <w:name w:val="6915AA4BAED4411F959EC522672ED323"/>
    <w:rsid w:val="002C1BE6"/>
    <w:pPr>
      <w:widowControl w:val="0"/>
      <w:jc w:val="both"/>
    </w:pPr>
  </w:style>
  <w:style w:type="paragraph" w:customStyle="1" w:styleId="494ED4697C70419E8010B554817E04EC">
    <w:name w:val="494ED4697C70419E8010B554817E04EC"/>
    <w:rsid w:val="002C1BE6"/>
    <w:pPr>
      <w:widowControl w:val="0"/>
      <w:jc w:val="both"/>
    </w:pPr>
  </w:style>
  <w:style w:type="paragraph" w:customStyle="1" w:styleId="79C6EF8FF63D410C93BA3292EC9103467">
    <w:name w:val="79C6EF8FF63D410C93BA3292EC9103467"/>
    <w:rsid w:val="00F318D6"/>
    <w:pPr>
      <w:widowControl w:val="0"/>
      <w:jc w:val="both"/>
    </w:pPr>
  </w:style>
  <w:style w:type="paragraph" w:customStyle="1" w:styleId="E2085A1479B04135B65B56FA997B2DFA13">
    <w:name w:val="E2085A1479B04135B65B56FA997B2DFA13"/>
    <w:rsid w:val="00F318D6"/>
    <w:pPr>
      <w:widowControl w:val="0"/>
      <w:jc w:val="both"/>
    </w:pPr>
  </w:style>
  <w:style w:type="paragraph" w:customStyle="1" w:styleId="D187B14D16154FE4A19409090F4714D612">
    <w:name w:val="D187B14D16154FE4A19409090F4714D612"/>
    <w:rsid w:val="00F318D6"/>
    <w:pPr>
      <w:widowControl w:val="0"/>
      <w:jc w:val="both"/>
    </w:pPr>
  </w:style>
  <w:style w:type="paragraph" w:customStyle="1" w:styleId="A12FDBA6DE414D81B142C09F70D8268B">
    <w:name w:val="A12FDBA6DE414D81B142C09F70D8268B"/>
    <w:rsid w:val="00F318D6"/>
    <w:pPr>
      <w:widowControl w:val="0"/>
      <w:jc w:val="both"/>
    </w:pPr>
  </w:style>
  <w:style w:type="paragraph" w:customStyle="1" w:styleId="F4E9023274E645C9B2CCE0C75539C887">
    <w:name w:val="F4E9023274E645C9B2CCE0C75539C887"/>
    <w:rsid w:val="00F318D6"/>
    <w:pPr>
      <w:widowControl w:val="0"/>
      <w:jc w:val="both"/>
    </w:pPr>
  </w:style>
  <w:style w:type="paragraph" w:customStyle="1" w:styleId="0E54BEF65CC64B52BB4094D2EF9A336B">
    <w:name w:val="0E54BEF65CC64B52BB4094D2EF9A336B"/>
    <w:rsid w:val="00F318D6"/>
    <w:pPr>
      <w:widowControl w:val="0"/>
      <w:jc w:val="both"/>
    </w:pPr>
  </w:style>
  <w:style w:type="paragraph" w:customStyle="1" w:styleId="73421EBEAC7B49DBA3F6100DD83A6807">
    <w:name w:val="73421EBEAC7B49DBA3F6100DD83A6807"/>
    <w:rsid w:val="00F318D6"/>
    <w:pPr>
      <w:widowControl w:val="0"/>
      <w:jc w:val="both"/>
    </w:pPr>
  </w:style>
  <w:style w:type="paragraph" w:customStyle="1" w:styleId="65B60E7B401146DDBA2DEEB922210EA1">
    <w:name w:val="65B60E7B401146DDBA2DEEB922210EA1"/>
    <w:rsid w:val="00F318D6"/>
    <w:pPr>
      <w:widowControl w:val="0"/>
      <w:jc w:val="both"/>
    </w:pPr>
  </w:style>
  <w:style w:type="paragraph" w:customStyle="1" w:styleId="D5CF7D1BA498427DBD4ED5B29F649810">
    <w:name w:val="D5CF7D1BA498427DBD4ED5B29F649810"/>
    <w:rsid w:val="00F318D6"/>
    <w:pPr>
      <w:widowControl w:val="0"/>
      <w:jc w:val="both"/>
    </w:pPr>
  </w:style>
  <w:style w:type="paragraph" w:customStyle="1" w:styleId="A52FC2E09233493BB7FAC1B6FA34693F">
    <w:name w:val="A52FC2E09233493BB7FAC1B6FA34693F"/>
    <w:rsid w:val="00F318D6"/>
    <w:pPr>
      <w:widowControl w:val="0"/>
      <w:jc w:val="both"/>
    </w:pPr>
  </w:style>
  <w:style w:type="paragraph" w:customStyle="1" w:styleId="E186580CEE8449E2880DCC7A79CAF678">
    <w:name w:val="E186580CEE8449E2880DCC7A79CAF678"/>
    <w:rsid w:val="00F318D6"/>
    <w:pPr>
      <w:widowControl w:val="0"/>
      <w:jc w:val="both"/>
    </w:pPr>
  </w:style>
  <w:style w:type="paragraph" w:customStyle="1" w:styleId="24ECE5516EA948059A12AAD1CADDFE8C">
    <w:name w:val="24ECE5516EA948059A12AAD1CADDFE8C"/>
    <w:rsid w:val="00F318D6"/>
    <w:pPr>
      <w:widowControl w:val="0"/>
      <w:jc w:val="both"/>
    </w:pPr>
  </w:style>
  <w:style w:type="paragraph" w:customStyle="1" w:styleId="754F75EF792E43468B94E14F1CD2E052">
    <w:name w:val="754F75EF792E43468B94E14F1CD2E052"/>
    <w:rsid w:val="00F318D6"/>
    <w:pPr>
      <w:widowControl w:val="0"/>
      <w:jc w:val="both"/>
    </w:pPr>
  </w:style>
  <w:style w:type="paragraph" w:customStyle="1" w:styleId="1079B82356F4433684F296AD69E01AEE">
    <w:name w:val="1079B82356F4433684F296AD69E01AEE"/>
    <w:rsid w:val="00F318D6"/>
    <w:pPr>
      <w:widowControl w:val="0"/>
      <w:jc w:val="both"/>
    </w:pPr>
  </w:style>
  <w:style w:type="paragraph" w:customStyle="1" w:styleId="7EAAF6DA8B8A46CB8C77A31E0EBE985E">
    <w:name w:val="7EAAF6DA8B8A46CB8C77A31E0EBE985E"/>
    <w:rsid w:val="00F318D6"/>
    <w:pPr>
      <w:widowControl w:val="0"/>
      <w:jc w:val="both"/>
    </w:pPr>
  </w:style>
  <w:style w:type="paragraph" w:customStyle="1" w:styleId="2DA62EE000E4439D8513EB470C4B3F98">
    <w:name w:val="2DA62EE000E4439D8513EB470C4B3F98"/>
    <w:rsid w:val="00F318D6"/>
    <w:pPr>
      <w:widowControl w:val="0"/>
      <w:jc w:val="both"/>
    </w:pPr>
  </w:style>
  <w:style w:type="paragraph" w:customStyle="1" w:styleId="5988D1B7ADB54E33919B68DD1F314E64">
    <w:name w:val="5988D1B7ADB54E33919B68DD1F314E64"/>
    <w:rsid w:val="00F318D6"/>
    <w:pPr>
      <w:widowControl w:val="0"/>
      <w:jc w:val="both"/>
    </w:pPr>
  </w:style>
  <w:style w:type="paragraph" w:customStyle="1" w:styleId="330C87836BF245DFB90EF9516DE1C409">
    <w:name w:val="330C87836BF245DFB90EF9516DE1C409"/>
    <w:rsid w:val="00F318D6"/>
    <w:pPr>
      <w:widowControl w:val="0"/>
      <w:jc w:val="both"/>
    </w:pPr>
  </w:style>
  <w:style w:type="paragraph" w:customStyle="1" w:styleId="727113D857224E4584C1A601B94313DB">
    <w:name w:val="727113D857224E4584C1A601B94313DB"/>
    <w:rsid w:val="00F318D6"/>
    <w:pPr>
      <w:widowControl w:val="0"/>
      <w:jc w:val="both"/>
    </w:pPr>
  </w:style>
  <w:style w:type="paragraph" w:customStyle="1" w:styleId="1D5B8304694F48A5B9A920404FA3AC29">
    <w:name w:val="1D5B8304694F48A5B9A920404FA3AC29"/>
    <w:rsid w:val="00F318D6"/>
    <w:pPr>
      <w:widowControl w:val="0"/>
      <w:jc w:val="both"/>
    </w:pPr>
  </w:style>
  <w:style w:type="paragraph" w:customStyle="1" w:styleId="4EB71517256A459E9F54B6CCB3D64735">
    <w:name w:val="4EB71517256A459E9F54B6CCB3D64735"/>
    <w:rsid w:val="00F318D6"/>
    <w:pPr>
      <w:widowControl w:val="0"/>
      <w:jc w:val="both"/>
    </w:pPr>
  </w:style>
  <w:style w:type="paragraph" w:customStyle="1" w:styleId="78A223A8A17C47DF9374DF39FAA2368C">
    <w:name w:val="78A223A8A17C47DF9374DF39FAA2368C"/>
    <w:rsid w:val="00F318D6"/>
    <w:pPr>
      <w:widowControl w:val="0"/>
      <w:jc w:val="both"/>
    </w:pPr>
  </w:style>
  <w:style w:type="paragraph" w:customStyle="1" w:styleId="A0DF54731432416F8A3D04CA07C983F3">
    <w:name w:val="A0DF54731432416F8A3D04CA07C983F3"/>
    <w:rsid w:val="00F318D6"/>
    <w:pPr>
      <w:widowControl w:val="0"/>
      <w:jc w:val="both"/>
    </w:pPr>
  </w:style>
  <w:style w:type="paragraph" w:customStyle="1" w:styleId="2F48CEE523604D5EAB3EFF086B172031">
    <w:name w:val="2F48CEE523604D5EAB3EFF086B172031"/>
    <w:rsid w:val="00F318D6"/>
    <w:pPr>
      <w:widowControl w:val="0"/>
      <w:jc w:val="both"/>
    </w:pPr>
  </w:style>
  <w:style w:type="paragraph" w:customStyle="1" w:styleId="30FBB87FE2E14238A520C5F92C7C36D0">
    <w:name w:val="30FBB87FE2E14238A520C5F92C7C36D0"/>
    <w:rsid w:val="00F318D6"/>
    <w:pPr>
      <w:widowControl w:val="0"/>
      <w:jc w:val="both"/>
    </w:pPr>
  </w:style>
  <w:style w:type="paragraph" w:customStyle="1" w:styleId="EC09F79FB4BC487DB709BF97E170A08F">
    <w:name w:val="EC09F79FB4BC487DB709BF97E170A08F"/>
    <w:rsid w:val="00F318D6"/>
    <w:pPr>
      <w:widowControl w:val="0"/>
      <w:jc w:val="both"/>
    </w:pPr>
  </w:style>
  <w:style w:type="paragraph" w:customStyle="1" w:styleId="BF262AA73FA34CABAED43D8547A7A4FC">
    <w:name w:val="BF262AA73FA34CABAED43D8547A7A4FC"/>
    <w:rsid w:val="00F318D6"/>
    <w:pPr>
      <w:widowControl w:val="0"/>
      <w:jc w:val="both"/>
    </w:pPr>
  </w:style>
  <w:style w:type="paragraph" w:customStyle="1" w:styleId="799AB4C8E00F41118FA51A7CED4E2B8A">
    <w:name w:val="799AB4C8E00F41118FA51A7CED4E2B8A"/>
    <w:rsid w:val="00F318D6"/>
    <w:pPr>
      <w:widowControl w:val="0"/>
      <w:jc w:val="both"/>
    </w:pPr>
  </w:style>
  <w:style w:type="paragraph" w:customStyle="1" w:styleId="011D3BAF71D842A6BBF778DA4BC4AFBE">
    <w:name w:val="011D3BAF71D842A6BBF778DA4BC4AFBE"/>
    <w:rsid w:val="00F318D6"/>
    <w:pPr>
      <w:widowControl w:val="0"/>
      <w:jc w:val="both"/>
    </w:pPr>
  </w:style>
  <w:style w:type="paragraph" w:customStyle="1" w:styleId="1F90C7516670463CB4216A2D5D164919">
    <w:name w:val="1F90C7516670463CB4216A2D5D164919"/>
    <w:rsid w:val="00F318D6"/>
    <w:pPr>
      <w:widowControl w:val="0"/>
      <w:jc w:val="both"/>
    </w:pPr>
  </w:style>
  <w:style w:type="paragraph" w:customStyle="1" w:styleId="0C3D6353FD17495786EA9349393A68E0">
    <w:name w:val="0C3D6353FD17495786EA9349393A68E0"/>
    <w:rsid w:val="00F318D6"/>
    <w:pPr>
      <w:widowControl w:val="0"/>
      <w:ind w:left="567" w:firstLine="57"/>
      <w:jc w:val="both"/>
    </w:pPr>
    <w:rPr>
      <w:rFonts w:ascii="Century" w:eastAsia="ＭＳ 明朝" w:hAnsi="Century" w:cs="Times New Roman"/>
      <w:sz w:val="20"/>
      <w:szCs w:val="20"/>
    </w:rPr>
  </w:style>
  <w:style w:type="paragraph" w:customStyle="1" w:styleId="76BECD77E3544F9ABB549A4F99013443">
    <w:name w:val="76BECD77E3544F9ABB549A4F99013443"/>
    <w:rsid w:val="00F318D6"/>
    <w:pPr>
      <w:widowControl w:val="0"/>
      <w:ind w:left="567" w:firstLine="57"/>
      <w:jc w:val="both"/>
    </w:pPr>
    <w:rPr>
      <w:rFonts w:ascii="Century" w:eastAsia="ＭＳ 明朝" w:hAnsi="Century" w:cs="Times New Roman"/>
      <w:sz w:val="20"/>
      <w:szCs w:val="20"/>
    </w:rPr>
  </w:style>
  <w:style w:type="paragraph" w:customStyle="1" w:styleId="6670DAE021A94C34B991DAA7AC1F1B23">
    <w:name w:val="6670DAE021A94C34B991DAA7AC1F1B23"/>
    <w:rsid w:val="00F318D6"/>
    <w:pPr>
      <w:widowControl w:val="0"/>
      <w:ind w:left="567" w:firstLine="57"/>
      <w:jc w:val="both"/>
    </w:pPr>
    <w:rPr>
      <w:rFonts w:ascii="Century" w:eastAsia="ＭＳ 明朝" w:hAnsi="Century" w:cs="Times New Roman"/>
      <w:sz w:val="20"/>
      <w:szCs w:val="20"/>
    </w:rPr>
  </w:style>
  <w:style w:type="paragraph" w:customStyle="1" w:styleId="64C961A0C28D4C4C9ED97B3DD7BB93CF">
    <w:name w:val="64C961A0C28D4C4C9ED97B3DD7BB93CF"/>
    <w:rsid w:val="00F318D6"/>
    <w:pPr>
      <w:widowControl w:val="0"/>
      <w:ind w:left="567" w:firstLine="57"/>
      <w:jc w:val="both"/>
    </w:pPr>
    <w:rPr>
      <w:rFonts w:ascii="Century" w:eastAsia="ＭＳ 明朝" w:hAnsi="Century" w:cs="Times New Roman"/>
      <w:sz w:val="20"/>
      <w:szCs w:val="20"/>
    </w:rPr>
  </w:style>
  <w:style w:type="paragraph" w:customStyle="1" w:styleId="0CC3A67327944CE1921FE286C9D7100D">
    <w:name w:val="0CC3A67327944CE1921FE286C9D7100D"/>
    <w:rsid w:val="00F318D6"/>
    <w:pPr>
      <w:widowControl w:val="0"/>
      <w:jc w:val="both"/>
    </w:pPr>
  </w:style>
  <w:style w:type="paragraph" w:customStyle="1" w:styleId="068EFBD8203B4512A7FA1D256DE86E6A">
    <w:name w:val="068EFBD8203B4512A7FA1D256DE86E6A"/>
    <w:rsid w:val="00F318D6"/>
    <w:pPr>
      <w:widowControl w:val="0"/>
      <w:jc w:val="both"/>
    </w:pPr>
  </w:style>
  <w:style w:type="paragraph" w:customStyle="1" w:styleId="85143A77A19C424FBD4A858853EF5415">
    <w:name w:val="85143A77A19C424FBD4A858853EF5415"/>
    <w:rsid w:val="00F318D6"/>
    <w:pPr>
      <w:widowControl w:val="0"/>
      <w:jc w:val="both"/>
    </w:pPr>
  </w:style>
  <w:style w:type="paragraph" w:customStyle="1" w:styleId="9C380CC75122455281CB5E75B47AC79E">
    <w:name w:val="9C380CC75122455281CB5E75B47AC79E"/>
    <w:rsid w:val="00F318D6"/>
    <w:pPr>
      <w:widowControl w:val="0"/>
      <w:jc w:val="both"/>
    </w:pPr>
  </w:style>
  <w:style w:type="paragraph" w:customStyle="1" w:styleId="52402328000A4509B8B012D89DD77161">
    <w:name w:val="52402328000A4509B8B012D89DD77161"/>
    <w:rsid w:val="00F318D6"/>
    <w:pPr>
      <w:widowControl w:val="0"/>
      <w:jc w:val="both"/>
    </w:pPr>
  </w:style>
  <w:style w:type="paragraph" w:customStyle="1" w:styleId="0BC1D40440AF4A3EA0C85C835213EB15">
    <w:name w:val="0BC1D40440AF4A3EA0C85C835213EB15"/>
    <w:rsid w:val="00F318D6"/>
    <w:pPr>
      <w:widowControl w:val="0"/>
      <w:jc w:val="both"/>
    </w:pPr>
  </w:style>
  <w:style w:type="paragraph" w:customStyle="1" w:styleId="439D4E0F26244D4ABEA66A5A36175FF2">
    <w:name w:val="439D4E0F26244D4ABEA66A5A36175FF2"/>
    <w:rsid w:val="00F318D6"/>
    <w:pPr>
      <w:widowControl w:val="0"/>
      <w:jc w:val="both"/>
    </w:pPr>
  </w:style>
  <w:style w:type="paragraph" w:customStyle="1" w:styleId="B854D724FC1B45099DF591150F577B6F">
    <w:name w:val="B854D724FC1B45099DF591150F577B6F"/>
    <w:rsid w:val="00F318D6"/>
    <w:pPr>
      <w:widowControl w:val="0"/>
      <w:jc w:val="both"/>
    </w:pPr>
  </w:style>
  <w:style w:type="paragraph" w:customStyle="1" w:styleId="8B3696C2ED084296A58C1E7E04435A05">
    <w:name w:val="8B3696C2ED084296A58C1E7E04435A05"/>
    <w:rsid w:val="00F318D6"/>
    <w:pPr>
      <w:widowControl w:val="0"/>
      <w:jc w:val="both"/>
    </w:pPr>
  </w:style>
  <w:style w:type="paragraph" w:customStyle="1" w:styleId="C3E62FA4B55F4945812EE74ADF7B2DED">
    <w:name w:val="C3E62FA4B55F4945812EE74ADF7B2DED"/>
    <w:rsid w:val="00F318D6"/>
    <w:pPr>
      <w:widowControl w:val="0"/>
      <w:jc w:val="both"/>
    </w:pPr>
  </w:style>
  <w:style w:type="paragraph" w:customStyle="1" w:styleId="623DA4BBE2A14D6F81C0D6AFFA355C32">
    <w:name w:val="623DA4BBE2A14D6F81C0D6AFFA355C32"/>
    <w:rsid w:val="00F318D6"/>
    <w:pPr>
      <w:widowControl w:val="0"/>
      <w:jc w:val="both"/>
    </w:pPr>
  </w:style>
  <w:style w:type="paragraph" w:customStyle="1" w:styleId="C16D71A9521540F4ACF3B7ABE9242E73">
    <w:name w:val="C16D71A9521540F4ACF3B7ABE9242E73"/>
    <w:rsid w:val="00F318D6"/>
    <w:pPr>
      <w:widowControl w:val="0"/>
      <w:jc w:val="both"/>
    </w:pPr>
  </w:style>
  <w:style w:type="paragraph" w:customStyle="1" w:styleId="F3BFC76982FA453EB44969E536A74AD3">
    <w:name w:val="F3BFC76982FA453EB44969E536A74AD3"/>
    <w:rsid w:val="00F318D6"/>
    <w:pPr>
      <w:widowControl w:val="0"/>
      <w:jc w:val="both"/>
    </w:pPr>
  </w:style>
  <w:style w:type="paragraph" w:customStyle="1" w:styleId="734B8D253826436D83B935CABD4DD76B">
    <w:name w:val="734B8D253826436D83B935CABD4DD76B"/>
    <w:rsid w:val="00F318D6"/>
    <w:pPr>
      <w:widowControl w:val="0"/>
      <w:jc w:val="both"/>
    </w:pPr>
  </w:style>
  <w:style w:type="paragraph" w:customStyle="1" w:styleId="9A933A203CF44CF8A3846CAD7234D6D1">
    <w:name w:val="9A933A203CF44CF8A3846CAD7234D6D1"/>
    <w:rsid w:val="00F318D6"/>
    <w:pPr>
      <w:widowControl w:val="0"/>
      <w:ind w:left="567" w:firstLine="57"/>
      <w:jc w:val="both"/>
    </w:pPr>
    <w:rPr>
      <w:rFonts w:ascii="Century" w:eastAsia="ＭＳ 明朝" w:hAnsi="Century" w:cs="Times New Roman"/>
      <w:sz w:val="20"/>
      <w:szCs w:val="20"/>
    </w:rPr>
  </w:style>
  <w:style w:type="paragraph" w:customStyle="1" w:styleId="0ED8B4C8ABE349C0A085C4A7A3F2556F">
    <w:name w:val="0ED8B4C8ABE349C0A085C4A7A3F2556F"/>
    <w:rsid w:val="00F318D6"/>
    <w:pPr>
      <w:widowControl w:val="0"/>
      <w:ind w:left="567" w:firstLine="57"/>
      <w:jc w:val="both"/>
    </w:pPr>
    <w:rPr>
      <w:rFonts w:ascii="Century" w:eastAsia="ＭＳ 明朝" w:hAnsi="Century" w:cs="Times New Roman"/>
      <w:sz w:val="20"/>
      <w:szCs w:val="20"/>
    </w:rPr>
  </w:style>
  <w:style w:type="paragraph" w:customStyle="1" w:styleId="34E9688D9A4E4A6784B61E90831276AC">
    <w:name w:val="34E9688D9A4E4A6784B61E90831276AC"/>
    <w:rsid w:val="00F318D6"/>
    <w:pPr>
      <w:widowControl w:val="0"/>
      <w:ind w:left="567" w:firstLine="57"/>
      <w:jc w:val="both"/>
    </w:pPr>
    <w:rPr>
      <w:rFonts w:ascii="Century" w:eastAsia="ＭＳ 明朝" w:hAnsi="Century" w:cs="Times New Roman"/>
      <w:sz w:val="20"/>
      <w:szCs w:val="20"/>
    </w:rPr>
  </w:style>
  <w:style w:type="paragraph" w:customStyle="1" w:styleId="9665E75521E4456DB62D3C2A51CB5A37">
    <w:name w:val="9665E75521E4456DB62D3C2A51CB5A37"/>
    <w:rsid w:val="00F318D6"/>
    <w:pPr>
      <w:widowControl w:val="0"/>
      <w:ind w:left="567" w:firstLine="57"/>
      <w:jc w:val="both"/>
    </w:pPr>
    <w:rPr>
      <w:rFonts w:ascii="Century" w:eastAsia="ＭＳ 明朝" w:hAnsi="Century" w:cs="Times New Roman"/>
      <w:sz w:val="20"/>
      <w:szCs w:val="20"/>
    </w:rPr>
  </w:style>
  <w:style w:type="paragraph" w:customStyle="1" w:styleId="B737DE6EDA4F4CDD9522BED9E7E55953">
    <w:name w:val="B737DE6EDA4F4CDD9522BED9E7E55953"/>
    <w:rsid w:val="00F318D6"/>
    <w:pPr>
      <w:widowControl w:val="0"/>
      <w:jc w:val="both"/>
    </w:pPr>
  </w:style>
  <w:style w:type="paragraph" w:customStyle="1" w:styleId="F68B723D4B4E44A994A9055DA509D54D">
    <w:name w:val="F68B723D4B4E44A994A9055DA509D54D"/>
    <w:rsid w:val="00F318D6"/>
    <w:pPr>
      <w:widowControl w:val="0"/>
      <w:jc w:val="both"/>
    </w:pPr>
  </w:style>
  <w:style w:type="paragraph" w:customStyle="1" w:styleId="B493B81841FE4960A2414BAB30FEB4EA">
    <w:name w:val="B493B81841FE4960A2414BAB30FEB4EA"/>
    <w:rsid w:val="00F318D6"/>
    <w:pPr>
      <w:widowControl w:val="0"/>
      <w:jc w:val="both"/>
    </w:pPr>
  </w:style>
  <w:style w:type="paragraph" w:customStyle="1" w:styleId="6FCA1DA746604AF1B18325014163848F">
    <w:name w:val="6FCA1DA746604AF1B18325014163848F"/>
    <w:rsid w:val="00F318D6"/>
    <w:pPr>
      <w:widowControl w:val="0"/>
      <w:jc w:val="both"/>
    </w:pPr>
  </w:style>
  <w:style w:type="paragraph" w:customStyle="1" w:styleId="0D1E443575044D818DE12730640599F2">
    <w:name w:val="0D1E443575044D818DE12730640599F2"/>
    <w:rsid w:val="00F318D6"/>
    <w:pPr>
      <w:widowControl w:val="0"/>
      <w:jc w:val="both"/>
    </w:pPr>
  </w:style>
  <w:style w:type="paragraph" w:customStyle="1" w:styleId="62A086DAD4F24C8C853DE42B7211994E">
    <w:name w:val="62A086DAD4F24C8C853DE42B7211994E"/>
    <w:rsid w:val="00F318D6"/>
    <w:pPr>
      <w:widowControl w:val="0"/>
      <w:jc w:val="both"/>
    </w:pPr>
  </w:style>
  <w:style w:type="paragraph" w:customStyle="1" w:styleId="BA3F50F653034B57B1955AC5D3678979">
    <w:name w:val="BA3F50F653034B57B1955AC5D3678979"/>
    <w:rsid w:val="00F318D6"/>
    <w:pPr>
      <w:widowControl w:val="0"/>
      <w:jc w:val="both"/>
    </w:pPr>
  </w:style>
  <w:style w:type="paragraph" w:customStyle="1" w:styleId="C75B199744B64623AF83294555C73D49">
    <w:name w:val="C75B199744B64623AF83294555C73D49"/>
    <w:rsid w:val="00F318D6"/>
    <w:pPr>
      <w:widowControl w:val="0"/>
      <w:jc w:val="both"/>
    </w:pPr>
  </w:style>
  <w:style w:type="paragraph" w:customStyle="1" w:styleId="1FADA87EE90F42F8B4DF86262BDC5EFC">
    <w:name w:val="1FADA87EE90F42F8B4DF86262BDC5EFC"/>
    <w:rsid w:val="00F318D6"/>
    <w:pPr>
      <w:widowControl w:val="0"/>
      <w:jc w:val="both"/>
    </w:pPr>
  </w:style>
  <w:style w:type="paragraph" w:customStyle="1" w:styleId="FF18A776AED14C67B94AF09425F9C67E">
    <w:name w:val="FF18A776AED14C67B94AF09425F9C67E"/>
    <w:rsid w:val="00F318D6"/>
    <w:pPr>
      <w:widowControl w:val="0"/>
      <w:jc w:val="both"/>
    </w:pPr>
  </w:style>
  <w:style w:type="paragraph" w:customStyle="1" w:styleId="004E27E92AE442E6A9AA46A52545570A">
    <w:name w:val="004E27E92AE442E6A9AA46A52545570A"/>
    <w:rsid w:val="00F318D6"/>
    <w:pPr>
      <w:widowControl w:val="0"/>
      <w:jc w:val="both"/>
    </w:pPr>
  </w:style>
  <w:style w:type="paragraph" w:customStyle="1" w:styleId="81A1F94EA552489AA271505B76C5AD0C">
    <w:name w:val="81A1F94EA552489AA271505B76C5AD0C"/>
    <w:rsid w:val="00F318D6"/>
    <w:pPr>
      <w:widowControl w:val="0"/>
      <w:jc w:val="both"/>
    </w:pPr>
  </w:style>
  <w:style w:type="paragraph" w:customStyle="1" w:styleId="7630F4607B07493F9CF786E140F33D7D">
    <w:name w:val="7630F4607B07493F9CF786E140F33D7D"/>
    <w:rsid w:val="00F318D6"/>
    <w:pPr>
      <w:widowControl w:val="0"/>
      <w:jc w:val="both"/>
    </w:pPr>
  </w:style>
  <w:style w:type="paragraph" w:customStyle="1" w:styleId="B15076FF1D364FDF93F7838A7EAB1025">
    <w:name w:val="B15076FF1D364FDF93F7838A7EAB1025"/>
    <w:rsid w:val="00F318D6"/>
    <w:pPr>
      <w:widowControl w:val="0"/>
      <w:jc w:val="both"/>
    </w:pPr>
  </w:style>
  <w:style w:type="paragraph" w:customStyle="1" w:styleId="129797CA535D41F1BDE9B2DBDE02B42A">
    <w:name w:val="129797CA535D41F1BDE9B2DBDE02B42A"/>
    <w:rsid w:val="00F318D6"/>
    <w:pPr>
      <w:widowControl w:val="0"/>
      <w:jc w:val="both"/>
    </w:pPr>
  </w:style>
  <w:style w:type="paragraph" w:customStyle="1" w:styleId="EA1B876F616B4202BB6BEE80CA501819">
    <w:name w:val="EA1B876F616B4202BB6BEE80CA501819"/>
    <w:rsid w:val="00F318D6"/>
    <w:pPr>
      <w:widowControl w:val="0"/>
      <w:jc w:val="both"/>
    </w:pPr>
  </w:style>
  <w:style w:type="paragraph" w:customStyle="1" w:styleId="488A8AB86DD146968C303D178B6BB460">
    <w:name w:val="488A8AB86DD146968C303D178B6BB460"/>
    <w:rsid w:val="00F318D6"/>
    <w:pPr>
      <w:widowControl w:val="0"/>
      <w:jc w:val="both"/>
    </w:pPr>
  </w:style>
  <w:style w:type="paragraph" w:customStyle="1" w:styleId="40FBD569542D4253895E7CC5DD5CE3AB">
    <w:name w:val="40FBD569542D4253895E7CC5DD5CE3AB"/>
    <w:rsid w:val="00F318D6"/>
    <w:pPr>
      <w:widowControl w:val="0"/>
      <w:jc w:val="both"/>
    </w:pPr>
  </w:style>
  <w:style w:type="paragraph" w:customStyle="1" w:styleId="0709E26B3F8D4BC8B8EF9EC74A12657D">
    <w:name w:val="0709E26B3F8D4BC8B8EF9EC74A12657D"/>
    <w:rsid w:val="00F318D6"/>
    <w:pPr>
      <w:widowControl w:val="0"/>
      <w:jc w:val="both"/>
    </w:pPr>
  </w:style>
  <w:style w:type="paragraph" w:customStyle="1" w:styleId="47E0A241D8444AAFA300F8C002207992">
    <w:name w:val="47E0A241D8444AAFA300F8C002207992"/>
    <w:rsid w:val="00F318D6"/>
    <w:pPr>
      <w:widowControl w:val="0"/>
      <w:jc w:val="both"/>
    </w:pPr>
  </w:style>
  <w:style w:type="paragraph" w:customStyle="1" w:styleId="E720E01F38374F35ACE3637927663BA5">
    <w:name w:val="E720E01F38374F35ACE3637927663BA5"/>
    <w:rsid w:val="00F318D6"/>
    <w:pPr>
      <w:widowControl w:val="0"/>
      <w:jc w:val="both"/>
    </w:pPr>
  </w:style>
  <w:style w:type="paragraph" w:customStyle="1" w:styleId="1C8EAF75CAE1412FBA8B6DAE76AB9828">
    <w:name w:val="1C8EAF75CAE1412FBA8B6DAE76AB9828"/>
    <w:rsid w:val="00F318D6"/>
    <w:pPr>
      <w:widowControl w:val="0"/>
      <w:jc w:val="both"/>
    </w:pPr>
  </w:style>
  <w:style w:type="paragraph" w:customStyle="1" w:styleId="9E9E516F1440478C80B231889973FAAB">
    <w:name w:val="9E9E516F1440478C80B231889973FAAB"/>
    <w:rsid w:val="00F318D6"/>
    <w:pPr>
      <w:widowControl w:val="0"/>
      <w:jc w:val="both"/>
    </w:pPr>
  </w:style>
  <w:style w:type="paragraph" w:customStyle="1" w:styleId="A990D0BD513C4DF7B074DD996033F40E">
    <w:name w:val="A990D0BD513C4DF7B074DD996033F40E"/>
    <w:rsid w:val="00F318D6"/>
    <w:pPr>
      <w:widowControl w:val="0"/>
      <w:jc w:val="both"/>
    </w:pPr>
  </w:style>
  <w:style w:type="paragraph" w:customStyle="1" w:styleId="B9BBDE5658434060B52A8730F4DACD43">
    <w:name w:val="B9BBDE5658434060B52A8730F4DACD43"/>
    <w:rsid w:val="00F318D6"/>
    <w:pPr>
      <w:widowControl w:val="0"/>
      <w:jc w:val="both"/>
    </w:pPr>
  </w:style>
  <w:style w:type="paragraph" w:customStyle="1" w:styleId="588634F12F2E4B9C98069502E0D3ECBD">
    <w:name w:val="588634F12F2E4B9C98069502E0D3ECBD"/>
    <w:rsid w:val="00F318D6"/>
    <w:pPr>
      <w:widowControl w:val="0"/>
      <w:jc w:val="both"/>
    </w:pPr>
  </w:style>
  <w:style w:type="paragraph" w:customStyle="1" w:styleId="E6A37DECF168434A99668D460E71E91B">
    <w:name w:val="E6A37DECF168434A99668D460E71E91B"/>
    <w:rsid w:val="00F318D6"/>
    <w:pPr>
      <w:widowControl w:val="0"/>
      <w:jc w:val="both"/>
    </w:pPr>
  </w:style>
  <w:style w:type="paragraph" w:customStyle="1" w:styleId="38D7AAC2D944406DBF94FB44F4E780F6">
    <w:name w:val="38D7AAC2D944406DBF94FB44F4E780F6"/>
    <w:rsid w:val="00F318D6"/>
    <w:pPr>
      <w:widowControl w:val="0"/>
      <w:jc w:val="both"/>
    </w:pPr>
  </w:style>
  <w:style w:type="paragraph" w:customStyle="1" w:styleId="9E5FA96E18864E84955EB0F9418F5ECC">
    <w:name w:val="9E5FA96E18864E84955EB0F9418F5ECC"/>
    <w:rsid w:val="00F318D6"/>
    <w:pPr>
      <w:widowControl w:val="0"/>
      <w:jc w:val="both"/>
    </w:pPr>
  </w:style>
  <w:style w:type="paragraph" w:customStyle="1" w:styleId="A3B9F1563E094AF1BE8B0CE7F399F3EF">
    <w:name w:val="A3B9F1563E094AF1BE8B0CE7F399F3EF"/>
    <w:rsid w:val="00F318D6"/>
    <w:pPr>
      <w:widowControl w:val="0"/>
      <w:jc w:val="both"/>
    </w:pPr>
  </w:style>
  <w:style w:type="paragraph" w:customStyle="1" w:styleId="7F6CCF902EB3412BBD421D04A302CBB3">
    <w:name w:val="7F6CCF902EB3412BBD421D04A302CBB3"/>
    <w:rsid w:val="00F318D6"/>
    <w:pPr>
      <w:widowControl w:val="0"/>
      <w:jc w:val="both"/>
    </w:pPr>
  </w:style>
  <w:style w:type="paragraph" w:customStyle="1" w:styleId="8A2D7804EC2E4D2FB786B2A2B26A7F6F">
    <w:name w:val="8A2D7804EC2E4D2FB786B2A2B26A7F6F"/>
    <w:rsid w:val="00F318D6"/>
    <w:pPr>
      <w:widowControl w:val="0"/>
      <w:jc w:val="both"/>
    </w:pPr>
  </w:style>
  <w:style w:type="paragraph" w:customStyle="1" w:styleId="07E7F48BA92444C69F5BD0CD067CBCFB">
    <w:name w:val="07E7F48BA92444C69F5BD0CD067CBCFB"/>
    <w:rsid w:val="00F318D6"/>
    <w:pPr>
      <w:widowControl w:val="0"/>
      <w:jc w:val="both"/>
    </w:pPr>
  </w:style>
  <w:style w:type="paragraph" w:customStyle="1" w:styleId="2D74E675692D4ACD9D179D9690621AB2">
    <w:name w:val="2D74E675692D4ACD9D179D9690621AB2"/>
    <w:rsid w:val="00F318D6"/>
    <w:pPr>
      <w:widowControl w:val="0"/>
      <w:jc w:val="both"/>
    </w:pPr>
  </w:style>
  <w:style w:type="paragraph" w:customStyle="1" w:styleId="9C18B64290324FC8B2196A1DDDF4AF2C">
    <w:name w:val="9C18B64290324FC8B2196A1DDDF4AF2C"/>
    <w:rsid w:val="00F318D6"/>
    <w:pPr>
      <w:widowControl w:val="0"/>
      <w:jc w:val="both"/>
    </w:pPr>
  </w:style>
  <w:style w:type="paragraph" w:customStyle="1" w:styleId="26A16313CF6C4342BA853989E8E12987">
    <w:name w:val="26A16313CF6C4342BA853989E8E12987"/>
    <w:rsid w:val="00F318D6"/>
    <w:pPr>
      <w:widowControl w:val="0"/>
      <w:jc w:val="both"/>
    </w:pPr>
  </w:style>
  <w:style w:type="paragraph" w:customStyle="1" w:styleId="BC9A657CB9F34D5288547500C6245765">
    <w:name w:val="BC9A657CB9F34D5288547500C6245765"/>
    <w:rsid w:val="00F318D6"/>
    <w:pPr>
      <w:widowControl w:val="0"/>
      <w:jc w:val="both"/>
    </w:pPr>
  </w:style>
  <w:style w:type="paragraph" w:customStyle="1" w:styleId="55B2EEED18AD4527A5D912424AD9BD25">
    <w:name w:val="55B2EEED18AD4527A5D912424AD9BD25"/>
    <w:rsid w:val="00F318D6"/>
    <w:pPr>
      <w:widowControl w:val="0"/>
      <w:jc w:val="both"/>
    </w:pPr>
  </w:style>
  <w:style w:type="paragraph" w:customStyle="1" w:styleId="795FA9EB2AB5472597C7B88C57A41468">
    <w:name w:val="795FA9EB2AB5472597C7B88C57A41468"/>
    <w:rsid w:val="00F318D6"/>
    <w:pPr>
      <w:widowControl w:val="0"/>
      <w:jc w:val="both"/>
    </w:pPr>
  </w:style>
  <w:style w:type="paragraph" w:customStyle="1" w:styleId="B6E87075AD3C415EAB4320F3A41708F8">
    <w:name w:val="B6E87075AD3C415EAB4320F3A41708F8"/>
    <w:rsid w:val="00F318D6"/>
    <w:pPr>
      <w:widowControl w:val="0"/>
      <w:jc w:val="both"/>
    </w:pPr>
  </w:style>
  <w:style w:type="paragraph" w:customStyle="1" w:styleId="4BE68ABC38BE427883F35B25D6F99A01">
    <w:name w:val="4BE68ABC38BE427883F35B25D6F99A01"/>
    <w:rsid w:val="00F318D6"/>
    <w:pPr>
      <w:widowControl w:val="0"/>
      <w:jc w:val="both"/>
    </w:pPr>
  </w:style>
  <w:style w:type="paragraph" w:customStyle="1" w:styleId="C82B75A17E594F15B9DCCEE6B0D61421">
    <w:name w:val="C82B75A17E594F15B9DCCEE6B0D61421"/>
    <w:rsid w:val="00F318D6"/>
    <w:pPr>
      <w:widowControl w:val="0"/>
      <w:jc w:val="both"/>
    </w:pPr>
  </w:style>
  <w:style w:type="paragraph" w:customStyle="1" w:styleId="FDB0B4248ED340FB9FD1A06D8C05DACD">
    <w:name w:val="FDB0B4248ED340FB9FD1A06D8C05DACD"/>
    <w:rsid w:val="00F318D6"/>
    <w:pPr>
      <w:widowControl w:val="0"/>
      <w:jc w:val="both"/>
    </w:pPr>
  </w:style>
  <w:style w:type="paragraph" w:customStyle="1" w:styleId="81DD37C97DB7402B9C72BDC4B5BA9692">
    <w:name w:val="81DD37C97DB7402B9C72BDC4B5BA9692"/>
    <w:rsid w:val="00F318D6"/>
    <w:pPr>
      <w:widowControl w:val="0"/>
      <w:jc w:val="both"/>
    </w:pPr>
  </w:style>
  <w:style w:type="paragraph" w:customStyle="1" w:styleId="44B4A4D10C174C74909795A334A7372F">
    <w:name w:val="44B4A4D10C174C74909795A334A7372F"/>
    <w:rsid w:val="00F318D6"/>
    <w:pPr>
      <w:widowControl w:val="0"/>
      <w:jc w:val="both"/>
    </w:pPr>
  </w:style>
  <w:style w:type="paragraph" w:customStyle="1" w:styleId="900FEEF33DDA45C698260849E51329F5">
    <w:name w:val="900FEEF33DDA45C698260849E51329F5"/>
    <w:rsid w:val="00F318D6"/>
    <w:pPr>
      <w:widowControl w:val="0"/>
      <w:jc w:val="both"/>
    </w:pPr>
  </w:style>
  <w:style w:type="paragraph" w:customStyle="1" w:styleId="97FB1760796846FA8670E8EA30BC17E6">
    <w:name w:val="97FB1760796846FA8670E8EA30BC17E6"/>
    <w:rsid w:val="00F318D6"/>
    <w:pPr>
      <w:widowControl w:val="0"/>
      <w:jc w:val="both"/>
    </w:pPr>
  </w:style>
  <w:style w:type="paragraph" w:customStyle="1" w:styleId="5D610064FCF24280AA316696F6C82656">
    <w:name w:val="5D610064FCF24280AA316696F6C82656"/>
    <w:rsid w:val="00F318D6"/>
    <w:pPr>
      <w:widowControl w:val="0"/>
      <w:jc w:val="both"/>
    </w:pPr>
  </w:style>
  <w:style w:type="paragraph" w:customStyle="1" w:styleId="DD8EB24B928F45F3A848C122ABC6DB6E">
    <w:name w:val="DD8EB24B928F45F3A848C122ABC6DB6E"/>
    <w:rsid w:val="00F318D6"/>
    <w:pPr>
      <w:widowControl w:val="0"/>
      <w:jc w:val="both"/>
    </w:pPr>
  </w:style>
  <w:style w:type="paragraph" w:customStyle="1" w:styleId="CAC99FFB2AAE41809472A0EF88F3FFD0">
    <w:name w:val="CAC99FFB2AAE41809472A0EF88F3FFD0"/>
    <w:rsid w:val="00F318D6"/>
    <w:pPr>
      <w:widowControl w:val="0"/>
      <w:jc w:val="both"/>
    </w:pPr>
  </w:style>
  <w:style w:type="paragraph" w:customStyle="1" w:styleId="27172E6C59A54CEA897E7FE10CFECB03">
    <w:name w:val="27172E6C59A54CEA897E7FE10CFECB03"/>
    <w:rsid w:val="00F318D6"/>
    <w:pPr>
      <w:widowControl w:val="0"/>
      <w:jc w:val="both"/>
    </w:pPr>
  </w:style>
  <w:style w:type="paragraph" w:customStyle="1" w:styleId="77C6D56E2CEA4694BD81D4D19C375D7E">
    <w:name w:val="77C6D56E2CEA4694BD81D4D19C375D7E"/>
    <w:rsid w:val="00F318D6"/>
    <w:pPr>
      <w:widowControl w:val="0"/>
      <w:jc w:val="both"/>
    </w:pPr>
  </w:style>
  <w:style w:type="paragraph" w:customStyle="1" w:styleId="2D9E400460D94C8A91CF6A68A7317B1C">
    <w:name w:val="2D9E400460D94C8A91CF6A68A7317B1C"/>
    <w:rsid w:val="00F318D6"/>
    <w:pPr>
      <w:widowControl w:val="0"/>
      <w:jc w:val="both"/>
    </w:pPr>
  </w:style>
  <w:style w:type="paragraph" w:customStyle="1" w:styleId="913A2E2730D449A29E7947AB0CB17E47">
    <w:name w:val="913A2E2730D449A29E7947AB0CB17E47"/>
    <w:rsid w:val="00F318D6"/>
    <w:pPr>
      <w:widowControl w:val="0"/>
      <w:jc w:val="both"/>
    </w:pPr>
  </w:style>
  <w:style w:type="paragraph" w:customStyle="1" w:styleId="DF067F246E7A4CE7BF457148ABE7C9F6">
    <w:name w:val="DF067F246E7A4CE7BF457148ABE7C9F6"/>
    <w:rsid w:val="00F318D6"/>
    <w:pPr>
      <w:widowControl w:val="0"/>
      <w:jc w:val="both"/>
    </w:pPr>
  </w:style>
  <w:style w:type="paragraph" w:customStyle="1" w:styleId="B9413036C9B340908337A507302EEA17">
    <w:name w:val="B9413036C9B340908337A507302EEA17"/>
    <w:rsid w:val="00F318D6"/>
    <w:pPr>
      <w:widowControl w:val="0"/>
      <w:jc w:val="both"/>
    </w:pPr>
  </w:style>
  <w:style w:type="paragraph" w:customStyle="1" w:styleId="6FD4870194CD4B1F8F818773E00D9C38">
    <w:name w:val="6FD4870194CD4B1F8F818773E00D9C38"/>
    <w:rsid w:val="00F318D6"/>
    <w:pPr>
      <w:widowControl w:val="0"/>
      <w:jc w:val="both"/>
    </w:pPr>
  </w:style>
  <w:style w:type="paragraph" w:customStyle="1" w:styleId="7DF983BC41594F8FA4D36C2AFCC448B4">
    <w:name w:val="7DF983BC41594F8FA4D36C2AFCC448B4"/>
    <w:rsid w:val="00F318D6"/>
    <w:pPr>
      <w:widowControl w:val="0"/>
      <w:jc w:val="both"/>
    </w:pPr>
  </w:style>
  <w:style w:type="paragraph" w:customStyle="1" w:styleId="B4435E2C4D74468BB0749ABFB1CA222D">
    <w:name w:val="B4435E2C4D74468BB0749ABFB1CA222D"/>
    <w:rsid w:val="00F318D6"/>
    <w:pPr>
      <w:widowControl w:val="0"/>
      <w:jc w:val="both"/>
    </w:pPr>
  </w:style>
  <w:style w:type="paragraph" w:customStyle="1" w:styleId="9C325BA579F94BBEB74B3ED47FC04C7B">
    <w:name w:val="9C325BA579F94BBEB74B3ED47FC04C7B"/>
    <w:rsid w:val="00F318D6"/>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8D6"/>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7216F7"/>
    <w:pPr>
      <w:widowControl w:val="0"/>
      <w:jc w:val="both"/>
    </w:pPr>
  </w:style>
  <w:style w:type="paragraph" w:customStyle="1" w:styleId="E2085A1479B04135B65B56FA997B2DFA12">
    <w:name w:val="E2085A1479B04135B65B56FA997B2DFA12"/>
    <w:rsid w:val="007216F7"/>
    <w:pPr>
      <w:widowControl w:val="0"/>
      <w:jc w:val="both"/>
    </w:pPr>
  </w:style>
  <w:style w:type="paragraph" w:customStyle="1" w:styleId="D187B14D16154FE4A19409090F4714D611">
    <w:name w:val="D187B14D16154FE4A19409090F4714D611"/>
    <w:rsid w:val="007216F7"/>
    <w:pPr>
      <w:widowControl w:val="0"/>
      <w:jc w:val="both"/>
    </w:pPr>
  </w:style>
  <w:style w:type="paragraph" w:customStyle="1" w:styleId="3673F8801D834CF79AC2B99E3683E19A6">
    <w:name w:val="3673F8801D834CF79AC2B99E3683E19A6"/>
    <w:rsid w:val="007216F7"/>
    <w:pPr>
      <w:widowControl w:val="0"/>
      <w:jc w:val="both"/>
    </w:pPr>
  </w:style>
  <w:style w:type="paragraph" w:customStyle="1" w:styleId="708BC3142EB84D8DAB0B6A0C1D36FF006">
    <w:name w:val="708BC3142EB84D8DAB0B6A0C1D36FF006"/>
    <w:rsid w:val="007216F7"/>
    <w:pPr>
      <w:widowControl w:val="0"/>
      <w:jc w:val="both"/>
    </w:pPr>
  </w:style>
  <w:style w:type="paragraph" w:customStyle="1" w:styleId="46EFE9A33C554A56AB588108B7C3D1EC6">
    <w:name w:val="46EFE9A33C554A56AB588108B7C3D1EC6"/>
    <w:rsid w:val="007216F7"/>
    <w:pPr>
      <w:widowControl w:val="0"/>
      <w:jc w:val="both"/>
    </w:pPr>
  </w:style>
  <w:style w:type="paragraph" w:customStyle="1" w:styleId="9538F0DE03B74FCAB713EC8A7D158A226">
    <w:name w:val="9538F0DE03B74FCAB713EC8A7D158A226"/>
    <w:rsid w:val="007216F7"/>
    <w:pPr>
      <w:widowControl w:val="0"/>
      <w:jc w:val="both"/>
    </w:pPr>
  </w:style>
  <w:style w:type="paragraph" w:customStyle="1" w:styleId="CF13340AF03B45BB8D851285E3DB72966">
    <w:name w:val="CF13340AF03B45BB8D851285E3DB72966"/>
    <w:rsid w:val="007216F7"/>
    <w:pPr>
      <w:widowControl w:val="0"/>
      <w:jc w:val="both"/>
    </w:pPr>
  </w:style>
  <w:style w:type="paragraph" w:customStyle="1" w:styleId="22C9A2C1B9E84B18AF8A39251A47EA456">
    <w:name w:val="22C9A2C1B9E84B18AF8A39251A47EA456"/>
    <w:rsid w:val="007216F7"/>
    <w:pPr>
      <w:widowControl w:val="0"/>
      <w:jc w:val="both"/>
    </w:pPr>
  </w:style>
  <w:style w:type="paragraph" w:customStyle="1" w:styleId="EE18321169B64ED68927EC91D014F1526">
    <w:name w:val="EE18321169B64ED68927EC91D014F1526"/>
    <w:rsid w:val="007216F7"/>
    <w:pPr>
      <w:widowControl w:val="0"/>
      <w:jc w:val="both"/>
    </w:pPr>
  </w:style>
  <w:style w:type="paragraph" w:customStyle="1" w:styleId="2D5C8BBDADBE4F49BFA24F6F9AD43AD86">
    <w:name w:val="2D5C8BBDADBE4F49BFA24F6F9AD43AD86"/>
    <w:rsid w:val="007216F7"/>
    <w:pPr>
      <w:widowControl w:val="0"/>
      <w:jc w:val="both"/>
    </w:pPr>
  </w:style>
  <w:style w:type="paragraph" w:customStyle="1" w:styleId="ED34488A606548ECBC39288D7169EA886">
    <w:name w:val="ED34488A606548ECBC39288D7169EA886"/>
    <w:rsid w:val="007216F7"/>
    <w:pPr>
      <w:widowControl w:val="0"/>
      <w:jc w:val="both"/>
    </w:pPr>
  </w:style>
  <w:style w:type="paragraph" w:customStyle="1" w:styleId="531E2825A90F4C0BB6423D53F3B4424E6">
    <w:name w:val="531E2825A90F4C0BB6423D53F3B4424E6"/>
    <w:rsid w:val="007216F7"/>
    <w:pPr>
      <w:widowControl w:val="0"/>
      <w:jc w:val="both"/>
    </w:pPr>
  </w:style>
  <w:style w:type="paragraph" w:customStyle="1" w:styleId="B1DF2D3DB15F4C3EADAFB281CB575B67">
    <w:name w:val="B1DF2D3DB15F4C3EADAFB281CB575B67"/>
    <w:rsid w:val="007216F7"/>
    <w:pPr>
      <w:widowControl w:val="0"/>
      <w:jc w:val="both"/>
    </w:pPr>
  </w:style>
  <w:style w:type="paragraph" w:customStyle="1" w:styleId="3A193E41FA4F4F28817F9ED6922CCADB">
    <w:name w:val="3A193E41FA4F4F28817F9ED6922CCADB"/>
    <w:rsid w:val="007216F7"/>
    <w:pPr>
      <w:widowControl w:val="0"/>
      <w:jc w:val="both"/>
    </w:pPr>
  </w:style>
  <w:style w:type="paragraph" w:customStyle="1" w:styleId="E07B78B503BF44D6826F9DA9FD293C56">
    <w:name w:val="E07B78B503BF44D6826F9DA9FD293C56"/>
    <w:rsid w:val="007216F7"/>
    <w:pPr>
      <w:widowControl w:val="0"/>
      <w:jc w:val="both"/>
    </w:pPr>
  </w:style>
  <w:style w:type="paragraph" w:customStyle="1" w:styleId="D2B1C5E2DC854251AD35354A99D05EAE">
    <w:name w:val="D2B1C5E2DC854251AD35354A99D05EAE"/>
    <w:rsid w:val="007216F7"/>
    <w:pPr>
      <w:widowControl w:val="0"/>
      <w:jc w:val="both"/>
    </w:pPr>
  </w:style>
  <w:style w:type="paragraph" w:customStyle="1" w:styleId="D1EFD6C5776741608102BF50DA65ABD7">
    <w:name w:val="D1EFD6C5776741608102BF50DA65ABD7"/>
    <w:rsid w:val="007216F7"/>
    <w:pPr>
      <w:widowControl w:val="0"/>
      <w:jc w:val="both"/>
    </w:pPr>
  </w:style>
  <w:style w:type="paragraph" w:customStyle="1" w:styleId="D55500D26281470385BCF26F7DD0D149">
    <w:name w:val="D55500D26281470385BCF26F7DD0D149"/>
    <w:rsid w:val="007216F7"/>
    <w:pPr>
      <w:widowControl w:val="0"/>
      <w:jc w:val="both"/>
    </w:pPr>
  </w:style>
  <w:style w:type="paragraph" w:customStyle="1" w:styleId="E863B21B5E934F31957CB1C3D299F1A9">
    <w:name w:val="E863B21B5E934F31957CB1C3D299F1A9"/>
    <w:rsid w:val="007216F7"/>
    <w:pPr>
      <w:widowControl w:val="0"/>
      <w:jc w:val="both"/>
    </w:pPr>
  </w:style>
  <w:style w:type="paragraph" w:customStyle="1" w:styleId="B393A09ED4AA49F78F0AF5357794E1C8">
    <w:name w:val="B393A09ED4AA49F78F0AF5357794E1C8"/>
    <w:rsid w:val="007216F7"/>
    <w:pPr>
      <w:widowControl w:val="0"/>
      <w:jc w:val="both"/>
    </w:pPr>
  </w:style>
  <w:style w:type="paragraph" w:customStyle="1" w:styleId="2F9B6B93ED1F497AB596422E90338A50">
    <w:name w:val="2F9B6B93ED1F497AB596422E90338A50"/>
    <w:rsid w:val="007216F7"/>
    <w:pPr>
      <w:widowControl w:val="0"/>
      <w:jc w:val="both"/>
    </w:pPr>
  </w:style>
  <w:style w:type="paragraph" w:customStyle="1" w:styleId="15394B377FB44BA19468C484DBB3A0C5">
    <w:name w:val="15394B377FB44BA19468C484DBB3A0C5"/>
    <w:rsid w:val="007216F7"/>
    <w:pPr>
      <w:widowControl w:val="0"/>
      <w:jc w:val="both"/>
    </w:pPr>
  </w:style>
  <w:style w:type="paragraph" w:customStyle="1" w:styleId="DC2B3E0E3EA94F7ABDB529FF513BECB0">
    <w:name w:val="DC2B3E0E3EA94F7ABDB529FF513BECB0"/>
    <w:rsid w:val="007216F7"/>
    <w:pPr>
      <w:widowControl w:val="0"/>
      <w:jc w:val="both"/>
    </w:pPr>
  </w:style>
  <w:style w:type="paragraph" w:customStyle="1" w:styleId="2F96B287352840AF880C512FE60B4550">
    <w:name w:val="2F96B287352840AF880C512FE60B4550"/>
    <w:rsid w:val="007216F7"/>
    <w:pPr>
      <w:widowControl w:val="0"/>
      <w:jc w:val="both"/>
    </w:pPr>
  </w:style>
  <w:style w:type="paragraph" w:customStyle="1" w:styleId="DDF7485F062B47D09ED283B8D2FC9D20">
    <w:name w:val="DDF7485F062B47D09ED283B8D2FC9D20"/>
    <w:rsid w:val="007216F7"/>
    <w:pPr>
      <w:widowControl w:val="0"/>
      <w:jc w:val="both"/>
    </w:pPr>
  </w:style>
  <w:style w:type="paragraph" w:customStyle="1" w:styleId="55D9C402CB0241F6915C2F854DB19662">
    <w:name w:val="55D9C402CB0241F6915C2F854DB19662"/>
    <w:rsid w:val="007216F7"/>
    <w:pPr>
      <w:widowControl w:val="0"/>
      <w:jc w:val="both"/>
    </w:pPr>
  </w:style>
  <w:style w:type="paragraph" w:customStyle="1" w:styleId="625509AD05CB45798D952F2E3F69FF87">
    <w:name w:val="625509AD05CB45798D952F2E3F69FF87"/>
    <w:rsid w:val="007216F7"/>
    <w:pPr>
      <w:widowControl w:val="0"/>
      <w:jc w:val="both"/>
    </w:pPr>
  </w:style>
  <w:style w:type="paragraph" w:customStyle="1" w:styleId="91502A4582184D11891E936C1E07FCEE">
    <w:name w:val="91502A4582184D11891E936C1E07FCEE"/>
    <w:rsid w:val="007216F7"/>
    <w:pPr>
      <w:widowControl w:val="0"/>
      <w:ind w:left="567" w:firstLine="57"/>
      <w:jc w:val="both"/>
    </w:pPr>
    <w:rPr>
      <w:rFonts w:ascii="Century" w:eastAsia="ＭＳ 明朝" w:hAnsi="Century" w:cs="Times New Roman"/>
      <w:sz w:val="20"/>
      <w:szCs w:val="20"/>
    </w:rPr>
  </w:style>
  <w:style w:type="paragraph" w:customStyle="1" w:styleId="58ABD82E1B5343BD8E7729C757903B33">
    <w:name w:val="58ABD82E1B5343BD8E7729C757903B33"/>
    <w:rsid w:val="007216F7"/>
    <w:pPr>
      <w:widowControl w:val="0"/>
      <w:ind w:left="567" w:firstLine="57"/>
      <w:jc w:val="both"/>
    </w:pPr>
    <w:rPr>
      <w:rFonts w:ascii="Century" w:eastAsia="ＭＳ 明朝" w:hAnsi="Century" w:cs="Times New Roman"/>
      <w:sz w:val="20"/>
      <w:szCs w:val="20"/>
    </w:rPr>
  </w:style>
  <w:style w:type="paragraph" w:customStyle="1" w:styleId="60381027BF5647C0BB2D01133A0770C0">
    <w:name w:val="60381027BF5647C0BB2D01133A0770C0"/>
    <w:rsid w:val="007216F7"/>
    <w:pPr>
      <w:widowControl w:val="0"/>
      <w:ind w:left="567" w:firstLine="57"/>
      <w:jc w:val="both"/>
    </w:pPr>
    <w:rPr>
      <w:rFonts w:ascii="Century" w:eastAsia="ＭＳ 明朝" w:hAnsi="Century" w:cs="Times New Roman"/>
      <w:sz w:val="20"/>
      <w:szCs w:val="20"/>
    </w:rPr>
  </w:style>
  <w:style w:type="paragraph" w:customStyle="1" w:styleId="12D0009E1156427DB7CDA79A6280CDF5">
    <w:name w:val="12D0009E1156427DB7CDA79A6280CDF5"/>
    <w:rsid w:val="007216F7"/>
    <w:pPr>
      <w:widowControl w:val="0"/>
      <w:ind w:left="567" w:firstLine="57"/>
      <w:jc w:val="both"/>
    </w:pPr>
    <w:rPr>
      <w:rFonts w:ascii="Century" w:eastAsia="ＭＳ 明朝" w:hAnsi="Century" w:cs="Times New Roman"/>
      <w:sz w:val="20"/>
      <w:szCs w:val="20"/>
    </w:rPr>
  </w:style>
  <w:style w:type="paragraph" w:customStyle="1" w:styleId="2CC848102D7D43DCB5648C9DB963F6DD">
    <w:name w:val="2CC848102D7D43DCB5648C9DB963F6DD"/>
    <w:rsid w:val="007216F7"/>
    <w:pPr>
      <w:widowControl w:val="0"/>
      <w:jc w:val="both"/>
    </w:pPr>
  </w:style>
  <w:style w:type="paragraph" w:customStyle="1" w:styleId="70407BBD1C95419598FAA86676D6B5AE">
    <w:name w:val="70407BBD1C95419598FAA86676D6B5AE"/>
    <w:rsid w:val="007216F7"/>
    <w:pPr>
      <w:widowControl w:val="0"/>
      <w:ind w:left="567" w:firstLine="57"/>
      <w:jc w:val="both"/>
    </w:pPr>
    <w:rPr>
      <w:rFonts w:ascii="Century" w:eastAsia="ＭＳ 明朝" w:hAnsi="Century" w:cs="Times New Roman"/>
      <w:sz w:val="20"/>
      <w:szCs w:val="20"/>
    </w:rPr>
  </w:style>
  <w:style w:type="paragraph" w:customStyle="1" w:styleId="753D1241BAA240FCA5E1E6D4BC2B5CC7">
    <w:name w:val="753D1241BAA240FCA5E1E6D4BC2B5CC7"/>
    <w:rsid w:val="007216F7"/>
    <w:pPr>
      <w:widowControl w:val="0"/>
      <w:ind w:left="567" w:firstLine="57"/>
      <w:jc w:val="both"/>
    </w:pPr>
    <w:rPr>
      <w:rFonts w:ascii="Century" w:eastAsia="ＭＳ 明朝" w:hAnsi="Century" w:cs="Times New Roman"/>
      <w:sz w:val="20"/>
      <w:szCs w:val="20"/>
    </w:rPr>
  </w:style>
  <w:style w:type="paragraph" w:customStyle="1" w:styleId="A140E339A26941718ABED61BCA4C757C">
    <w:name w:val="A140E339A26941718ABED61BCA4C757C"/>
    <w:rsid w:val="007216F7"/>
    <w:pPr>
      <w:widowControl w:val="0"/>
      <w:ind w:left="567" w:firstLine="57"/>
      <w:jc w:val="both"/>
    </w:pPr>
    <w:rPr>
      <w:rFonts w:ascii="Century" w:eastAsia="ＭＳ 明朝" w:hAnsi="Century" w:cs="Times New Roman"/>
      <w:sz w:val="20"/>
      <w:szCs w:val="20"/>
    </w:rPr>
  </w:style>
  <w:style w:type="paragraph" w:customStyle="1" w:styleId="3EA38B6355BC4067B42A9938ADCE35BF">
    <w:name w:val="3EA38B6355BC4067B42A9938ADCE35BF"/>
    <w:rsid w:val="007216F7"/>
    <w:pPr>
      <w:widowControl w:val="0"/>
      <w:ind w:left="567" w:firstLine="57"/>
      <w:jc w:val="both"/>
    </w:pPr>
    <w:rPr>
      <w:rFonts w:ascii="Century" w:eastAsia="ＭＳ 明朝" w:hAnsi="Century" w:cs="Times New Roman"/>
      <w:sz w:val="20"/>
      <w:szCs w:val="20"/>
    </w:rPr>
  </w:style>
  <w:style w:type="paragraph" w:customStyle="1" w:styleId="8FE8A75CA71C443EAF05E00CB757B61B">
    <w:name w:val="8FE8A75CA71C443EAF05E00CB757B61B"/>
    <w:rsid w:val="007216F7"/>
    <w:pPr>
      <w:widowControl w:val="0"/>
      <w:ind w:left="567" w:firstLine="57"/>
      <w:jc w:val="both"/>
    </w:pPr>
    <w:rPr>
      <w:rFonts w:ascii="Century" w:eastAsia="ＭＳ 明朝" w:hAnsi="Century" w:cs="Times New Roman"/>
      <w:sz w:val="20"/>
      <w:szCs w:val="20"/>
    </w:rPr>
  </w:style>
  <w:style w:type="paragraph" w:customStyle="1" w:styleId="47A0845859544B2AA808902677E50220">
    <w:name w:val="47A0845859544B2AA808902677E50220"/>
    <w:rsid w:val="007216F7"/>
    <w:pPr>
      <w:widowControl w:val="0"/>
      <w:ind w:left="567" w:firstLine="57"/>
      <w:jc w:val="both"/>
    </w:pPr>
    <w:rPr>
      <w:rFonts w:ascii="Century" w:eastAsia="ＭＳ 明朝" w:hAnsi="Century" w:cs="Times New Roman"/>
      <w:sz w:val="20"/>
      <w:szCs w:val="20"/>
    </w:rPr>
  </w:style>
  <w:style w:type="paragraph" w:customStyle="1" w:styleId="FC9FAAB3813E4527AFC8DBF2C0E9B875">
    <w:name w:val="FC9FAAB3813E4527AFC8DBF2C0E9B875"/>
    <w:rsid w:val="007216F7"/>
    <w:pPr>
      <w:widowControl w:val="0"/>
      <w:ind w:left="567" w:firstLine="57"/>
      <w:jc w:val="both"/>
    </w:pPr>
    <w:rPr>
      <w:rFonts w:ascii="Century" w:eastAsia="ＭＳ 明朝" w:hAnsi="Century" w:cs="Times New Roman"/>
      <w:sz w:val="20"/>
      <w:szCs w:val="20"/>
    </w:rPr>
  </w:style>
  <w:style w:type="paragraph" w:customStyle="1" w:styleId="63926B753A7C4E05BB343D8488AD41A6">
    <w:name w:val="63926B753A7C4E05BB343D8488AD41A6"/>
    <w:rsid w:val="007216F7"/>
    <w:pPr>
      <w:widowControl w:val="0"/>
      <w:ind w:left="567" w:firstLine="57"/>
      <w:jc w:val="both"/>
    </w:pPr>
    <w:rPr>
      <w:rFonts w:ascii="Century" w:eastAsia="ＭＳ 明朝" w:hAnsi="Century" w:cs="Times New Roman"/>
      <w:sz w:val="20"/>
      <w:szCs w:val="20"/>
    </w:rPr>
  </w:style>
  <w:style w:type="paragraph" w:customStyle="1" w:styleId="12E653804C1F4070BAE24F3DD62FE4A6">
    <w:name w:val="12E653804C1F4070BAE24F3DD62FE4A6"/>
    <w:rsid w:val="007216F7"/>
    <w:pPr>
      <w:widowControl w:val="0"/>
      <w:ind w:left="567" w:firstLine="57"/>
      <w:jc w:val="both"/>
    </w:pPr>
    <w:rPr>
      <w:rFonts w:ascii="Century" w:eastAsia="ＭＳ 明朝" w:hAnsi="Century" w:cs="Times New Roman"/>
      <w:sz w:val="20"/>
      <w:szCs w:val="20"/>
    </w:rPr>
  </w:style>
  <w:style w:type="paragraph" w:customStyle="1" w:styleId="C90D860651474BD18464FC566C6557D5">
    <w:name w:val="C90D860651474BD18464FC566C6557D5"/>
    <w:rsid w:val="007216F7"/>
    <w:pPr>
      <w:widowControl w:val="0"/>
      <w:ind w:left="567" w:firstLine="57"/>
      <w:jc w:val="both"/>
    </w:pPr>
    <w:rPr>
      <w:rFonts w:ascii="Century" w:eastAsia="ＭＳ 明朝" w:hAnsi="Century" w:cs="Times New Roman"/>
      <w:sz w:val="20"/>
      <w:szCs w:val="20"/>
    </w:rPr>
  </w:style>
  <w:style w:type="paragraph" w:customStyle="1" w:styleId="608F93FD8D6E404C8CD899187DACA99F">
    <w:name w:val="608F93FD8D6E404C8CD899187DACA99F"/>
    <w:rsid w:val="007216F7"/>
    <w:pPr>
      <w:widowControl w:val="0"/>
      <w:jc w:val="both"/>
    </w:pPr>
  </w:style>
  <w:style w:type="paragraph" w:customStyle="1" w:styleId="9C228CEF3703409F90F8D150777475DB">
    <w:name w:val="9C228CEF3703409F90F8D150777475DB"/>
    <w:rsid w:val="007216F7"/>
    <w:pPr>
      <w:widowControl w:val="0"/>
      <w:jc w:val="both"/>
    </w:pPr>
  </w:style>
  <w:style w:type="paragraph" w:customStyle="1" w:styleId="29EFCB4861E7433DA3CB54AA22A4C85E">
    <w:name w:val="29EFCB4861E7433DA3CB54AA22A4C85E"/>
    <w:rsid w:val="007216F7"/>
    <w:pPr>
      <w:widowControl w:val="0"/>
      <w:jc w:val="both"/>
    </w:pPr>
  </w:style>
  <w:style w:type="paragraph" w:customStyle="1" w:styleId="3F837E09F655421692F922668611BF0E">
    <w:name w:val="3F837E09F655421692F922668611BF0E"/>
    <w:rsid w:val="007216F7"/>
    <w:pPr>
      <w:widowControl w:val="0"/>
      <w:jc w:val="both"/>
    </w:pPr>
  </w:style>
  <w:style w:type="paragraph" w:customStyle="1" w:styleId="7328EC6CDF544685A6B007232C7C0CF0">
    <w:name w:val="7328EC6CDF544685A6B007232C7C0CF0"/>
    <w:rsid w:val="007216F7"/>
    <w:pPr>
      <w:widowControl w:val="0"/>
      <w:ind w:left="567" w:firstLine="57"/>
      <w:jc w:val="both"/>
    </w:pPr>
    <w:rPr>
      <w:rFonts w:ascii="Century" w:eastAsia="ＭＳ 明朝" w:hAnsi="Century" w:cs="Times New Roman"/>
      <w:sz w:val="20"/>
      <w:szCs w:val="20"/>
    </w:rPr>
  </w:style>
  <w:style w:type="paragraph" w:customStyle="1" w:styleId="06934D99D2774C2BB55C6F091554ECB9">
    <w:name w:val="06934D99D2774C2BB55C6F091554ECB9"/>
    <w:rsid w:val="007216F7"/>
    <w:pPr>
      <w:widowControl w:val="0"/>
      <w:ind w:left="567" w:firstLine="57"/>
      <w:jc w:val="both"/>
    </w:pPr>
    <w:rPr>
      <w:rFonts w:ascii="Century" w:eastAsia="ＭＳ 明朝" w:hAnsi="Century" w:cs="Times New Roman"/>
      <w:sz w:val="20"/>
      <w:szCs w:val="20"/>
    </w:rPr>
  </w:style>
  <w:style w:type="paragraph" w:customStyle="1" w:styleId="433FFBC96C2F42B2BA46FE29E6D34190">
    <w:name w:val="433FFBC96C2F42B2BA46FE29E6D34190"/>
    <w:rsid w:val="007216F7"/>
    <w:pPr>
      <w:widowControl w:val="0"/>
      <w:ind w:left="567" w:firstLine="57"/>
      <w:jc w:val="both"/>
    </w:pPr>
    <w:rPr>
      <w:rFonts w:ascii="Century" w:eastAsia="ＭＳ 明朝" w:hAnsi="Century" w:cs="Times New Roman"/>
      <w:sz w:val="20"/>
      <w:szCs w:val="20"/>
    </w:rPr>
  </w:style>
  <w:style w:type="paragraph" w:customStyle="1" w:styleId="5AC707C8B7D94C3785A5BF8D71775EDC">
    <w:name w:val="5AC707C8B7D94C3785A5BF8D71775EDC"/>
    <w:rsid w:val="007216F7"/>
    <w:pPr>
      <w:widowControl w:val="0"/>
      <w:ind w:left="567" w:firstLine="57"/>
      <w:jc w:val="both"/>
    </w:pPr>
    <w:rPr>
      <w:rFonts w:ascii="Century" w:eastAsia="ＭＳ 明朝" w:hAnsi="Century" w:cs="Times New Roman"/>
      <w:sz w:val="20"/>
      <w:szCs w:val="20"/>
    </w:rPr>
  </w:style>
  <w:style w:type="paragraph" w:customStyle="1" w:styleId="AA3B25A09F4E4077928FE65235BBE368">
    <w:name w:val="AA3B25A09F4E4077928FE65235BBE368"/>
    <w:rsid w:val="007216F7"/>
    <w:pPr>
      <w:widowControl w:val="0"/>
      <w:jc w:val="both"/>
    </w:pPr>
  </w:style>
  <w:style w:type="paragraph" w:customStyle="1" w:styleId="B01ACB88C54E4BE2BF2AACD5C07E6F03">
    <w:name w:val="B01ACB88C54E4BE2BF2AACD5C07E6F03"/>
    <w:rsid w:val="007216F7"/>
    <w:pPr>
      <w:widowControl w:val="0"/>
      <w:jc w:val="both"/>
    </w:pPr>
  </w:style>
  <w:style w:type="paragraph" w:customStyle="1" w:styleId="B4E9DB96E24A4EB280585FB1B99A207B">
    <w:name w:val="B4E9DB96E24A4EB280585FB1B99A207B"/>
    <w:rsid w:val="007216F7"/>
    <w:pPr>
      <w:widowControl w:val="0"/>
      <w:jc w:val="both"/>
    </w:pPr>
  </w:style>
  <w:style w:type="paragraph" w:customStyle="1" w:styleId="70A7D8ECE0154AF694481C68615B7396">
    <w:name w:val="70A7D8ECE0154AF694481C68615B7396"/>
    <w:rsid w:val="007216F7"/>
    <w:pPr>
      <w:widowControl w:val="0"/>
      <w:jc w:val="both"/>
    </w:pPr>
  </w:style>
  <w:style w:type="paragraph" w:customStyle="1" w:styleId="0FCCB6E786F1446A925F6AAB6E85B67F">
    <w:name w:val="0FCCB6E786F1446A925F6AAB6E85B67F"/>
    <w:rsid w:val="007216F7"/>
    <w:pPr>
      <w:widowControl w:val="0"/>
      <w:jc w:val="both"/>
    </w:pPr>
  </w:style>
  <w:style w:type="paragraph" w:customStyle="1" w:styleId="1C81727E07794D9E943717BF7234B676">
    <w:name w:val="1C81727E07794D9E943717BF7234B676"/>
    <w:rsid w:val="007216F7"/>
    <w:pPr>
      <w:widowControl w:val="0"/>
      <w:jc w:val="both"/>
    </w:pPr>
  </w:style>
  <w:style w:type="paragraph" w:customStyle="1" w:styleId="3B9AF1ACAE1A437AB38C547CAABA61F2">
    <w:name w:val="3B9AF1ACAE1A437AB38C547CAABA61F2"/>
    <w:rsid w:val="007216F7"/>
    <w:pPr>
      <w:widowControl w:val="0"/>
      <w:jc w:val="both"/>
    </w:pPr>
  </w:style>
  <w:style w:type="paragraph" w:customStyle="1" w:styleId="FF33E5D86E0D490FAAE23854ADA0FC5B">
    <w:name w:val="FF33E5D86E0D490FAAE23854ADA0FC5B"/>
    <w:rsid w:val="007216F7"/>
    <w:pPr>
      <w:widowControl w:val="0"/>
      <w:jc w:val="both"/>
    </w:pPr>
  </w:style>
  <w:style w:type="paragraph" w:customStyle="1" w:styleId="09A322E263CB4DE9BBAC64A7D6F6349E">
    <w:name w:val="09A322E263CB4DE9BBAC64A7D6F6349E"/>
    <w:rsid w:val="007216F7"/>
    <w:pPr>
      <w:widowControl w:val="0"/>
      <w:jc w:val="both"/>
    </w:pPr>
  </w:style>
  <w:style w:type="paragraph" w:customStyle="1" w:styleId="A1A751495AAE481DA9D9F595ACF55868">
    <w:name w:val="A1A751495AAE481DA9D9F595ACF55868"/>
    <w:rsid w:val="007216F7"/>
    <w:pPr>
      <w:widowControl w:val="0"/>
      <w:jc w:val="both"/>
    </w:pPr>
  </w:style>
  <w:style w:type="paragraph" w:customStyle="1" w:styleId="BF420BFEFBE24B7AAC63B963E8024F32">
    <w:name w:val="BF420BFEFBE24B7AAC63B963E8024F32"/>
    <w:rsid w:val="007216F7"/>
    <w:pPr>
      <w:widowControl w:val="0"/>
      <w:jc w:val="both"/>
    </w:pPr>
  </w:style>
  <w:style w:type="paragraph" w:customStyle="1" w:styleId="4602B9EE879F4E2F88F6CD370CCC3014">
    <w:name w:val="4602B9EE879F4E2F88F6CD370CCC3014"/>
    <w:rsid w:val="007216F7"/>
    <w:pPr>
      <w:widowControl w:val="0"/>
      <w:jc w:val="both"/>
    </w:pPr>
  </w:style>
  <w:style w:type="paragraph" w:customStyle="1" w:styleId="30831B3049024B318FE616E475C3ED36">
    <w:name w:val="30831B3049024B318FE616E475C3ED36"/>
    <w:rsid w:val="007216F7"/>
    <w:pPr>
      <w:widowControl w:val="0"/>
      <w:jc w:val="both"/>
    </w:pPr>
  </w:style>
  <w:style w:type="paragraph" w:customStyle="1" w:styleId="8E6B89BFA64D42A2A0106032B7A9377C">
    <w:name w:val="8E6B89BFA64D42A2A0106032B7A9377C"/>
    <w:rsid w:val="007216F7"/>
    <w:pPr>
      <w:widowControl w:val="0"/>
      <w:jc w:val="both"/>
    </w:pPr>
  </w:style>
  <w:style w:type="paragraph" w:customStyle="1" w:styleId="2654B9AC7B9F4806A35D2138F9980349">
    <w:name w:val="2654B9AC7B9F4806A35D2138F9980349"/>
    <w:rsid w:val="007216F7"/>
    <w:pPr>
      <w:widowControl w:val="0"/>
      <w:jc w:val="both"/>
    </w:pPr>
  </w:style>
  <w:style w:type="paragraph" w:customStyle="1" w:styleId="B6252351325E4849939EC707F0942D52">
    <w:name w:val="B6252351325E4849939EC707F0942D52"/>
    <w:rsid w:val="007216F7"/>
    <w:pPr>
      <w:widowControl w:val="0"/>
      <w:jc w:val="both"/>
    </w:pPr>
  </w:style>
  <w:style w:type="paragraph" w:customStyle="1" w:styleId="D855B1EB1A7C44CDAB5017B352C10967">
    <w:name w:val="D855B1EB1A7C44CDAB5017B352C10967"/>
    <w:rsid w:val="007216F7"/>
    <w:pPr>
      <w:widowControl w:val="0"/>
      <w:jc w:val="both"/>
    </w:pPr>
  </w:style>
  <w:style w:type="paragraph" w:customStyle="1" w:styleId="5E21E027104B4433897F6AD4CDF22D65">
    <w:name w:val="5E21E027104B4433897F6AD4CDF22D65"/>
    <w:rsid w:val="007216F7"/>
    <w:pPr>
      <w:widowControl w:val="0"/>
      <w:jc w:val="both"/>
    </w:pPr>
  </w:style>
  <w:style w:type="paragraph" w:customStyle="1" w:styleId="1AA95658C1FE462DBDB5DD6606DC339F">
    <w:name w:val="1AA95658C1FE462DBDB5DD6606DC339F"/>
    <w:rsid w:val="007216F7"/>
    <w:pPr>
      <w:widowControl w:val="0"/>
      <w:jc w:val="both"/>
    </w:pPr>
  </w:style>
  <w:style w:type="paragraph" w:customStyle="1" w:styleId="24480F12B6B742A49F2E9AC89F0185CB">
    <w:name w:val="24480F12B6B742A49F2E9AC89F0185CB"/>
    <w:rsid w:val="007216F7"/>
    <w:pPr>
      <w:widowControl w:val="0"/>
      <w:jc w:val="both"/>
    </w:pPr>
  </w:style>
  <w:style w:type="paragraph" w:customStyle="1" w:styleId="E28F642275744FCE9E8E95E0BAFD4F99">
    <w:name w:val="E28F642275744FCE9E8E95E0BAFD4F99"/>
    <w:rsid w:val="007216F7"/>
    <w:pPr>
      <w:widowControl w:val="0"/>
      <w:jc w:val="both"/>
    </w:pPr>
  </w:style>
  <w:style w:type="paragraph" w:customStyle="1" w:styleId="0F9878D2A1DA4027B1DAE6E0C32DE99D">
    <w:name w:val="0F9878D2A1DA4027B1DAE6E0C32DE99D"/>
    <w:rsid w:val="007216F7"/>
    <w:pPr>
      <w:widowControl w:val="0"/>
      <w:jc w:val="both"/>
    </w:pPr>
  </w:style>
  <w:style w:type="paragraph" w:customStyle="1" w:styleId="77A82034C04B4C2AB38236DEBE68854E">
    <w:name w:val="77A82034C04B4C2AB38236DEBE68854E"/>
    <w:rsid w:val="007216F7"/>
    <w:pPr>
      <w:widowControl w:val="0"/>
      <w:jc w:val="both"/>
    </w:pPr>
  </w:style>
  <w:style w:type="paragraph" w:customStyle="1" w:styleId="0960FCF09B884177B940922BB63291EF">
    <w:name w:val="0960FCF09B884177B940922BB63291EF"/>
    <w:rsid w:val="007216F7"/>
    <w:pPr>
      <w:widowControl w:val="0"/>
      <w:jc w:val="both"/>
    </w:pPr>
  </w:style>
  <w:style w:type="paragraph" w:customStyle="1" w:styleId="D5A58A887A80499EA4FB68BA7C697881">
    <w:name w:val="D5A58A887A80499EA4FB68BA7C697881"/>
    <w:rsid w:val="007216F7"/>
    <w:pPr>
      <w:widowControl w:val="0"/>
      <w:jc w:val="both"/>
    </w:pPr>
  </w:style>
  <w:style w:type="paragraph" w:customStyle="1" w:styleId="B5A01987C090421FAB393A430F47182D">
    <w:name w:val="B5A01987C090421FAB393A430F47182D"/>
    <w:rsid w:val="007216F7"/>
    <w:pPr>
      <w:widowControl w:val="0"/>
      <w:jc w:val="both"/>
    </w:pPr>
  </w:style>
  <w:style w:type="paragraph" w:customStyle="1" w:styleId="F75C97AE5D26436E89E76DE89D574399">
    <w:name w:val="F75C97AE5D26436E89E76DE89D574399"/>
    <w:rsid w:val="007216F7"/>
    <w:pPr>
      <w:widowControl w:val="0"/>
      <w:jc w:val="both"/>
    </w:pPr>
  </w:style>
  <w:style w:type="paragraph" w:customStyle="1" w:styleId="6AE61B17CE0949EA89764546B3F71E21">
    <w:name w:val="6AE61B17CE0949EA89764546B3F71E21"/>
    <w:rsid w:val="007216F7"/>
    <w:pPr>
      <w:widowControl w:val="0"/>
      <w:jc w:val="both"/>
    </w:pPr>
  </w:style>
  <w:style w:type="paragraph" w:customStyle="1" w:styleId="2205AE6CC4064C0BAB5B420B52880B1F">
    <w:name w:val="2205AE6CC4064C0BAB5B420B52880B1F"/>
    <w:rsid w:val="007216F7"/>
    <w:pPr>
      <w:widowControl w:val="0"/>
      <w:jc w:val="both"/>
    </w:pPr>
  </w:style>
  <w:style w:type="paragraph" w:customStyle="1" w:styleId="23F4F71C549F4983BECB2B71551C6848">
    <w:name w:val="23F4F71C549F4983BECB2B71551C6848"/>
    <w:rsid w:val="007216F7"/>
    <w:pPr>
      <w:widowControl w:val="0"/>
      <w:jc w:val="both"/>
    </w:pPr>
  </w:style>
  <w:style w:type="paragraph" w:customStyle="1" w:styleId="089714575F854E968B5FBBEA7E0F9290">
    <w:name w:val="089714575F854E968B5FBBEA7E0F9290"/>
    <w:rsid w:val="007216F7"/>
    <w:pPr>
      <w:widowControl w:val="0"/>
      <w:jc w:val="both"/>
    </w:pPr>
  </w:style>
  <w:style w:type="paragraph" w:customStyle="1" w:styleId="301D329FE99C4825AC92669549C99E98">
    <w:name w:val="301D329FE99C4825AC92669549C99E98"/>
    <w:rsid w:val="007216F7"/>
    <w:pPr>
      <w:widowControl w:val="0"/>
      <w:jc w:val="both"/>
    </w:pPr>
  </w:style>
  <w:style w:type="paragraph" w:customStyle="1" w:styleId="CDF8FF338D694B50A72BC4BE3554865D">
    <w:name w:val="CDF8FF338D694B50A72BC4BE3554865D"/>
    <w:rsid w:val="007216F7"/>
    <w:pPr>
      <w:widowControl w:val="0"/>
      <w:jc w:val="both"/>
    </w:pPr>
  </w:style>
  <w:style w:type="paragraph" w:customStyle="1" w:styleId="4C4401D74CCA44528D5BC100FE71F6C9">
    <w:name w:val="4C4401D74CCA44528D5BC100FE71F6C9"/>
    <w:rsid w:val="007216F7"/>
    <w:pPr>
      <w:widowControl w:val="0"/>
      <w:jc w:val="both"/>
    </w:pPr>
  </w:style>
  <w:style w:type="paragraph" w:customStyle="1" w:styleId="1E4705FAAECE4098BC0709B5D8D07D95">
    <w:name w:val="1E4705FAAECE4098BC0709B5D8D07D95"/>
    <w:rsid w:val="007216F7"/>
    <w:pPr>
      <w:widowControl w:val="0"/>
      <w:jc w:val="both"/>
    </w:pPr>
  </w:style>
  <w:style w:type="paragraph" w:customStyle="1" w:styleId="7532A329E8354247BBF55A26443A68A9">
    <w:name w:val="7532A329E8354247BBF55A26443A68A9"/>
    <w:rsid w:val="007216F7"/>
    <w:pPr>
      <w:widowControl w:val="0"/>
      <w:jc w:val="both"/>
    </w:pPr>
  </w:style>
  <w:style w:type="paragraph" w:customStyle="1" w:styleId="08FBD71EFA794202A73B0FBC08B5989F">
    <w:name w:val="08FBD71EFA794202A73B0FBC08B5989F"/>
    <w:rsid w:val="007216F7"/>
    <w:pPr>
      <w:widowControl w:val="0"/>
      <w:jc w:val="both"/>
    </w:pPr>
  </w:style>
  <w:style w:type="paragraph" w:customStyle="1" w:styleId="9FB31EAEE9B9460A871A27C244A4C393">
    <w:name w:val="9FB31EAEE9B9460A871A27C244A4C393"/>
    <w:rsid w:val="007216F7"/>
    <w:pPr>
      <w:widowControl w:val="0"/>
      <w:jc w:val="both"/>
    </w:pPr>
  </w:style>
  <w:style w:type="paragraph" w:customStyle="1" w:styleId="A7872774568B4BCC85D987BD059019E3">
    <w:name w:val="A7872774568B4BCC85D987BD059019E3"/>
    <w:rsid w:val="007216F7"/>
    <w:pPr>
      <w:widowControl w:val="0"/>
      <w:jc w:val="both"/>
    </w:pPr>
  </w:style>
  <w:style w:type="paragraph" w:customStyle="1" w:styleId="835FD78B11FF4E908B010B7828971A06">
    <w:name w:val="835FD78B11FF4E908B010B7828971A06"/>
    <w:rsid w:val="007216F7"/>
    <w:pPr>
      <w:widowControl w:val="0"/>
      <w:jc w:val="both"/>
    </w:pPr>
  </w:style>
  <w:style w:type="paragraph" w:customStyle="1" w:styleId="79701EC720B44BD89370941804995472">
    <w:name w:val="79701EC720B44BD89370941804995472"/>
    <w:rsid w:val="007216F7"/>
    <w:pPr>
      <w:widowControl w:val="0"/>
      <w:jc w:val="both"/>
    </w:pPr>
  </w:style>
  <w:style w:type="paragraph" w:customStyle="1" w:styleId="0E96D6B1312740EE929141895DAD97E5">
    <w:name w:val="0E96D6B1312740EE929141895DAD97E5"/>
    <w:rsid w:val="007216F7"/>
    <w:pPr>
      <w:widowControl w:val="0"/>
      <w:jc w:val="both"/>
    </w:pPr>
  </w:style>
  <w:style w:type="paragraph" w:customStyle="1" w:styleId="C7EF899A7D564896AD4016F963DFD95E">
    <w:name w:val="C7EF899A7D564896AD4016F963DFD95E"/>
    <w:rsid w:val="007216F7"/>
    <w:pPr>
      <w:widowControl w:val="0"/>
      <w:jc w:val="both"/>
    </w:pPr>
  </w:style>
  <w:style w:type="paragraph" w:customStyle="1" w:styleId="BBE6D80969FB41B3B5E6AAD8C9C863CA">
    <w:name w:val="BBE6D80969FB41B3B5E6AAD8C9C863CA"/>
    <w:rsid w:val="007216F7"/>
    <w:pPr>
      <w:widowControl w:val="0"/>
      <w:jc w:val="both"/>
    </w:pPr>
  </w:style>
  <w:style w:type="paragraph" w:customStyle="1" w:styleId="ABB548F797E84732BFA8B37CB836F0F7">
    <w:name w:val="ABB548F797E84732BFA8B37CB836F0F7"/>
    <w:rsid w:val="007216F7"/>
    <w:pPr>
      <w:widowControl w:val="0"/>
      <w:jc w:val="both"/>
    </w:pPr>
  </w:style>
  <w:style w:type="paragraph" w:customStyle="1" w:styleId="76434E5176514E228A00240ADB54F568">
    <w:name w:val="76434E5176514E228A00240ADB54F568"/>
    <w:rsid w:val="007216F7"/>
    <w:pPr>
      <w:widowControl w:val="0"/>
      <w:jc w:val="both"/>
    </w:pPr>
  </w:style>
  <w:style w:type="paragraph" w:customStyle="1" w:styleId="6CF8BE5E4352499F8D0CF775F5C4AF7E">
    <w:name w:val="6CF8BE5E4352499F8D0CF775F5C4AF7E"/>
    <w:rsid w:val="007216F7"/>
    <w:pPr>
      <w:widowControl w:val="0"/>
      <w:jc w:val="both"/>
    </w:pPr>
  </w:style>
  <w:style w:type="paragraph" w:customStyle="1" w:styleId="938CCF9DCAC0459B83A8A491F86D5798">
    <w:name w:val="938CCF9DCAC0459B83A8A491F86D5798"/>
    <w:rsid w:val="007216F7"/>
    <w:pPr>
      <w:widowControl w:val="0"/>
      <w:jc w:val="both"/>
    </w:pPr>
  </w:style>
  <w:style w:type="paragraph" w:customStyle="1" w:styleId="6C85AA1C83BB48D9ADC2DB4B98AE0DF4">
    <w:name w:val="6C85AA1C83BB48D9ADC2DB4B98AE0DF4"/>
    <w:rsid w:val="007216F7"/>
    <w:pPr>
      <w:widowControl w:val="0"/>
      <w:jc w:val="both"/>
    </w:pPr>
  </w:style>
  <w:style w:type="paragraph" w:customStyle="1" w:styleId="2A1DAC3659D34697B74A2CBF344C4978">
    <w:name w:val="2A1DAC3659D34697B74A2CBF344C4978"/>
    <w:rsid w:val="007216F7"/>
    <w:pPr>
      <w:widowControl w:val="0"/>
      <w:jc w:val="both"/>
    </w:pPr>
  </w:style>
  <w:style w:type="paragraph" w:customStyle="1" w:styleId="B75CAD18FC374FEDB1E7A06849D2414D">
    <w:name w:val="B75CAD18FC374FEDB1E7A06849D2414D"/>
    <w:rsid w:val="007216F7"/>
    <w:pPr>
      <w:widowControl w:val="0"/>
      <w:jc w:val="both"/>
    </w:pPr>
  </w:style>
  <w:style w:type="paragraph" w:customStyle="1" w:styleId="C9FEACD591D845008E9919944CB2D172">
    <w:name w:val="C9FEACD591D845008E9919944CB2D172"/>
    <w:rsid w:val="007216F7"/>
    <w:pPr>
      <w:widowControl w:val="0"/>
      <w:jc w:val="both"/>
    </w:pPr>
  </w:style>
  <w:style w:type="paragraph" w:customStyle="1" w:styleId="C52C66B133C14893876B5D30E3F43B62">
    <w:name w:val="C52C66B133C14893876B5D30E3F43B62"/>
    <w:rsid w:val="007216F7"/>
    <w:pPr>
      <w:widowControl w:val="0"/>
      <w:jc w:val="both"/>
    </w:pPr>
  </w:style>
  <w:style w:type="paragraph" w:customStyle="1" w:styleId="93AE212CBCBE424FBECE9B70E5873711">
    <w:name w:val="93AE212CBCBE424FBECE9B70E5873711"/>
    <w:rsid w:val="007216F7"/>
    <w:pPr>
      <w:widowControl w:val="0"/>
      <w:jc w:val="both"/>
    </w:pPr>
  </w:style>
  <w:style w:type="paragraph" w:customStyle="1" w:styleId="72324E1109FE4102AE01C06F7BA41857">
    <w:name w:val="72324E1109FE4102AE01C06F7BA41857"/>
    <w:rsid w:val="007216F7"/>
    <w:pPr>
      <w:widowControl w:val="0"/>
      <w:jc w:val="both"/>
    </w:pPr>
  </w:style>
  <w:style w:type="paragraph" w:customStyle="1" w:styleId="AFF3C19F99074FCFBB0CB13B10F09FD6">
    <w:name w:val="AFF3C19F99074FCFBB0CB13B10F09FD6"/>
    <w:rsid w:val="007216F7"/>
    <w:pPr>
      <w:widowControl w:val="0"/>
      <w:jc w:val="both"/>
    </w:pPr>
  </w:style>
  <w:style w:type="paragraph" w:customStyle="1" w:styleId="B234904F02F045139349554F06EFAF62">
    <w:name w:val="B234904F02F045139349554F06EFAF62"/>
    <w:rsid w:val="007216F7"/>
    <w:pPr>
      <w:widowControl w:val="0"/>
      <w:jc w:val="both"/>
    </w:pPr>
  </w:style>
  <w:style w:type="paragraph" w:customStyle="1" w:styleId="21CE10A0593A41299105D8A30B699312">
    <w:name w:val="21CE10A0593A41299105D8A30B699312"/>
    <w:rsid w:val="007216F7"/>
    <w:pPr>
      <w:widowControl w:val="0"/>
      <w:jc w:val="both"/>
    </w:pPr>
  </w:style>
  <w:style w:type="paragraph" w:customStyle="1" w:styleId="927C22E59D9A41B580270A350E20F0C3">
    <w:name w:val="927C22E59D9A41B580270A350E20F0C3"/>
    <w:rsid w:val="007216F7"/>
    <w:pPr>
      <w:widowControl w:val="0"/>
      <w:jc w:val="both"/>
    </w:pPr>
  </w:style>
  <w:style w:type="paragraph" w:customStyle="1" w:styleId="E2FDD52C23DD44809ADC129BB7103BAB">
    <w:name w:val="E2FDD52C23DD44809ADC129BB7103BAB"/>
    <w:rsid w:val="007216F7"/>
    <w:pPr>
      <w:widowControl w:val="0"/>
      <w:jc w:val="both"/>
    </w:pPr>
  </w:style>
  <w:style w:type="paragraph" w:customStyle="1" w:styleId="AE478E386C1B47BE93983564BCDBB597">
    <w:name w:val="AE478E386C1B47BE93983564BCDBB597"/>
    <w:rsid w:val="00B93A26"/>
    <w:pPr>
      <w:widowControl w:val="0"/>
      <w:jc w:val="both"/>
    </w:pPr>
  </w:style>
  <w:style w:type="paragraph" w:customStyle="1" w:styleId="005A52C5143C41089C0A521A54E2A7DD">
    <w:name w:val="005A52C5143C41089C0A521A54E2A7DD"/>
    <w:rsid w:val="00B93A26"/>
    <w:pPr>
      <w:widowControl w:val="0"/>
      <w:jc w:val="both"/>
    </w:pPr>
  </w:style>
  <w:style w:type="paragraph" w:customStyle="1" w:styleId="5DD16111C91849BBBBF76DF966DFB7DB">
    <w:name w:val="5DD16111C91849BBBBF76DF966DFB7DB"/>
    <w:rsid w:val="00B93A26"/>
    <w:pPr>
      <w:widowControl w:val="0"/>
      <w:jc w:val="both"/>
    </w:pPr>
  </w:style>
  <w:style w:type="paragraph" w:customStyle="1" w:styleId="ED1BA170AAD242B49C29ABCBBBE0C6E6">
    <w:name w:val="ED1BA170AAD242B49C29ABCBBBE0C6E6"/>
    <w:rsid w:val="00B93A26"/>
    <w:pPr>
      <w:widowControl w:val="0"/>
      <w:jc w:val="both"/>
    </w:pPr>
  </w:style>
  <w:style w:type="paragraph" w:customStyle="1" w:styleId="339D780328C149E08FEA14EE11AA43ED">
    <w:name w:val="339D780328C149E08FEA14EE11AA43ED"/>
    <w:rsid w:val="00B93A26"/>
    <w:pPr>
      <w:widowControl w:val="0"/>
      <w:jc w:val="both"/>
    </w:pPr>
  </w:style>
  <w:style w:type="paragraph" w:customStyle="1" w:styleId="CCF55C0DE42844759214AD95A4EF25CD">
    <w:name w:val="CCF55C0DE42844759214AD95A4EF25CD"/>
    <w:rsid w:val="00B93A26"/>
    <w:pPr>
      <w:widowControl w:val="0"/>
      <w:jc w:val="both"/>
    </w:pPr>
  </w:style>
  <w:style w:type="paragraph" w:customStyle="1" w:styleId="4B2F213733214212BC3D821A5571A236">
    <w:name w:val="4B2F213733214212BC3D821A5571A236"/>
    <w:rsid w:val="00B93A26"/>
    <w:pPr>
      <w:widowControl w:val="0"/>
      <w:jc w:val="both"/>
    </w:pPr>
  </w:style>
  <w:style w:type="paragraph" w:customStyle="1" w:styleId="716C541CF71E48DA910A15354EE8AB05">
    <w:name w:val="716C541CF71E48DA910A15354EE8AB05"/>
    <w:rsid w:val="00B93A26"/>
    <w:pPr>
      <w:widowControl w:val="0"/>
      <w:jc w:val="both"/>
    </w:pPr>
  </w:style>
  <w:style w:type="paragraph" w:customStyle="1" w:styleId="42E6B115A6214E119AD4C4F6FFE587B6">
    <w:name w:val="42E6B115A6214E119AD4C4F6FFE587B6"/>
    <w:rsid w:val="00B93A26"/>
    <w:pPr>
      <w:widowControl w:val="0"/>
      <w:jc w:val="both"/>
    </w:pPr>
  </w:style>
  <w:style w:type="paragraph" w:customStyle="1" w:styleId="4EA98F3FC10D4A12898CC0AD056B24DC">
    <w:name w:val="4EA98F3FC10D4A12898CC0AD056B24DC"/>
    <w:rsid w:val="00B93A26"/>
    <w:pPr>
      <w:widowControl w:val="0"/>
      <w:jc w:val="both"/>
    </w:pPr>
  </w:style>
  <w:style w:type="paragraph" w:customStyle="1" w:styleId="C3B65DE97A1A4F25A4F2AECB34BF2AC1">
    <w:name w:val="C3B65DE97A1A4F25A4F2AECB34BF2AC1"/>
    <w:rsid w:val="00B93A26"/>
    <w:pPr>
      <w:widowControl w:val="0"/>
      <w:jc w:val="both"/>
    </w:pPr>
  </w:style>
  <w:style w:type="paragraph" w:customStyle="1" w:styleId="D31EC46762F94B3FBC245ADA7DB82CD1">
    <w:name w:val="D31EC46762F94B3FBC245ADA7DB82CD1"/>
    <w:rsid w:val="00B93A26"/>
    <w:pPr>
      <w:widowControl w:val="0"/>
      <w:jc w:val="both"/>
    </w:pPr>
  </w:style>
  <w:style w:type="paragraph" w:customStyle="1" w:styleId="1E025A5DCF784F5095BD25CFFE36ED72">
    <w:name w:val="1E025A5DCF784F5095BD25CFFE36ED72"/>
    <w:rsid w:val="00B93A26"/>
    <w:pPr>
      <w:widowControl w:val="0"/>
      <w:jc w:val="both"/>
    </w:pPr>
  </w:style>
  <w:style w:type="paragraph" w:customStyle="1" w:styleId="791E2288BD7B46599BCBDB3C49821B34">
    <w:name w:val="791E2288BD7B46599BCBDB3C49821B34"/>
    <w:rsid w:val="00B93A26"/>
    <w:pPr>
      <w:widowControl w:val="0"/>
      <w:jc w:val="both"/>
    </w:pPr>
  </w:style>
  <w:style w:type="paragraph" w:customStyle="1" w:styleId="1841724995A14B0AA757CB320976369F">
    <w:name w:val="1841724995A14B0AA757CB320976369F"/>
    <w:rsid w:val="00B93A26"/>
    <w:pPr>
      <w:widowControl w:val="0"/>
      <w:jc w:val="both"/>
    </w:pPr>
  </w:style>
  <w:style w:type="paragraph" w:customStyle="1" w:styleId="E4C63D659B7649FD989D6C66741568CE">
    <w:name w:val="E4C63D659B7649FD989D6C66741568CE"/>
    <w:rsid w:val="00B93A26"/>
    <w:pPr>
      <w:widowControl w:val="0"/>
      <w:jc w:val="both"/>
    </w:pPr>
  </w:style>
  <w:style w:type="paragraph" w:customStyle="1" w:styleId="55D24595024D43E8A5FAD7FE1E8D856E">
    <w:name w:val="55D24595024D43E8A5FAD7FE1E8D856E"/>
    <w:rsid w:val="00B93A26"/>
    <w:pPr>
      <w:widowControl w:val="0"/>
      <w:jc w:val="both"/>
    </w:pPr>
  </w:style>
  <w:style w:type="paragraph" w:customStyle="1" w:styleId="32A73B746A52488CB4C1BBD2FBA03C7C">
    <w:name w:val="32A73B746A52488CB4C1BBD2FBA03C7C"/>
    <w:rsid w:val="00B93A26"/>
    <w:pPr>
      <w:widowControl w:val="0"/>
      <w:jc w:val="both"/>
    </w:pPr>
  </w:style>
  <w:style w:type="paragraph" w:customStyle="1" w:styleId="E7949060A7D24693807BCCAB97638E1F">
    <w:name w:val="E7949060A7D24693807BCCAB97638E1F"/>
    <w:rsid w:val="00B93A26"/>
    <w:pPr>
      <w:widowControl w:val="0"/>
      <w:jc w:val="both"/>
    </w:pPr>
  </w:style>
  <w:style w:type="paragraph" w:customStyle="1" w:styleId="F89AB9545C1B4F95A1BB7D0B6140A921">
    <w:name w:val="F89AB9545C1B4F95A1BB7D0B6140A921"/>
    <w:rsid w:val="00B93A26"/>
    <w:pPr>
      <w:widowControl w:val="0"/>
      <w:jc w:val="both"/>
    </w:pPr>
  </w:style>
  <w:style w:type="paragraph" w:customStyle="1" w:styleId="EA7E5963BF8949C5A71D746D1EAE1DDC">
    <w:name w:val="EA7E5963BF8949C5A71D746D1EAE1DDC"/>
    <w:rsid w:val="00B93A26"/>
    <w:pPr>
      <w:widowControl w:val="0"/>
      <w:jc w:val="both"/>
    </w:pPr>
  </w:style>
  <w:style w:type="paragraph" w:customStyle="1" w:styleId="903727EAFC78421DB3A7E04D00CC3CCB">
    <w:name w:val="903727EAFC78421DB3A7E04D00CC3CCB"/>
    <w:rsid w:val="00B93A26"/>
    <w:pPr>
      <w:widowControl w:val="0"/>
      <w:jc w:val="both"/>
    </w:pPr>
  </w:style>
  <w:style w:type="paragraph" w:customStyle="1" w:styleId="44B0DBC20619462B91B1B013418F86CC">
    <w:name w:val="44B0DBC20619462B91B1B013418F86CC"/>
    <w:rsid w:val="00B93A26"/>
    <w:pPr>
      <w:widowControl w:val="0"/>
      <w:jc w:val="both"/>
    </w:pPr>
  </w:style>
  <w:style w:type="paragraph" w:customStyle="1" w:styleId="2EDA144F8D694C59A1FE88C26E2768C6">
    <w:name w:val="2EDA144F8D694C59A1FE88C26E2768C6"/>
    <w:rsid w:val="00B93A26"/>
    <w:pPr>
      <w:widowControl w:val="0"/>
      <w:jc w:val="both"/>
    </w:pPr>
  </w:style>
  <w:style w:type="paragraph" w:customStyle="1" w:styleId="3B0DAA0A95C049C19E350D0F7E23AE29">
    <w:name w:val="3B0DAA0A95C049C19E350D0F7E23AE29"/>
    <w:rsid w:val="00B93A26"/>
    <w:pPr>
      <w:widowControl w:val="0"/>
      <w:jc w:val="both"/>
    </w:pPr>
  </w:style>
  <w:style w:type="paragraph" w:customStyle="1" w:styleId="FD6DE8FBCCD0471B8BFF92A563F856C8">
    <w:name w:val="FD6DE8FBCCD0471B8BFF92A563F856C8"/>
    <w:rsid w:val="00B93A26"/>
    <w:pPr>
      <w:widowControl w:val="0"/>
      <w:jc w:val="both"/>
    </w:pPr>
  </w:style>
  <w:style w:type="paragraph" w:customStyle="1" w:styleId="24579CB7988D40F7912729B97F69BF87">
    <w:name w:val="24579CB7988D40F7912729B97F69BF87"/>
    <w:rsid w:val="00B93A26"/>
    <w:pPr>
      <w:widowControl w:val="0"/>
      <w:jc w:val="both"/>
    </w:pPr>
  </w:style>
  <w:style w:type="paragraph" w:customStyle="1" w:styleId="14308C93352F486FADC0394657152445">
    <w:name w:val="14308C93352F486FADC0394657152445"/>
    <w:rsid w:val="00B93A26"/>
    <w:pPr>
      <w:widowControl w:val="0"/>
      <w:jc w:val="both"/>
    </w:pPr>
  </w:style>
  <w:style w:type="paragraph" w:customStyle="1" w:styleId="6359B74F5CBC4C68A1136C646F1B3832">
    <w:name w:val="6359B74F5CBC4C68A1136C646F1B3832"/>
    <w:rsid w:val="00B93A26"/>
    <w:pPr>
      <w:widowControl w:val="0"/>
      <w:jc w:val="both"/>
    </w:pPr>
  </w:style>
  <w:style w:type="paragraph" w:customStyle="1" w:styleId="41F857A41CBF42F2A102E5B41B72A79A">
    <w:name w:val="41F857A41CBF42F2A102E5B41B72A79A"/>
    <w:rsid w:val="00B93A26"/>
    <w:pPr>
      <w:widowControl w:val="0"/>
      <w:jc w:val="both"/>
    </w:pPr>
  </w:style>
  <w:style w:type="paragraph" w:customStyle="1" w:styleId="DBC95A553E4A4FB4A2C61D5922934828">
    <w:name w:val="DBC95A553E4A4FB4A2C61D5922934828"/>
    <w:rsid w:val="00B93A26"/>
    <w:pPr>
      <w:widowControl w:val="0"/>
      <w:jc w:val="both"/>
    </w:pPr>
  </w:style>
  <w:style w:type="paragraph" w:customStyle="1" w:styleId="7600BBB8F2BD419A8E45A17CACE73CA9">
    <w:name w:val="7600BBB8F2BD419A8E45A17CACE73CA9"/>
    <w:rsid w:val="00B93A26"/>
    <w:pPr>
      <w:widowControl w:val="0"/>
      <w:jc w:val="both"/>
    </w:pPr>
  </w:style>
  <w:style w:type="paragraph" w:customStyle="1" w:styleId="2591C8FB08374CF882D24D9BDB069480">
    <w:name w:val="2591C8FB08374CF882D24D9BDB069480"/>
    <w:rsid w:val="00B93A26"/>
    <w:pPr>
      <w:widowControl w:val="0"/>
      <w:jc w:val="both"/>
    </w:pPr>
  </w:style>
  <w:style w:type="paragraph" w:customStyle="1" w:styleId="968090CF0DEA4C4AA6161B215107F2F5">
    <w:name w:val="968090CF0DEA4C4AA6161B215107F2F5"/>
    <w:rsid w:val="002C1BE6"/>
    <w:pPr>
      <w:widowControl w:val="0"/>
      <w:jc w:val="both"/>
    </w:pPr>
  </w:style>
  <w:style w:type="paragraph" w:customStyle="1" w:styleId="00DD123AA5464234B84D74D956BF81BB">
    <w:name w:val="00DD123AA5464234B84D74D956BF81BB"/>
    <w:rsid w:val="002C1BE6"/>
    <w:pPr>
      <w:widowControl w:val="0"/>
      <w:jc w:val="both"/>
    </w:pPr>
  </w:style>
  <w:style w:type="paragraph" w:customStyle="1" w:styleId="084147C76E1144539D91EAD8036F95E1">
    <w:name w:val="084147C76E1144539D91EAD8036F95E1"/>
    <w:rsid w:val="002C1BE6"/>
    <w:pPr>
      <w:widowControl w:val="0"/>
      <w:jc w:val="both"/>
    </w:pPr>
  </w:style>
  <w:style w:type="paragraph" w:customStyle="1" w:styleId="9DD8DE3B3A394D51AE0B3CB048856312">
    <w:name w:val="9DD8DE3B3A394D51AE0B3CB048856312"/>
    <w:rsid w:val="002C1BE6"/>
    <w:pPr>
      <w:widowControl w:val="0"/>
      <w:jc w:val="both"/>
    </w:pPr>
  </w:style>
  <w:style w:type="paragraph" w:customStyle="1" w:styleId="530808A42E5A4D62A29C5EE6FC6CDDE0">
    <w:name w:val="530808A42E5A4D62A29C5EE6FC6CDDE0"/>
    <w:rsid w:val="002C1BE6"/>
    <w:pPr>
      <w:widowControl w:val="0"/>
      <w:jc w:val="both"/>
    </w:pPr>
  </w:style>
  <w:style w:type="paragraph" w:customStyle="1" w:styleId="7A54A051D2DF491BB0CD38B94F6CDCAE">
    <w:name w:val="7A54A051D2DF491BB0CD38B94F6CDCAE"/>
    <w:rsid w:val="002C1BE6"/>
    <w:pPr>
      <w:widowControl w:val="0"/>
      <w:jc w:val="both"/>
    </w:pPr>
  </w:style>
  <w:style w:type="paragraph" w:customStyle="1" w:styleId="7E55D04DF2B848849B0725C1084E6969">
    <w:name w:val="7E55D04DF2B848849B0725C1084E6969"/>
    <w:rsid w:val="002C1BE6"/>
    <w:pPr>
      <w:widowControl w:val="0"/>
      <w:jc w:val="both"/>
    </w:pPr>
  </w:style>
  <w:style w:type="paragraph" w:customStyle="1" w:styleId="7DE69D2BECF54F728D2D0E080EF7755E">
    <w:name w:val="7DE69D2BECF54F728D2D0E080EF7755E"/>
    <w:rsid w:val="002C1BE6"/>
    <w:pPr>
      <w:widowControl w:val="0"/>
      <w:jc w:val="both"/>
    </w:pPr>
  </w:style>
  <w:style w:type="paragraph" w:customStyle="1" w:styleId="2327F99856B343B29747BDB84EC807EB">
    <w:name w:val="2327F99856B343B29747BDB84EC807EB"/>
    <w:rsid w:val="002C1BE6"/>
    <w:pPr>
      <w:widowControl w:val="0"/>
      <w:jc w:val="both"/>
    </w:pPr>
  </w:style>
  <w:style w:type="paragraph" w:customStyle="1" w:styleId="859BB0803FB1441087540507F9083BCF">
    <w:name w:val="859BB0803FB1441087540507F9083BCF"/>
    <w:rsid w:val="002C1BE6"/>
    <w:pPr>
      <w:widowControl w:val="0"/>
      <w:jc w:val="both"/>
    </w:pPr>
  </w:style>
  <w:style w:type="paragraph" w:customStyle="1" w:styleId="AB648BD853334C8EA667155B2D97C4AE">
    <w:name w:val="AB648BD853334C8EA667155B2D97C4AE"/>
    <w:rsid w:val="002C1BE6"/>
    <w:pPr>
      <w:widowControl w:val="0"/>
      <w:jc w:val="both"/>
    </w:pPr>
  </w:style>
  <w:style w:type="paragraph" w:customStyle="1" w:styleId="94A4BC4EF93E4053BE273416FD61D441">
    <w:name w:val="94A4BC4EF93E4053BE273416FD61D441"/>
    <w:rsid w:val="002C1BE6"/>
    <w:pPr>
      <w:widowControl w:val="0"/>
      <w:jc w:val="both"/>
    </w:pPr>
  </w:style>
  <w:style w:type="paragraph" w:customStyle="1" w:styleId="09243B3E99674B39BF19E84024847CBB">
    <w:name w:val="09243B3E99674B39BF19E84024847CBB"/>
    <w:rsid w:val="002C1BE6"/>
    <w:pPr>
      <w:widowControl w:val="0"/>
      <w:jc w:val="both"/>
    </w:pPr>
  </w:style>
  <w:style w:type="paragraph" w:customStyle="1" w:styleId="34B2F3B1EDCA4B2BA1C2EE7E00EACCF6">
    <w:name w:val="34B2F3B1EDCA4B2BA1C2EE7E00EACCF6"/>
    <w:rsid w:val="002C1BE6"/>
    <w:pPr>
      <w:widowControl w:val="0"/>
      <w:jc w:val="both"/>
    </w:pPr>
  </w:style>
  <w:style w:type="paragraph" w:customStyle="1" w:styleId="D2306D10610844FA88B5E5809F85BCA7">
    <w:name w:val="D2306D10610844FA88B5E5809F85BCA7"/>
    <w:rsid w:val="002C1BE6"/>
    <w:pPr>
      <w:widowControl w:val="0"/>
      <w:jc w:val="both"/>
    </w:pPr>
  </w:style>
  <w:style w:type="paragraph" w:customStyle="1" w:styleId="5F136FFAC4814D64A34F7891E38931B5">
    <w:name w:val="5F136FFAC4814D64A34F7891E38931B5"/>
    <w:rsid w:val="002C1BE6"/>
    <w:pPr>
      <w:widowControl w:val="0"/>
      <w:jc w:val="both"/>
    </w:pPr>
  </w:style>
  <w:style w:type="paragraph" w:customStyle="1" w:styleId="F1B280E12ED5416793536480B7FA7837">
    <w:name w:val="F1B280E12ED5416793536480B7FA7837"/>
    <w:rsid w:val="002C1BE6"/>
    <w:pPr>
      <w:widowControl w:val="0"/>
      <w:jc w:val="both"/>
    </w:pPr>
  </w:style>
  <w:style w:type="paragraph" w:customStyle="1" w:styleId="6EA101A85D504A0BA3862CA37D46AB23">
    <w:name w:val="6EA101A85D504A0BA3862CA37D46AB23"/>
    <w:rsid w:val="002C1BE6"/>
    <w:pPr>
      <w:widowControl w:val="0"/>
      <w:jc w:val="both"/>
    </w:pPr>
  </w:style>
  <w:style w:type="paragraph" w:customStyle="1" w:styleId="8388817D413B4F5A9675B0DE0E0096E7">
    <w:name w:val="8388817D413B4F5A9675B0DE0E0096E7"/>
    <w:rsid w:val="002C1BE6"/>
    <w:pPr>
      <w:widowControl w:val="0"/>
      <w:jc w:val="both"/>
    </w:pPr>
  </w:style>
  <w:style w:type="paragraph" w:customStyle="1" w:styleId="E592CCA0418847BEB9EFDB3DEB4C21A1">
    <w:name w:val="E592CCA0418847BEB9EFDB3DEB4C21A1"/>
    <w:rsid w:val="002C1BE6"/>
    <w:pPr>
      <w:widowControl w:val="0"/>
      <w:jc w:val="both"/>
    </w:pPr>
  </w:style>
  <w:style w:type="paragraph" w:customStyle="1" w:styleId="EC2AB55D5B4D43C6A7E666789E50C6A7">
    <w:name w:val="EC2AB55D5B4D43C6A7E666789E50C6A7"/>
    <w:rsid w:val="002C1BE6"/>
    <w:pPr>
      <w:widowControl w:val="0"/>
      <w:jc w:val="both"/>
    </w:pPr>
  </w:style>
  <w:style w:type="paragraph" w:customStyle="1" w:styleId="8DC3215DA25E4E54BCF18BC2A98BEBBE">
    <w:name w:val="8DC3215DA25E4E54BCF18BC2A98BEBBE"/>
    <w:rsid w:val="002C1BE6"/>
    <w:pPr>
      <w:widowControl w:val="0"/>
      <w:jc w:val="both"/>
    </w:pPr>
  </w:style>
  <w:style w:type="paragraph" w:customStyle="1" w:styleId="8D4DDF1E89FE4F009405BB9A0D7A5EBF">
    <w:name w:val="8D4DDF1E89FE4F009405BB9A0D7A5EBF"/>
    <w:rsid w:val="002C1BE6"/>
    <w:pPr>
      <w:widowControl w:val="0"/>
      <w:jc w:val="both"/>
    </w:pPr>
  </w:style>
  <w:style w:type="paragraph" w:customStyle="1" w:styleId="CEF08A41C4954AC08DD6B9252798E4CB">
    <w:name w:val="CEF08A41C4954AC08DD6B9252798E4CB"/>
    <w:rsid w:val="002C1BE6"/>
    <w:pPr>
      <w:widowControl w:val="0"/>
      <w:jc w:val="both"/>
    </w:pPr>
  </w:style>
  <w:style w:type="paragraph" w:customStyle="1" w:styleId="2A4F76BA5C93445F827B42F477A327D3">
    <w:name w:val="2A4F76BA5C93445F827B42F477A327D3"/>
    <w:rsid w:val="002C1BE6"/>
    <w:pPr>
      <w:widowControl w:val="0"/>
      <w:jc w:val="both"/>
    </w:pPr>
  </w:style>
  <w:style w:type="paragraph" w:customStyle="1" w:styleId="F722150FDDE64E62AFBE047E9941D6F6">
    <w:name w:val="F722150FDDE64E62AFBE047E9941D6F6"/>
    <w:rsid w:val="002C1BE6"/>
    <w:pPr>
      <w:widowControl w:val="0"/>
      <w:jc w:val="both"/>
    </w:pPr>
  </w:style>
  <w:style w:type="paragraph" w:customStyle="1" w:styleId="BC78BF28B8D14EF38F076A4A7B6CC204">
    <w:name w:val="BC78BF28B8D14EF38F076A4A7B6CC204"/>
    <w:rsid w:val="002C1BE6"/>
    <w:pPr>
      <w:widowControl w:val="0"/>
      <w:jc w:val="both"/>
    </w:pPr>
  </w:style>
  <w:style w:type="paragraph" w:customStyle="1" w:styleId="09BF34DF8CCF48C6AD19181BE4859036">
    <w:name w:val="09BF34DF8CCF48C6AD19181BE4859036"/>
    <w:rsid w:val="002C1BE6"/>
    <w:pPr>
      <w:widowControl w:val="0"/>
      <w:jc w:val="both"/>
    </w:pPr>
  </w:style>
  <w:style w:type="paragraph" w:customStyle="1" w:styleId="235364FDB104412BBAC11647ECC73DCD">
    <w:name w:val="235364FDB104412BBAC11647ECC73DCD"/>
    <w:rsid w:val="002C1BE6"/>
    <w:pPr>
      <w:widowControl w:val="0"/>
      <w:jc w:val="both"/>
    </w:pPr>
  </w:style>
  <w:style w:type="paragraph" w:customStyle="1" w:styleId="24C87370EAC946EC9AF1B8F2AD46F82A">
    <w:name w:val="24C87370EAC946EC9AF1B8F2AD46F82A"/>
    <w:rsid w:val="002C1BE6"/>
    <w:pPr>
      <w:widowControl w:val="0"/>
      <w:jc w:val="both"/>
    </w:pPr>
  </w:style>
  <w:style w:type="paragraph" w:customStyle="1" w:styleId="03907BB2DACD44F6BA30BF6A1A074D82">
    <w:name w:val="03907BB2DACD44F6BA30BF6A1A074D82"/>
    <w:rsid w:val="002C1BE6"/>
    <w:pPr>
      <w:widowControl w:val="0"/>
      <w:jc w:val="both"/>
    </w:pPr>
  </w:style>
  <w:style w:type="paragraph" w:customStyle="1" w:styleId="B34EF0F4C12B46648D77061E3FF21A3A">
    <w:name w:val="B34EF0F4C12B46648D77061E3FF21A3A"/>
    <w:rsid w:val="002C1BE6"/>
    <w:pPr>
      <w:widowControl w:val="0"/>
      <w:jc w:val="both"/>
    </w:pPr>
  </w:style>
  <w:style w:type="paragraph" w:customStyle="1" w:styleId="6F37C744DE444642AF800CB136093486">
    <w:name w:val="6F37C744DE444642AF800CB136093486"/>
    <w:rsid w:val="002C1BE6"/>
    <w:pPr>
      <w:widowControl w:val="0"/>
      <w:jc w:val="both"/>
    </w:pPr>
  </w:style>
  <w:style w:type="paragraph" w:customStyle="1" w:styleId="6915AA4BAED4411F959EC522672ED323">
    <w:name w:val="6915AA4BAED4411F959EC522672ED323"/>
    <w:rsid w:val="002C1BE6"/>
    <w:pPr>
      <w:widowControl w:val="0"/>
      <w:jc w:val="both"/>
    </w:pPr>
  </w:style>
  <w:style w:type="paragraph" w:customStyle="1" w:styleId="494ED4697C70419E8010B554817E04EC">
    <w:name w:val="494ED4697C70419E8010B554817E04EC"/>
    <w:rsid w:val="002C1BE6"/>
    <w:pPr>
      <w:widowControl w:val="0"/>
      <w:jc w:val="both"/>
    </w:pPr>
  </w:style>
  <w:style w:type="paragraph" w:customStyle="1" w:styleId="79C6EF8FF63D410C93BA3292EC9103467">
    <w:name w:val="79C6EF8FF63D410C93BA3292EC9103467"/>
    <w:rsid w:val="00F318D6"/>
    <w:pPr>
      <w:widowControl w:val="0"/>
      <w:jc w:val="both"/>
    </w:pPr>
  </w:style>
  <w:style w:type="paragraph" w:customStyle="1" w:styleId="E2085A1479B04135B65B56FA997B2DFA13">
    <w:name w:val="E2085A1479B04135B65B56FA997B2DFA13"/>
    <w:rsid w:val="00F318D6"/>
    <w:pPr>
      <w:widowControl w:val="0"/>
      <w:jc w:val="both"/>
    </w:pPr>
  </w:style>
  <w:style w:type="paragraph" w:customStyle="1" w:styleId="D187B14D16154FE4A19409090F4714D612">
    <w:name w:val="D187B14D16154FE4A19409090F4714D612"/>
    <w:rsid w:val="00F318D6"/>
    <w:pPr>
      <w:widowControl w:val="0"/>
      <w:jc w:val="both"/>
    </w:pPr>
  </w:style>
  <w:style w:type="paragraph" w:customStyle="1" w:styleId="A12FDBA6DE414D81B142C09F70D8268B">
    <w:name w:val="A12FDBA6DE414D81B142C09F70D8268B"/>
    <w:rsid w:val="00F318D6"/>
    <w:pPr>
      <w:widowControl w:val="0"/>
      <w:jc w:val="both"/>
    </w:pPr>
  </w:style>
  <w:style w:type="paragraph" w:customStyle="1" w:styleId="F4E9023274E645C9B2CCE0C75539C887">
    <w:name w:val="F4E9023274E645C9B2CCE0C75539C887"/>
    <w:rsid w:val="00F318D6"/>
    <w:pPr>
      <w:widowControl w:val="0"/>
      <w:jc w:val="both"/>
    </w:pPr>
  </w:style>
  <w:style w:type="paragraph" w:customStyle="1" w:styleId="0E54BEF65CC64B52BB4094D2EF9A336B">
    <w:name w:val="0E54BEF65CC64B52BB4094D2EF9A336B"/>
    <w:rsid w:val="00F318D6"/>
    <w:pPr>
      <w:widowControl w:val="0"/>
      <w:jc w:val="both"/>
    </w:pPr>
  </w:style>
  <w:style w:type="paragraph" w:customStyle="1" w:styleId="73421EBEAC7B49DBA3F6100DD83A6807">
    <w:name w:val="73421EBEAC7B49DBA3F6100DD83A6807"/>
    <w:rsid w:val="00F318D6"/>
    <w:pPr>
      <w:widowControl w:val="0"/>
      <w:jc w:val="both"/>
    </w:pPr>
  </w:style>
  <w:style w:type="paragraph" w:customStyle="1" w:styleId="65B60E7B401146DDBA2DEEB922210EA1">
    <w:name w:val="65B60E7B401146DDBA2DEEB922210EA1"/>
    <w:rsid w:val="00F318D6"/>
    <w:pPr>
      <w:widowControl w:val="0"/>
      <w:jc w:val="both"/>
    </w:pPr>
  </w:style>
  <w:style w:type="paragraph" w:customStyle="1" w:styleId="D5CF7D1BA498427DBD4ED5B29F649810">
    <w:name w:val="D5CF7D1BA498427DBD4ED5B29F649810"/>
    <w:rsid w:val="00F318D6"/>
    <w:pPr>
      <w:widowControl w:val="0"/>
      <w:jc w:val="both"/>
    </w:pPr>
  </w:style>
  <w:style w:type="paragraph" w:customStyle="1" w:styleId="A52FC2E09233493BB7FAC1B6FA34693F">
    <w:name w:val="A52FC2E09233493BB7FAC1B6FA34693F"/>
    <w:rsid w:val="00F318D6"/>
    <w:pPr>
      <w:widowControl w:val="0"/>
      <w:jc w:val="both"/>
    </w:pPr>
  </w:style>
  <w:style w:type="paragraph" w:customStyle="1" w:styleId="E186580CEE8449E2880DCC7A79CAF678">
    <w:name w:val="E186580CEE8449E2880DCC7A79CAF678"/>
    <w:rsid w:val="00F318D6"/>
    <w:pPr>
      <w:widowControl w:val="0"/>
      <w:jc w:val="both"/>
    </w:pPr>
  </w:style>
  <w:style w:type="paragraph" w:customStyle="1" w:styleId="24ECE5516EA948059A12AAD1CADDFE8C">
    <w:name w:val="24ECE5516EA948059A12AAD1CADDFE8C"/>
    <w:rsid w:val="00F318D6"/>
    <w:pPr>
      <w:widowControl w:val="0"/>
      <w:jc w:val="both"/>
    </w:pPr>
  </w:style>
  <w:style w:type="paragraph" w:customStyle="1" w:styleId="754F75EF792E43468B94E14F1CD2E052">
    <w:name w:val="754F75EF792E43468B94E14F1CD2E052"/>
    <w:rsid w:val="00F318D6"/>
    <w:pPr>
      <w:widowControl w:val="0"/>
      <w:jc w:val="both"/>
    </w:pPr>
  </w:style>
  <w:style w:type="paragraph" w:customStyle="1" w:styleId="1079B82356F4433684F296AD69E01AEE">
    <w:name w:val="1079B82356F4433684F296AD69E01AEE"/>
    <w:rsid w:val="00F318D6"/>
    <w:pPr>
      <w:widowControl w:val="0"/>
      <w:jc w:val="both"/>
    </w:pPr>
  </w:style>
  <w:style w:type="paragraph" w:customStyle="1" w:styleId="7EAAF6DA8B8A46CB8C77A31E0EBE985E">
    <w:name w:val="7EAAF6DA8B8A46CB8C77A31E0EBE985E"/>
    <w:rsid w:val="00F318D6"/>
    <w:pPr>
      <w:widowControl w:val="0"/>
      <w:jc w:val="both"/>
    </w:pPr>
  </w:style>
  <w:style w:type="paragraph" w:customStyle="1" w:styleId="2DA62EE000E4439D8513EB470C4B3F98">
    <w:name w:val="2DA62EE000E4439D8513EB470C4B3F98"/>
    <w:rsid w:val="00F318D6"/>
    <w:pPr>
      <w:widowControl w:val="0"/>
      <w:jc w:val="both"/>
    </w:pPr>
  </w:style>
  <w:style w:type="paragraph" w:customStyle="1" w:styleId="5988D1B7ADB54E33919B68DD1F314E64">
    <w:name w:val="5988D1B7ADB54E33919B68DD1F314E64"/>
    <w:rsid w:val="00F318D6"/>
    <w:pPr>
      <w:widowControl w:val="0"/>
      <w:jc w:val="both"/>
    </w:pPr>
  </w:style>
  <w:style w:type="paragraph" w:customStyle="1" w:styleId="330C87836BF245DFB90EF9516DE1C409">
    <w:name w:val="330C87836BF245DFB90EF9516DE1C409"/>
    <w:rsid w:val="00F318D6"/>
    <w:pPr>
      <w:widowControl w:val="0"/>
      <w:jc w:val="both"/>
    </w:pPr>
  </w:style>
  <w:style w:type="paragraph" w:customStyle="1" w:styleId="727113D857224E4584C1A601B94313DB">
    <w:name w:val="727113D857224E4584C1A601B94313DB"/>
    <w:rsid w:val="00F318D6"/>
    <w:pPr>
      <w:widowControl w:val="0"/>
      <w:jc w:val="both"/>
    </w:pPr>
  </w:style>
  <w:style w:type="paragraph" w:customStyle="1" w:styleId="1D5B8304694F48A5B9A920404FA3AC29">
    <w:name w:val="1D5B8304694F48A5B9A920404FA3AC29"/>
    <w:rsid w:val="00F318D6"/>
    <w:pPr>
      <w:widowControl w:val="0"/>
      <w:jc w:val="both"/>
    </w:pPr>
  </w:style>
  <w:style w:type="paragraph" w:customStyle="1" w:styleId="4EB71517256A459E9F54B6CCB3D64735">
    <w:name w:val="4EB71517256A459E9F54B6CCB3D64735"/>
    <w:rsid w:val="00F318D6"/>
    <w:pPr>
      <w:widowControl w:val="0"/>
      <w:jc w:val="both"/>
    </w:pPr>
  </w:style>
  <w:style w:type="paragraph" w:customStyle="1" w:styleId="78A223A8A17C47DF9374DF39FAA2368C">
    <w:name w:val="78A223A8A17C47DF9374DF39FAA2368C"/>
    <w:rsid w:val="00F318D6"/>
    <w:pPr>
      <w:widowControl w:val="0"/>
      <w:jc w:val="both"/>
    </w:pPr>
  </w:style>
  <w:style w:type="paragraph" w:customStyle="1" w:styleId="A0DF54731432416F8A3D04CA07C983F3">
    <w:name w:val="A0DF54731432416F8A3D04CA07C983F3"/>
    <w:rsid w:val="00F318D6"/>
    <w:pPr>
      <w:widowControl w:val="0"/>
      <w:jc w:val="both"/>
    </w:pPr>
  </w:style>
  <w:style w:type="paragraph" w:customStyle="1" w:styleId="2F48CEE523604D5EAB3EFF086B172031">
    <w:name w:val="2F48CEE523604D5EAB3EFF086B172031"/>
    <w:rsid w:val="00F318D6"/>
    <w:pPr>
      <w:widowControl w:val="0"/>
      <w:jc w:val="both"/>
    </w:pPr>
  </w:style>
  <w:style w:type="paragraph" w:customStyle="1" w:styleId="30FBB87FE2E14238A520C5F92C7C36D0">
    <w:name w:val="30FBB87FE2E14238A520C5F92C7C36D0"/>
    <w:rsid w:val="00F318D6"/>
    <w:pPr>
      <w:widowControl w:val="0"/>
      <w:jc w:val="both"/>
    </w:pPr>
  </w:style>
  <w:style w:type="paragraph" w:customStyle="1" w:styleId="EC09F79FB4BC487DB709BF97E170A08F">
    <w:name w:val="EC09F79FB4BC487DB709BF97E170A08F"/>
    <w:rsid w:val="00F318D6"/>
    <w:pPr>
      <w:widowControl w:val="0"/>
      <w:jc w:val="both"/>
    </w:pPr>
  </w:style>
  <w:style w:type="paragraph" w:customStyle="1" w:styleId="BF262AA73FA34CABAED43D8547A7A4FC">
    <w:name w:val="BF262AA73FA34CABAED43D8547A7A4FC"/>
    <w:rsid w:val="00F318D6"/>
    <w:pPr>
      <w:widowControl w:val="0"/>
      <w:jc w:val="both"/>
    </w:pPr>
  </w:style>
  <w:style w:type="paragraph" w:customStyle="1" w:styleId="799AB4C8E00F41118FA51A7CED4E2B8A">
    <w:name w:val="799AB4C8E00F41118FA51A7CED4E2B8A"/>
    <w:rsid w:val="00F318D6"/>
    <w:pPr>
      <w:widowControl w:val="0"/>
      <w:jc w:val="both"/>
    </w:pPr>
  </w:style>
  <w:style w:type="paragraph" w:customStyle="1" w:styleId="011D3BAF71D842A6BBF778DA4BC4AFBE">
    <w:name w:val="011D3BAF71D842A6BBF778DA4BC4AFBE"/>
    <w:rsid w:val="00F318D6"/>
    <w:pPr>
      <w:widowControl w:val="0"/>
      <w:jc w:val="both"/>
    </w:pPr>
  </w:style>
  <w:style w:type="paragraph" w:customStyle="1" w:styleId="1F90C7516670463CB4216A2D5D164919">
    <w:name w:val="1F90C7516670463CB4216A2D5D164919"/>
    <w:rsid w:val="00F318D6"/>
    <w:pPr>
      <w:widowControl w:val="0"/>
      <w:jc w:val="both"/>
    </w:pPr>
  </w:style>
  <w:style w:type="paragraph" w:customStyle="1" w:styleId="0C3D6353FD17495786EA9349393A68E0">
    <w:name w:val="0C3D6353FD17495786EA9349393A68E0"/>
    <w:rsid w:val="00F318D6"/>
    <w:pPr>
      <w:widowControl w:val="0"/>
      <w:ind w:left="567" w:firstLine="57"/>
      <w:jc w:val="both"/>
    </w:pPr>
    <w:rPr>
      <w:rFonts w:ascii="Century" w:eastAsia="ＭＳ 明朝" w:hAnsi="Century" w:cs="Times New Roman"/>
      <w:sz w:val="20"/>
      <w:szCs w:val="20"/>
    </w:rPr>
  </w:style>
  <w:style w:type="paragraph" w:customStyle="1" w:styleId="76BECD77E3544F9ABB549A4F99013443">
    <w:name w:val="76BECD77E3544F9ABB549A4F99013443"/>
    <w:rsid w:val="00F318D6"/>
    <w:pPr>
      <w:widowControl w:val="0"/>
      <w:ind w:left="567" w:firstLine="57"/>
      <w:jc w:val="both"/>
    </w:pPr>
    <w:rPr>
      <w:rFonts w:ascii="Century" w:eastAsia="ＭＳ 明朝" w:hAnsi="Century" w:cs="Times New Roman"/>
      <w:sz w:val="20"/>
      <w:szCs w:val="20"/>
    </w:rPr>
  </w:style>
  <w:style w:type="paragraph" w:customStyle="1" w:styleId="6670DAE021A94C34B991DAA7AC1F1B23">
    <w:name w:val="6670DAE021A94C34B991DAA7AC1F1B23"/>
    <w:rsid w:val="00F318D6"/>
    <w:pPr>
      <w:widowControl w:val="0"/>
      <w:ind w:left="567" w:firstLine="57"/>
      <w:jc w:val="both"/>
    </w:pPr>
    <w:rPr>
      <w:rFonts w:ascii="Century" w:eastAsia="ＭＳ 明朝" w:hAnsi="Century" w:cs="Times New Roman"/>
      <w:sz w:val="20"/>
      <w:szCs w:val="20"/>
    </w:rPr>
  </w:style>
  <w:style w:type="paragraph" w:customStyle="1" w:styleId="64C961A0C28D4C4C9ED97B3DD7BB93CF">
    <w:name w:val="64C961A0C28D4C4C9ED97B3DD7BB93CF"/>
    <w:rsid w:val="00F318D6"/>
    <w:pPr>
      <w:widowControl w:val="0"/>
      <w:ind w:left="567" w:firstLine="57"/>
      <w:jc w:val="both"/>
    </w:pPr>
    <w:rPr>
      <w:rFonts w:ascii="Century" w:eastAsia="ＭＳ 明朝" w:hAnsi="Century" w:cs="Times New Roman"/>
      <w:sz w:val="20"/>
      <w:szCs w:val="20"/>
    </w:rPr>
  </w:style>
  <w:style w:type="paragraph" w:customStyle="1" w:styleId="0CC3A67327944CE1921FE286C9D7100D">
    <w:name w:val="0CC3A67327944CE1921FE286C9D7100D"/>
    <w:rsid w:val="00F318D6"/>
    <w:pPr>
      <w:widowControl w:val="0"/>
      <w:jc w:val="both"/>
    </w:pPr>
  </w:style>
  <w:style w:type="paragraph" w:customStyle="1" w:styleId="068EFBD8203B4512A7FA1D256DE86E6A">
    <w:name w:val="068EFBD8203B4512A7FA1D256DE86E6A"/>
    <w:rsid w:val="00F318D6"/>
    <w:pPr>
      <w:widowControl w:val="0"/>
      <w:jc w:val="both"/>
    </w:pPr>
  </w:style>
  <w:style w:type="paragraph" w:customStyle="1" w:styleId="85143A77A19C424FBD4A858853EF5415">
    <w:name w:val="85143A77A19C424FBD4A858853EF5415"/>
    <w:rsid w:val="00F318D6"/>
    <w:pPr>
      <w:widowControl w:val="0"/>
      <w:jc w:val="both"/>
    </w:pPr>
  </w:style>
  <w:style w:type="paragraph" w:customStyle="1" w:styleId="9C380CC75122455281CB5E75B47AC79E">
    <w:name w:val="9C380CC75122455281CB5E75B47AC79E"/>
    <w:rsid w:val="00F318D6"/>
    <w:pPr>
      <w:widowControl w:val="0"/>
      <w:jc w:val="both"/>
    </w:pPr>
  </w:style>
  <w:style w:type="paragraph" w:customStyle="1" w:styleId="52402328000A4509B8B012D89DD77161">
    <w:name w:val="52402328000A4509B8B012D89DD77161"/>
    <w:rsid w:val="00F318D6"/>
    <w:pPr>
      <w:widowControl w:val="0"/>
      <w:jc w:val="both"/>
    </w:pPr>
  </w:style>
  <w:style w:type="paragraph" w:customStyle="1" w:styleId="0BC1D40440AF4A3EA0C85C835213EB15">
    <w:name w:val="0BC1D40440AF4A3EA0C85C835213EB15"/>
    <w:rsid w:val="00F318D6"/>
    <w:pPr>
      <w:widowControl w:val="0"/>
      <w:jc w:val="both"/>
    </w:pPr>
  </w:style>
  <w:style w:type="paragraph" w:customStyle="1" w:styleId="439D4E0F26244D4ABEA66A5A36175FF2">
    <w:name w:val="439D4E0F26244D4ABEA66A5A36175FF2"/>
    <w:rsid w:val="00F318D6"/>
    <w:pPr>
      <w:widowControl w:val="0"/>
      <w:jc w:val="both"/>
    </w:pPr>
  </w:style>
  <w:style w:type="paragraph" w:customStyle="1" w:styleId="B854D724FC1B45099DF591150F577B6F">
    <w:name w:val="B854D724FC1B45099DF591150F577B6F"/>
    <w:rsid w:val="00F318D6"/>
    <w:pPr>
      <w:widowControl w:val="0"/>
      <w:jc w:val="both"/>
    </w:pPr>
  </w:style>
  <w:style w:type="paragraph" w:customStyle="1" w:styleId="8B3696C2ED084296A58C1E7E04435A05">
    <w:name w:val="8B3696C2ED084296A58C1E7E04435A05"/>
    <w:rsid w:val="00F318D6"/>
    <w:pPr>
      <w:widowControl w:val="0"/>
      <w:jc w:val="both"/>
    </w:pPr>
  </w:style>
  <w:style w:type="paragraph" w:customStyle="1" w:styleId="C3E62FA4B55F4945812EE74ADF7B2DED">
    <w:name w:val="C3E62FA4B55F4945812EE74ADF7B2DED"/>
    <w:rsid w:val="00F318D6"/>
    <w:pPr>
      <w:widowControl w:val="0"/>
      <w:jc w:val="both"/>
    </w:pPr>
  </w:style>
  <w:style w:type="paragraph" w:customStyle="1" w:styleId="623DA4BBE2A14D6F81C0D6AFFA355C32">
    <w:name w:val="623DA4BBE2A14D6F81C0D6AFFA355C32"/>
    <w:rsid w:val="00F318D6"/>
    <w:pPr>
      <w:widowControl w:val="0"/>
      <w:jc w:val="both"/>
    </w:pPr>
  </w:style>
  <w:style w:type="paragraph" w:customStyle="1" w:styleId="C16D71A9521540F4ACF3B7ABE9242E73">
    <w:name w:val="C16D71A9521540F4ACF3B7ABE9242E73"/>
    <w:rsid w:val="00F318D6"/>
    <w:pPr>
      <w:widowControl w:val="0"/>
      <w:jc w:val="both"/>
    </w:pPr>
  </w:style>
  <w:style w:type="paragraph" w:customStyle="1" w:styleId="F3BFC76982FA453EB44969E536A74AD3">
    <w:name w:val="F3BFC76982FA453EB44969E536A74AD3"/>
    <w:rsid w:val="00F318D6"/>
    <w:pPr>
      <w:widowControl w:val="0"/>
      <w:jc w:val="both"/>
    </w:pPr>
  </w:style>
  <w:style w:type="paragraph" w:customStyle="1" w:styleId="734B8D253826436D83B935CABD4DD76B">
    <w:name w:val="734B8D253826436D83B935CABD4DD76B"/>
    <w:rsid w:val="00F318D6"/>
    <w:pPr>
      <w:widowControl w:val="0"/>
      <w:jc w:val="both"/>
    </w:pPr>
  </w:style>
  <w:style w:type="paragraph" w:customStyle="1" w:styleId="9A933A203CF44CF8A3846CAD7234D6D1">
    <w:name w:val="9A933A203CF44CF8A3846CAD7234D6D1"/>
    <w:rsid w:val="00F318D6"/>
    <w:pPr>
      <w:widowControl w:val="0"/>
      <w:ind w:left="567" w:firstLine="57"/>
      <w:jc w:val="both"/>
    </w:pPr>
    <w:rPr>
      <w:rFonts w:ascii="Century" w:eastAsia="ＭＳ 明朝" w:hAnsi="Century" w:cs="Times New Roman"/>
      <w:sz w:val="20"/>
      <w:szCs w:val="20"/>
    </w:rPr>
  </w:style>
  <w:style w:type="paragraph" w:customStyle="1" w:styleId="0ED8B4C8ABE349C0A085C4A7A3F2556F">
    <w:name w:val="0ED8B4C8ABE349C0A085C4A7A3F2556F"/>
    <w:rsid w:val="00F318D6"/>
    <w:pPr>
      <w:widowControl w:val="0"/>
      <w:ind w:left="567" w:firstLine="57"/>
      <w:jc w:val="both"/>
    </w:pPr>
    <w:rPr>
      <w:rFonts w:ascii="Century" w:eastAsia="ＭＳ 明朝" w:hAnsi="Century" w:cs="Times New Roman"/>
      <w:sz w:val="20"/>
      <w:szCs w:val="20"/>
    </w:rPr>
  </w:style>
  <w:style w:type="paragraph" w:customStyle="1" w:styleId="34E9688D9A4E4A6784B61E90831276AC">
    <w:name w:val="34E9688D9A4E4A6784B61E90831276AC"/>
    <w:rsid w:val="00F318D6"/>
    <w:pPr>
      <w:widowControl w:val="0"/>
      <w:ind w:left="567" w:firstLine="57"/>
      <w:jc w:val="both"/>
    </w:pPr>
    <w:rPr>
      <w:rFonts w:ascii="Century" w:eastAsia="ＭＳ 明朝" w:hAnsi="Century" w:cs="Times New Roman"/>
      <w:sz w:val="20"/>
      <w:szCs w:val="20"/>
    </w:rPr>
  </w:style>
  <w:style w:type="paragraph" w:customStyle="1" w:styleId="9665E75521E4456DB62D3C2A51CB5A37">
    <w:name w:val="9665E75521E4456DB62D3C2A51CB5A37"/>
    <w:rsid w:val="00F318D6"/>
    <w:pPr>
      <w:widowControl w:val="0"/>
      <w:ind w:left="567" w:firstLine="57"/>
      <w:jc w:val="both"/>
    </w:pPr>
    <w:rPr>
      <w:rFonts w:ascii="Century" w:eastAsia="ＭＳ 明朝" w:hAnsi="Century" w:cs="Times New Roman"/>
      <w:sz w:val="20"/>
      <w:szCs w:val="20"/>
    </w:rPr>
  </w:style>
  <w:style w:type="paragraph" w:customStyle="1" w:styleId="B737DE6EDA4F4CDD9522BED9E7E55953">
    <w:name w:val="B737DE6EDA4F4CDD9522BED9E7E55953"/>
    <w:rsid w:val="00F318D6"/>
    <w:pPr>
      <w:widowControl w:val="0"/>
      <w:jc w:val="both"/>
    </w:pPr>
  </w:style>
  <w:style w:type="paragraph" w:customStyle="1" w:styleId="F68B723D4B4E44A994A9055DA509D54D">
    <w:name w:val="F68B723D4B4E44A994A9055DA509D54D"/>
    <w:rsid w:val="00F318D6"/>
    <w:pPr>
      <w:widowControl w:val="0"/>
      <w:jc w:val="both"/>
    </w:pPr>
  </w:style>
  <w:style w:type="paragraph" w:customStyle="1" w:styleId="B493B81841FE4960A2414BAB30FEB4EA">
    <w:name w:val="B493B81841FE4960A2414BAB30FEB4EA"/>
    <w:rsid w:val="00F318D6"/>
    <w:pPr>
      <w:widowControl w:val="0"/>
      <w:jc w:val="both"/>
    </w:pPr>
  </w:style>
  <w:style w:type="paragraph" w:customStyle="1" w:styleId="6FCA1DA746604AF1B18325014163848F">
    <w:name w:val="6FCA1DA746604AF1B18325014163848F"/>
    <w:rsid w:val="00F318D6"/>
    <w:pPr>
      <w:widowControl w:val="0"/>
      <w:jc w:val="both"/>
    </w:pPr>
  </w:style>
  <w:style w:type="paragraph" w:customStyle="1" w:styleId="0D1E443575044D818DE12730640599F2">
    <w:name w:val="0D1E443575044D818DE12730640599F2"/>
    <w:rsid w:val="00F318D6"/>
    <w:pPr>
      <w:widowControl w:val="0"/>
      <w:jc w:val="both"/>
    </w:pPr>
  </w:style>
  <w:style w:type="paragraph" w:customStyle="1" w:styleId="62A086DAD4F24C8C853DE42B7211994E">
    <w:name w:val="62A086DAD4F24C8C853DE42B7211994E"/>
    <w:rsid w:val="00F318D6"/>
    <w:pPr>
      <w:widowControl w:val="0"/>
      <w:jc w:val="both"/>
    </w:pPr>
  </w:style>
  <w:style w:type="paragraph" w:customStyle="1" w:styleId="BA3F50F653034B57B1955AC5D3678979">
    <w:name w:val="BA3F50F653034B57B1955AC5D3678979"/>
    <w:rsid w:val="00F318D6"/>
    <w:pPr>
      <w:widowControl w:val="0"/>
      <w:jc w:val="both"/>
    </w:pPr>
  </w:style>
  <w:style w:type="paragraph" w:customStyle="1" w:styleId="C75B199744B64623AF83294555C73D49">
    <w:name w:val="C75B199744B64623AF83294555C73D49"/>
    <w:rsid w:val="00F318D6"/>
    <w:pPr>
      <w:widowControl w:val="0"/>
      <w:jc w:val="both"/>
    </w:pPr>
  </w:style>
  <w:style w:type="paragraph" w:customStyle="1" w:styleId="1FADA87EE90F42F8B4DF86262BDC5EFC">
    <w:name w:val="1FADA87EE90F42F8B4DF86262BDC5EFC"/>
    <w:rsid w:val="00F318D6"/>
    <w:pPr>
      <w:widowControl w:val="0"/>
      <w:jc w:val="both"/>
    </w:pPr>
  </w:style>
  <w:style w:type="paragraph" w:customStyle="1" w:styleId="FF18A776AED14C67B94AF09425F9C67E">
    <w:name w:val="FF18A776AED14C67B94AF09425F9C67E"/>
    <w:rsid w:val="00F318D6"/>
    <w:pPr>
      <w:widowControl w:val="0"/>
      <w:jc w:val="both"/>
    </w:pPr>
  </w:style>
  <w:style w:type="paragraph" w:customStyle="1" w:styleId="004E27E92AE442E6A9AA46A52545570A">
    <w:name w:val="004E27E92AE442E6A9AA46A52545570A"/>
    <w:rsid w:val="00F318D6"/>
    <w:pPr>
      <w:widowControl w:val="0"/>
      <w:jc w:val="both"/>
    </w:pPr>
  </w:style>
  <w:style w:type="paragraph" w:customStyle="1" w:styleId="81A1F94EA552489AA271505B76C5AD0C">
    <w:name w:val="81A1F94EA552489AA271505B76C5AD0C"/>
    <w:rsid w:val="00F318D6"/>
    <w:pPr>
      <w:widowControl w:val="0"/>
      <w:jc w:val="both"/>
    </w:pPr>
  </w:style>
  <w:style w:type="paragraph" w:customStyle="1" w:styleId="7630F4607B07493F9CF786E140F33D7D">
    <w:name w:val="7630F4607B07493F9CF786E140F33D7D"/>
    <w:rsid w:val="00F318D6"/>
    <w:pPr>
      <w:widowControl w:val="0"/>
      <w:jc w:val="both"/>
    </w:pPr>
  </w:style>
  <w:style w:type="paragraph" w:customStyle="1" w:styleId="B15076FF1D364FDF93F7838A7EAB1025">
    <w:name w:val="B15076FF1D364FDF93F7838A7EAB1025"/>
    <w:rsid w:val="00F318D6"/>
    <w:pPr>
      <w:widowControl w:val="0"/>
      <w:jc w:val="both"/>
    </w:pPr>
  </w:style>
  <w:style w:type="paragraph" w:customStyle="1" w:styleId="129797CA535D41F1BDE9B2DBDE02B42A">
    <w:name w:val="129797CA535D41F1BDE9B2DBDE02B42A"/>
    <w:rsid w:val="00F318D6"/>
    <w:pPr>
      <w:widowControl w:val="0"/>
      <w:jc w:val="both"/>
    </w:pPr>
  </w:style>
  <w:style w:type="paragraph" w:customStyle="1" w:styleId="EA1B876F616B4202BB6BEE80CA501819">
    <w:name w:val="EA1B876F616B4202BB6BEE80CA501819"/>
    <w:rsid w:val="00F318D6"/>
    <w:pPr>
      <w:widowControl w:val="0"/>
      <w:jc w:val="both"/>
    </w:pPr>
  </w:style>
  <w:style w:type="paragraph" w:customStyle="1" w:styleId="488A8AB86DD146968C303D178B6BB460">
    <w:name w:val="488A8AB86DD146968C303D178B6BB460"/>
    <w:rsid w:val="00F318D6"/>
    <w:pPr>
      <w:widowControl w:val="0"/>
      <w:jc w:val="both"/>
    </w:pPr>
  </w:style>
  <w:style w:type="paragraph" w:customStyle="1" w:styleId="40FBD569542D4253895E7CC5DD5CE3AB">
    <w:name w:val="40FBD569542D4253895E7CC5DD5CE3AB"/>
    <w:rsid w:val="00F318D6"/>
    <w:pPr>
      <w:widowControl w:val="0"/>
      <w:jc w:val="both"/>
    </w:pPr>
  </w:style>
  <w:style w:type="paragraph" w:customStyle="1" w:styleId="0709E26B3F8D4BC8B8EF9EC74A12657D">
    <w:name w:val="0709E26B3F8D4BC8B8EF9EC74A12657D"/>
    <w:rsid w:val="00F318D6"/>
    <w:pPr>
      <w:widowControl w:val="0"/>
      <w:jc w:val="both"/>
    </w:pPr>
  </w:style>
  <w:style w:type="paragraph" w:customStyle="1" w:styleId="47E0A241D8444AAFA300F8C002207992">
    <w:name w:val="47E0A241D8444AAFA300F8C002207992"/>
    <w:rsid w:val="00F318D6"/>
    <w:pPr>
      <w:widowControl w:val="0"/>
      <w:jc w:val="both"/>
    </w:pPr>
  </w:style>
  <w:style w:type="paragraph" w:customStyle="1" w:styleId="E720E01F38374F35ACE3637927663BA5">
    <w:name w:val="E720E01F38374F35ACE3637927663BA5"/>
    <w:rsid w:val="00F318D6"/>
    <w:pPr>
      <w:widowControl w:val="0"/>
      <w:jc w:val="both"/>
    </w:pPr>
  </w:style>
  <w:style w:type="paragraph" w:customStyle="1" w:styleId="1C8EAF75CAE1412FBA8B6DAE76AB9828">
    <w:name w:val="1C8EAF75CAE1412FBA8B6DAE76AB9828"/>
    <w:rsid w:val="00F318D6"/>
    <w:pPr>
      <w:widowControl w:val="0"/>
      <w:jc w:val="both"/>
    </w:pPr>
  </w:style>
  <w:style w:type="paragraph" w:customStyle="1" w:styleId="9E9E516F1440478C80B231889973FAAB">
    <w:name w:val="9E9E516F1440478C80B231889973FAAB"/>
    <w:rsid w:val="00F318D6"/>
    <w:pPr>
      <w:widowControl w:val="0"/>
      <w:jc w:val="both"/>
    </w:pPr>
  </w:style>
  <w:style w:type="paragraph" w:customStyle="1" w:styleId="A990D0BD513C4DF7B074DD996033F40E">
    <w:name w:val="A990D0BD513C4DF7B074DD996033F40E"/>
    <w:rsid w:val="00F318D6"/>
    <w:pPr>
      <w:widowControl w:val="0"/>
      <w:jc w:val="both"/>
    </w:pPr>
  </w:style>
  <w:style w:type="paragraph" w:customStyle="1" w:styleId="B9BBDE5658434060B52A8730F4DACD43">
    <w:name w:val="B9BBDE5658434060B52A8730F4DACD43"/>
    <w:rsid w:val="00F318D6"/>
    <w:pPr>
      <w:widowControl w:val="0"/>
      <w:jc w:val="both"/>
    </w:pPr>
  </w:style>
  <w:style w:type="paragraph" w:customStyle="1" w:styleId="588634F12F2E4B9C98069502E0D3ECBD">
    <w:name w:val="588634F12F2E4B9C98069502E0D3ECBD"/>
    <w:rsid w:val="00F318D6"/>
    <w:pPr>
      <w:widowControl w:val="0"/>
      <w:jc w:val="both"/>
    </w:pPr>
  </w:style>
  <w:style w:type="paragraph" w:customStyle="1" w:styleId="E6A37DECF168434A99668D460E71E91B">
    <w:name w:val="E6A37DECF168434A99668D460E71E91B"/>
    <w:rsid w:val="00F318D6"/>
    <w:pPr>
      <w:widowControl w:val="0"/>
      <w:jc w:val="both"/>
    </w:pPr>
  </w:style>
  <w:style w:type="paragraph" w:customStyle="1" w:styleId="38D7AAC2D944406DBF94FB44F4E780F6">
    <w:name w:val="38D7AAC2D944406DBF94FB44F4E780F6"/>
    <w:rsid w:val="00F318D6"/>
    <w:pPr>
      <w:widowControl w:val="0"/>
      <w:jc w:val="both"/>
    </w:pPr>
  </w:style>
  <w:style w:type="paragraph" w:customStyle="1" w:styleId="9E5FA96E18864E84955EB0F9418F5ECC">
    <w:name w:val="9E5FA96E18864E84955EB0F9418F5ECC"/>
    <w:rsid w:val="00F318D6"/>
    <w:pPr>
      <w:widowControl w:val="0"/>
      <w:jc w:val="both"/>
    </w:pPr>
  </w:style>
  <w:style w:type="paragraph" w:customStyle="1" w:styleId="A3B9F1563E094AF1BE8B0CE7F399F3EF">
    <w:name w:val="A3B9F1563E094AF1BE8B0CE7F399F3EF"/>
    <w:rsid w:val="00F318D6"/>
    <w:pPr>
      <w:widowControl w:val="0"/>
      <w:jc w:val="both"/>
    </w:pPr>
  </w:style>
  <w:style w:type="paragraph" w:customStyle="1" w:styleId="7F6CCF902EB3412BBD421D04A302CBB3">
    <w:name w:val="7F6CCF902EB3412BBD421D04A302CBB3"/>
    <w:rsid w:val="00F318D6"/>
    <w:pPr>
      <w:widowControl w:val="0"/>
      <w:jc w:val="both"/>
    </w:pPr>
  </w:style>
  <w:style w:type="paragraph" w:customStyle="1" w:styleId="8A2D7804EC2E4D2FB786B2A2B26A7F6F">
    <w:name w:val="8A2D7804EC2E4D2FB786B2A2B26A7F6F"/>
    <w:rsid w:val="00F318D6"/>
    <w:pPr>
      <w:widowControl w:val="0"/>
      <w:jc w:val="both"/>
    </w:pPr>
  </w:style>
  <w:style w:type="paragraph" w:customStyle="1" w:styleId="07E7F48BA92444C69F5BD0CD067CBCFB">
    <w:name w:val="07E7F48BA92444C69F5BD0CD067CBCFB"/>
    <w:rsid w:val="00F318D6"/>
    <w:pPr>
      <w:widowControl w:val="0"/>
      <w:jc w:val="both"/>
    </w:pPr>
  </w:style>
  <w:style w:type="paragraph" w:customStyle="1" w:styleId="2D74E675692D4ACD9D179D9690621AB2">
    <w:name w:val="2D74E675692D4ACD9D179D9690621AB2"/>
    <w:rsid w:val="00F318D6"/>
    <w:pPr>
      <w:widowControl w:val="0"/>
      <w:jc w:val="both"/>
    </w:pPr>
  </w:style>
  <w:style w:type="paragraph" w:customStyle="1" w:styleId="9C18B64290324FC8B2196A1DDDF4AF2C">
    <w:name w:val="9C18B64290324FC8B2196A1DDDF4AF2C"/>
    <w:rsid w:val="00F318D6"/>
    <w:pPr>
      <w:widowControl w:val="0"/>
      <w:jc w:val="both"/>
    </w:pPr>
  </w:style>
  <w:style w:type="paragraph" w:customStyle="1" w:styleId="26A16313CF6C4342BA853989E8E12987">
    <w:name w:val="26A16313CF6C4342BA853989E8E12987"/>
    <w:rsid w:val="00F318D6"/>
    <w:pPr>
      <w:widowControl w:val="0"/>
      <w:jc w:val="both"/>
    </w:pPr>
  </w:style>
  <w:style w:type="paragraph" w:customStyle="1" w:styleId="BC9A657CB9F34D5288547500C6245765">
    <w:name w:val="BC9A657CB9F34D5288547500C6245765"/>
    <w:rsid w:val="00F318D6"/>
    <w:pPr>
      <w:widowControl w:val="0"/>
      <w:jc w:val="both"/>
    </w:pPr>
  </w:style>
  <w:style w:type="paragraph" w:customStyle="1" w:styleId="55B2EEED18AD4527A5D912424AD9BD25">
    <w:name w:val="55B2EEED18AD4527A5D912424AD9BD25"/>
    <w:rsid w:val="00F318D6"/>
    <w:pPr>
      <w:widowControl w:val="0"/>
      <w:jc w:val="both"/>
    </w:pPr>
  </w:style>
  <w:style w:type="paragraph" w:customStyle="1" w:styleId="795FA9EB2AB5472597C7B88C57A41468">
    <w:name w:val="795FA9EB2AB5472597C7B88C57A41468"/>
    <w:rsid w:val="00F318D6"/>
    <w:pPr>
      <w:widowControl w:val="0"/>
      <w:jc w:val="both"/>
    </w:pPr>
  </w:style>
  <w:style w:type="paragraph" w:customStyle="1" w:styleId="B6E87075AD3C415EAB4320F3A41708F8">
    <w:name w:val="B6E87075AD3C415EAB4320F3A41708F8"/>
    <w:rsid w:val="00F318D6"/>
    <w:pPr>
      <w:widowControl w:val="0"/>
      <w:jc w:val="both"/>
    </w:pPr>
  </w:style>
  <w:style w:type="paragraph" w:customStyle="1" w:styleId="4BE68ABC38BE427883F35B25D6F99A01">
    <w:name w:val="4BE68ABC38BE427883F35B25D6F99A01"/>
    <w:rsid w:val="00F318D6"/>
    <w:pPr>
      <w:widowControl w:val="0"/>
      <w:jc w:val="both"/>
    </w:pPr>
  </w:style>
  <w:style w:type="paragraph" w:customStyle="1" w:styleId="C82B75A17E594F15B9DCCEE6B0D61421">
    <w:name w:val="C82B75A17E594F15B9DCCEE6B0D61421"/>
    <w:rsid w:val="00F318D6"/>
    <w:pPr>
      <w:widowControl w:val="0"/>
      <w:jc w:val="both"/>
    </w:pPr>
  </w:style>
  <w:style w:type="paragraph" w:customStyle="1" w:styleId="FDB0B4248ED340FB9FD1A06D8C05DACD">
    <w:name w:val="FDB0B4248ED340FB9FD1A06D8C05DACD"/>
    <w:rsid w:val="00F318D6"/>
    <w:pPr>
      <w:widowControl w:val="0"/>
      <w:jc w:val="both"/>
    </w:pPr>
  </w:style>
  <w:style w:type="paragraph" w:customStyle="1" w:styleId="81DD37C97DB7402B9C72BDC4B5BA9692">
    <w:name w:val="81DD37C97DB7402B9C72BDC4B5BA9692"/>
    <w:rsid w:val="00F318D6"/>
    <w:pPr>
      <w:widowControl w:val="0"/>
      <w:jc w:val="both"/>
    </w:pPr>
  </w:style>
  <w:style w:type="paragraph" w:customStyle="1" w:styleId="44B4A4D10C174C74909795A334A7372F">
    <w:name w:val="44B4A4D10C174C74909795A334A7372F"/>
    <w:rsid w:val="00F318D6"/>
    <w:pPr>
      <w:widowControl w:val="0"/>
      <w:jc w:val="both"/>
    </w:pPr>
  </w:style>
  <w:style w:type="paragraph" w:customStyle="1" w:styleId="900FEEF33DDA45C698260849E51329F5">
    <w:name w:val="900FEEF33DDA45C698260849E51329F5"/>
    <w:rsid w:val="00F318D6"/>
    <w:pPr>
      <w:widowControl w:val="0"/>
      <w:jc w:val="both"/>
    </w:pPr>
  </w:style>
  <w:style w:type="paragraph" w:customStyle="1" w:styleId="97FB1760796846FA8670E8EA30BC17E6">
    <w:name w:val="97FB1760796846FA8670E8EA30BC17E6"/>
    <w:rsid w:val="00F318D6"/>
    <w:pPr>
      <w:widowControl w:val="0"/>
      <w:jc w:val="both"/>
    </w:pPr>
  </w:style>
  <w:style w:type="paragraph" w:customStyle="1" w:styleId="5D610064FCF24280AA316696F6C82656">
    <w:name w:val="5D610064FCF24280AA316696F6C82656"/>
    <w:rsid w:val="00F318D6"/>
    <w:pPr>
      <w:widowControl w:val="0"/>
      <w:jc w:val="both"/>
    </w:pPr>
  </w:style>
  <w:style w:type="paragraph" w:customStyle="1" w:styleId="DD8EB24B928F45F3A848C122ABC6DB6E">
    <w:name w:val="DD8EB24B928F45F3A848C122ABC6DB6E"/>
    <w:rsid w:val="00F318D6"/>
    <w:pPr>
      <w:widowControl w:val="0"/>
      <w:jc w:val="both"/>
    </w:pPr>
  </w:style>
  <w:style w:type="paragraph" w:customStyle="1" w:styleId="CAC99FFB2AAE41809472A0EF88F3FFD0">
    <w:name w:val="CAC99FFB2AAE41809472A0EF88F3FFD0"/>
    <w:rsid w:val="00F318D6"/>
    <w:pPr>
      <w:widowControl w:val="0"/>
      <w:jc w:val="both"/>
    </w:pPr>
  </w:style>
  <w:style w:type="paragraph" w:customStyle="1" w:styleId="27172E6C59A54CEA897E7FE10CFECB03">
    <w:name w:val="27172E6C59A54CEA897E7FE10CFECB03"/>
    <w:rsid w:val="00F318D6"/>
    <w:pPr>
      <w:widowControl w:val="0"/>
      <w:jc w:val="both"/>
    </w:pPr>
  </w:style>
  <w:style w:type="paragraph" w:customStyle="1" w:styleId="77C6D56E2CEA4694BD81D4D19C375D7E">
    <w:name w:val="77C6D56E2CEA4694BD81D4D19C375D7E"/>
    <w:rsid w:val="00F318D6"/>
    <w:pPr>
      <w:widowControl w:val="0"/>
      <w:jc w:val="both"/>
    </w:pPr>
  </w:style>
  <w:style w:type="paragraph" w:customStyle="1" w:styleId="2D9E400460D94C8A91CF6A68A7317B1C">
    <w:name w:val="2D9E400460D94C8A91CF6A68A7317B1C"/>
    <w:rsid w:val="00F318D6"/>
    <w:pPr>
      <w:widowControl w:val="0"/>
      <w:jc w:val="both"/>
    </w:pPr>
  </w:style>
  <w:style w:type="paragraph" w:customStyle="1" w:styleId="913A2E2730D449A29E7947AB0CB17E47">
    <w:name w:val="913A2E2730D449A29E7947AB0CB17E47"/>
    <w:rsid w:val="00F318D6"/>
    <w:pPr>
      <w:widowControl w:val="0"/>
      <w:jc w:val="both"/>
    </w:pPr>
  </w:style>
  <w:style w:type="paragraph" w:customStyle="1" w:styleId="DF067F246E7A4CE7BF457148ABE7C9F6">
    <w:name w:val="DF067F246E7A4CE7BF457148ABE7C9F6"/>
    <w:rsid w:val="00F318D6"/>
    <w:pPr>
      <w:widowControl w:val="0"/>
      <w:jc w:val="both"/>
    </w:pPr>
  </w:style>
  <w:style w:type="paragraph" w:customStyle="1" w:styleId="B9413036C9B340908337A507302EEA17">
    <w:name w:val="B9413036C9B340908337A507302EEA17"/>
    <w:rsid w:val="00F318D6"/>
    <w:pPr>
      <w:widowControl w:val="0"/>
      <w:jc w:val="both"/>
    </w:pPr>
  </w:style>
  <w:style w:type="paragraph" w:customStyle="1" w:styleId="6FD4870194CD4B1F8F818773E00D9C38">
    <w:name w:val="6FD4870194CD4B1F8F818773E00D9C38"/>
    <w:rsid w:val="00F318D6"/>
    <w:pPr>
      <w:widowControl w:val="0"/>
      <w:jc w:val="both"/>
    </w:pPr>
  </w:style>
  <w:style w:type="paragraph" w:customStyle="1" w:styleId="7DF983BC41594F8FA4D36C2AFCC448B4">
    <w:name w:val="7DF983BC41594F8FA4D36C2AFCC448B4"/>
    <w:rsid w:val="00F318D6"/>
    <w:pPr>
      <w:widowControl w:val="0"/>
      <w:jc w:val="both"/>
    </w:pPr>
  </w:style>
  <w:style w:type="paragraph" w:customStyle="1" w:styleId="B4435E2C4D74468BB0749ABFB1CA222D">
    <w:name w:val="B4435E2C4D74468BB0749ABFB1CA222D"/>
    <w:rsid w:val="00F318D6"/>
    <w:pPr>
      <w:widowControl w:val="0"/>
      <w:jc w:val="both"/>
    </w:pPr>
  </w:style>
  <w:style w:type="paragraph" w:customStyle="1" w:styleId="9C325BA579F94BBEB74B3ED47FC04C7B">
    <w:name w:val="9C325BA579F94BBEB74B3ED47FC04C7B"/>
    <w:rsid w:val="00F318D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B1C6-FC37-49B2-837C-86FFABCC7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58F77341</Template>
  <TotalTime>31</TotalTime>
  <Pages>10</Pages>
  <Words>3053</Words>
  <Characters>17406</Characters>
  <Application>Microsoft Office Word</Application>
  <DocSecurity>0</DocSecurity>
  <Lines>145</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Matsuo Azusa</cp:lastModifiedBy>
  <cp:revision>12</cp:revision>
  <cp:lastPrinted>2018-01-31T12:03:00Z</cp:lastPrinted>
  <dcterms:created xsi:type="dcterms:W3CDTF">2018-08-28T09:25:00Z</dcterms:created>
  <dcterms:modified xsi:type="dcterms:W3CDTF">2018-08-30T04:20:00Z</dcterms:modified>
</cp:coreProperties>
</file>