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1B4E7" w14:textId="5D1AF42C"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5E97B88D">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E7139"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r w:rsidR="00171F39" w:rsidRPr="008A3D5F">
        <w:rPr>
          <w:rFonts w:hint="eastAsia"/>
          <w:sz w:val="16"/>
          <w:szCs w:val="16"/>
        </w:rPr>
        <w:t>：</w:t>
      </w:r>
      <w:sdt>
        <w:sdtPr>
          <w:rPr>
            <w:rFonts w:ascii="Times New Roman" w:hAnsi="Times New Roman"/>
            <w:sz w:val="16"/>
            <w:szCs w:val="16"/>
            <w:highlight w:val="yellow"/>
          </w:rPr>
          <w:alias w:val="Full Name"/>
          <w:tag w:val="Full Name"/>
          <w:id w:val="1972159609"/>
          <w:placeholder>
            <w:docPart w:val="7BF5D40748CF45E1848CD70B00EFA90B"/>
          </w:placeholder>
          <w:showingPlcHdr/>
        </w:sdtPr>
        <w:sdtEndPr/>
        <w:sdtContent>
          <w:r w:rsidR="00171F39" w:rsidRPr="008A3D5F">
            <w:rPr>
              <w:rStyle w:val="af1"/>
              <w:rFonts w:ascii="Times New Roman" w:hAnsi="Times New Roman" w:cs="Times New Roman"/>
              <w:sz w:val="16"/>
              <w:szCs w:val="16"/>
              <w:highlight w:val="yellow"/>
            </w:rPr>
            <w:t>Click here to enter.</w:t>
          </w:r>
        </w:sdtContent>
      </w:sdt>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0"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Pr="008A3D5F">
            <w:rPr>
              <w:rStyle w:val="af1"/>
              <w:rFonts w:ascii="Times New Roman" w:hAnsi="Times New Roman" w:cs="Times New Roman"/>
              <w:sz w:val="16"/>
              <w:szCs w:val="16"/>
              <w:highlight w:val="yellow"/>
            </w:rPr>
            <w:t>Click here to enter.</w:t>
          </w:r>
        </w:sdtContent>
      </w:sdt>
      <w:bookmarkEnd w:id="0"/>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3815A9ED" w14:textId="77777777" w:rsidR="000F2EF0" w:rsidRPr="00826D61" w:rsidRDefault="000F2EF0" w:rsidP="000F2EF0"/>
    <w:p w14:paraId="3224AF9B" w14:textId="74D58F8A" w:rsidR="000F2EF0" w:rsidRPr="003E7351" w:rsidRDefault="000F2EF0" w:rsidP="000F2EF0">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r>
        <w:rPr>
          <w:rFonts w:ascii="Times New Roman" w:eastAsiaTheme="minorEastAsia" w:hAnsi="Times New Roman" w:hint="eastAsia"/>
          <w:b/>
          <w:spacing w:val="20"/>
          <w:sz w:val="24"/>
          <w:szCs w:val="24"/>
        </w:rPr>
        <w:t xml:space="preserve"> </w:t>
      </w:r>
      <w:r w:rsidR="0023206A">
        <w:rPr>
          <w:rFonts w:ascii="Times New Roman" w:eastAsiaTheme="minorEastAsia" w:hAnsi="Times New Roman" w:hint="eastAsia"/>
          <w:b/>
          <w:spacing w:val="20"/>
          <w:sz w:val="24"/>
          <w:szCs w:val="24"/>
        </w:rPr>
        <w:t xml:space="preserve">Student </w:t>
      </w:r>
      <w:r>
        <w:rPr>
          <w:rFonts w:ascii="Times New Roman" w:eastAsiaTheme="minorEastAsia" w:hAnsi="Times New Roman"/>
          <w:b/>
          <w:spacing w:val="20"/>
          <w:sz w:val="24"/>
          <w:szCs w:val="24"/>
        </w:rPr>
        <w:t xml:space="preserve">Exchange </w:t>
      </w:r>
      <w:r w:rsidRPr="003E7351">
        <w:rPr>
          <w:rFonts w:ascii="Times New Roman" w:eastAsiaTheme="minorEastAsia" w:hAnsi="Times New Roman"/>
          <w:b/>
          <w:spacing w:val="20"/>
          <w:sz w:val="24"/>
          <w:szCs w:val="24"/>
        </w:rPr>
        <w:t>Program</w:t>
      </w:r>
      <w:r w:rsidR="00F530B3">
        <w:rPr>
          <w:rFonts w:ascii="Times New Roman" w:eastAsiaTheme="minorEastAsia" w:hAnsi="Times New Roman" w:hint="eastAsia"/>
          <w:b/>
          <w:spacing w:val="20"/>
          <w:sz w:val="24"/>
          <w:szCs w:val="24"/>
        </w:rPr>
        <w:t xml:space="preserve"> 201</w:t>
      </w:r>
      <w:r w:rsidR="00F530B3">
        <w:rPr>
          <w:rFonts w:ascii="Times New Roman" w:eastAsiaTheme="minorEastAsia" w:hAnsi="Times New Roman"/>
          <w:b/>
          <w:spacing w:val="20"/>
          <w:sz w:val="24"/>
          <w:szCs w:val="24"/>
        </w:rPr>
        <w:t>9</w:t>
      </w:r>
    </w:p>
    <w:p w14:paraId="2BACFAC1" w14:textId="6C85F8B0" w:rsidR="00092583" w:rsidRDefault="000F2EF0" w:rsidP="000F2EF0">
      <w:pPr>
        <w:jc w:val="center"/>
        <w:rPr>
          <w:rFonts w:ascii="Times New Roman" w:hAnsi="Times New Roman"/>
          <w:b/>
          <w:color w:val="000000"/>
          <w:spacing w:val="20"/>
          <w:sz w:val="22"/>
        </w:rPr>
      </w:pPr>
      <w:r>
        <w:rPr>
          <w:rFonts w:ascii="Times New Roman" w:hAnsi="Times New Roman"/>
          <w:b/>
          <w:color w:val="000000"/>
          <w:spacing w:val="20"/>
          <w:sz w:val="22"/>
        </w:rPr>
        <w:t>201</w:t>
      </w:r>
      <w:r w:rsidR="00F530B3">
        <w:rPr>
          <w:rFonts w:ascii="Times New Roman" w:hAnsi="Times New Roman"/>
          <w:b/>
          <w:color w:val="000000"/>
          <w:spacing w:val="20"/>
          <w:sz w:val="22"/>
        </w:rPr>
        <w:t>9</w:t>
      </w:r>
      <w:r w:rsidRPr="003E7351">
        <w:rPr>
          <w:rFonts w:ascii="Times New Roman" w:hAnsi="Times New Roman"/>
          <w:b/>
          <w:color w:val="000000"/>
          <w:spacing w:val="20"/>
          <w:sz w:val="22"/>
        </w:rPr>
        <w:t>年度福井大学</w:t>
      </w:r>
      <w:r>
        <w:rPr>
          <w:rFonts w:ascii="Times New Roman" w:hAnsi="Times New Roman" w:hint="eastAsia"/>
          <w:b/>
          <w:color w:val="000000"/>
          <w:spacing w:val="20"/>
          <w:sz w:val="22"/>
        </w:rPr>
        <w:t>交換</w:t>
      </w:r>
      <w:r w:rsidRPr="003E7351">
        <w:rPr>
          <w:rFonts w:ascii="Times New Roman" w:hAnsi="Times New Roman"/>
          <w:b/>
          <w:color w:val="000000"/>
          <w:spacing w:val="20"/>
          <w:sz w:val="22"/>
        </w:rPr>
        <w:t>留学</w:t>
      </w:r>
      <w:r>
        <w:rPr>
          <w:rFonts w:ascii="Times New Roman" w:hAnsi="Times New Roman" w:hint="eastAsia"/>
          <w:b/>
          <w:color w:val="000000"/>
          <w:spacing w:val="20"/>
          <w:sz w:val="22"/>
        </w:rPr>
        <w:t>プログラム</w:t>
      </w:r>
    </w:p>
    <w:p w14:paraId="261C94BC" w14:textId="77777777" w:rsidR="007D4AE5" w:rsidRPr="001F6E9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77777777"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1B</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76CBF460"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sidR="000F2EF0">
        <w:rPr>
          <w:rFonts w:ascii="メイリオ" w:eastAsia="メイリオ" w:hAnsi="メイリオ" w:cs="メイリオ"/>
          <w:b/>
          <w:spacing w:val="20"/>
          <w:sz w:val="28"/>
          <w:szCs w:val="28"/>
        </w:rPr>
        <w:t xml:space="preserve">rsity of Fukui </w:t>
      </w:r>
      <w:r w:rsidR="0023206A">
        <w:rPr>
          <w:rFonts w:ascii="メイリオ" w:eastAsia="メイリオ" w:hAnsi="メイリオ" w:cs="メイリオ" w:hint="eastAsia"/>
          <w:b/>
          <w:spacing w:val="20"/>
          <w:sz w:val="28"/>
          <w:szCs w:val="28"/>
        </w:rPr>
        <w:t xml:space="preserve">Student </w:t>
      </w:r>
      <w:r w:rsidR="000F2EF0">
        <w:rPr>
          <w:rFonts w:ascii="メイリオ" w:eastAsia="メイリオ" w:hAnsi="メイリオ" w:cs="メイリオ"/>
          <w:b/>
          <w:spacing w:val="20"/>
          <w:sz w:val="28"/>
          <w:szCs w:val="28"/>
        </w:rPr>
        <w:t>Exchange</w:t>
      </w:r>
      <w:r w:rsidR="000F2EF0">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0F2EF0">
        <w:rPr>
          <w:rFonts w:ascii="メイリオ" w:eastAsia="メイリオ" w:hAnsi="メイリオ" w:cs="メイリオ" w:hint="eastAsia"/>
          <w:b/>
          <w:spacing w:val="20"/>
          <w:sz w:val="28"/>
          <w:szCs w:val="28"/>
        </w:rPr>
        <w:t xml:space="preserve"> B</w:t>
      </w:r>
      <w:r w:rsidRPr="00D1129A">
        <w:rPr>
          <w:rFonts w:ascii="メイリオ" w:eastAsia="メイリオ" w:hAnsi="メイリオ" w:cs="メイリオ"/>
          <w:b/>
          <w:spacing w:val="20"/>
          <w:sz w:val="28"/>
          <w:szCs w:val="28"/>
        </w:rPr>
        <w:t>”</w:t>
      </w:r>
    </w:p>
    <w:p w14:paraId="2AF8DB34" w14:textId="10A3789E" w:rsidR="007D4AE5" w:rsidRPr="00D1129A" w:rsidRDefault="00BA15CF"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262F857C"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sidR="000F2EF0">
        <w:rPr>
          <w:rFonts w:ascii="メイリオ" w:eastAsia="メイリオ" w:hAnsi="メイリオ" w:cs="メイリオ" w:hint="eastAsia"/>
          <w:b/>
          <w:spacing w:val="20"/>
          <w:sz w:val="32"/>
          <w:szCs w:val="32"/>
        </w:rPr>
        <w:t>福井大学交換留学プログラムB</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77777777"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14:paraId="6C6FC5DE" w14:textId="77777777"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77777777"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howingPlcHdr/>
        </w:sdtPr>
        <w:sdtEndPr/>
        <w:sdtContent>
          <w:bookmarkStart w:id="1" w:name="_GoBack"/>
          <w:r w:rsidRPr="008A3D5F">
            <w:rPr>
              <w:rStyle w:val="af1"/>
              <w:rFonts w:ascii="Times New Roman" w:hAnsi="Times New Roman" w:cs="Times New Roman"/>
              <w:sz w:val="16"/>
              <w:szCs w:val="16"/>
              <w:highlight w:val="yellow"/>
            </w:rPr>
            <w:t>Click here to enter.</w:t>
          </w:r>
          <w:bookmarkEnd w:id="1"/>
        </w:sdtContent>
      </w:sdt>
    </w:p>
    <w:p w14:paraId="647F71FC" w14:textId="77777777" w:rsidR="008A3D5F" w:rsidRDefault="008A3D5F" w:rsidP="00165538">
      <w:pPr>
        <w:jc w:val="center"/>
      </w:pPr>
    </w:p>
    <w:p w14:paraId="104973C6" w14:textId="6A6C996A" w:rsidR="00AD1F86" w:rsidRPr="00165538" w:rsidRDefault="00AD1F86" w:rsidP="00AD1F86">
      <w:pPr>
        <w:jc w:val="center"/>
        <w:rPr>
          <w:rFonts w:ascii="Times New Roman" w:hAnsi="Times New Roman" w:cs="Times New Roman"/>
        </w:rPr>
      </w:pPr>
      <w:r w:rsidRPr="00165538">
        <w:rPr>
          <w:rFonts w:ascii="Times New Roman" w:hAnsi="Times New Roman" w:cs="Times New Roman"/>
        </w:rPr>
        <w:t xml:space="preserve">Check List of Required </w:t>
      </w:r>
      <w:r>
        <w:rPr>
          <w:rFonts w:ascii="Times New Roman" w:hAnsi="Times New Roman" w:cs="Times New Roman" w:hint="eastAsia"/>
        </w:rPr>
        <w:t xml:space="preserve">Application </w:t>
      </w:r>
      <w:r w:rsidRPr="00165538">
        <w:rPr>
          <w:rFonts w:ascii="Times New Roman" w:hAnsi="Times New Roman" w:cs="Times New Roman"/>
        </w:rPr>
        <w:t xml:space="preserve">Documents for </w:t>
      </w:r>
      <w:r w:rsidR="00F14E2F">
        <w:rPr>
          <w:rFonts w:ascii="Times New Roman" w:hAnsi="Times New Roman" w:cs="Times New Roman" w:hint="eastAsia"/>
        </w:rPr>
        <w:t>Stud</w:t>
      </w:r>
      <w:r>
        <w:rPr>
          <w:rFonts w:ascii="Times New Roman" w:hAnsi="Times New Roman" w:cs="Times New Roman" w:hint="eastAsia"/>
        </w:rPr>
        <w:t>e</w:t>
      </w:r>
      <w:r w:rsidR="00F14E2F">
        <w:rPr>
          <w:rFonts w:ascii="Times New Roman" w:hAnsi="Times New Roman" w:cs="Times New Roman" w:hint="eastAsia"/>
        </w:rPr>
        <w:t>n</w:t>
      </w:r>
      <w:r>
        <w:rPr>
          <w:rFonts w:ascii="Times New Roman" w:hAnsi="Times New Roman" w:cs="Times New Roman" w:hint="eastAsia"/>
        </w:rPr>
        <w:t>ts</w:t>
      </w:r>
    </w:p>
    <w:p w14:paraId="6CEB323E" w14:textId="77777777" w:rsidR="00AD1F86" w:rsidRPr="007F6E34" w:rsidRDefault="00AD1F86" w:rsidP="00AD1F86">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AD1F86" w:rsidRDefault="00EA7F6A" w:rsidP="00EA7F6A">
      <w:pPr>
        <w:spacing w:line="260" w:lineRule="exact"/>
        <w:rPr>
          <w:rFonts w:ascii="Times New Roman" w:hAnsi="Times New Roman"/>
        </w:rPr>
      </w:pPr>
    </w:p>
    <w:p w14:paraId="1C6F0C36" w14:textId="60BE45BB" w:rsidR="00F14E2F" w:rsidRPr="00F14E2F" w:rsidRDefault="00591B35" w:rsidP="0007478F">
      <w:pPr>
        <w:numPr>
          <w:ilvl w:val="0"/>
          <w:numId w:val="1"/>
        </w:numPr>
        <w:spacing w:line="260" w:lineRule="exact"/>
        <w:ind w:left="284" w:hanging="284"/>
        <w:rPr>
          <w:rFonts w:ascii="Times New Roman" w:hAnsi="Times New Roman"/>
          <w:b/>
          <w:sz w:val="16"/>
          <w:szCs w:val="16"/>
          <w:u w:val="single"/>
        </w:rPr>
      </w:pPr>
      <w:r>
        <w:rPr>
          <w:rFonts w:ascii="Times New Roman" w:hAnsi="Times New Roman"/>
          <w:sz w:val="16"/>
          <w:szCs w:val="16"/>
          <w:u w:val="single"/>
        </w:rPr>
        <w:t>A</w:t>
      </w:r>
      <w:r w:rsidR="001F6E9A" w:rsidRPr="00C31726">
        <w:rPr>
          <w:rFonts w:ascii="Times New Roman" w:hAnsi="Times New Roman"/>
          <w:sz w:val="16"/>
          <w:szCs w:val="16"/>
          <w:u w:val="single"/>
        </w:rPr>
        <w:t xml:space="preserve">pplication Deadline:  </w:t>
      </w:r>
      <w:r w:rsidR="00F14E2F">
        <w:rPr>
          <w:rFonts w:ascii="Times New Roman" w:hAnsi="Times New Roman" w:hint="eastAsia"/>
          <w:b/>
          <w:sz w:val="16"/>
          <w:szCs w:val="16"/>
          <w:u w:val="single"/>
        </w:rPr>
        <w:t>April 15</w:t>
      </w:r>
      <w:r w:rsidR="00F14E2F" w:rsidRPr="00F14E2F">
        <w:rPr>
          <w:rFonts w:ascii="Times New Roman" w:hAnsi="Times New Roman" w:hint="eastAsia"/>
          <w:b/>
          <w:sz w:val="16"/>
          <w:szCs w:val="16"/>
          <w:u w:val="single"/>
          <w:vertAlign w:val="superscript"/>
        </w:rPr>
        <w:t>th</w:t>
      </w:r>
      <w:r>
        <w:rPr>
          <w:rFonts w:ascii="Times New Roman" w:hAnsi="Times New Roman"/>
          <w:b/>
          <w:sz w:val="16"/>
          <w:szCs w:val="16"/>
          <w:u w:val="single"/>
        </w:rPr>
        <w:t xml:space="preserve"> </w:t>
      </w:r>
      <w:r w:rsidR="00F14E2F">
        <w:rPr>
          <w:rFonts w:ascii="Times New Roman" w:hAnsi="Times New Roman" w:hint="eastAsia"/>
          <w:b/>
          <w:sz w:val="16"/>
          <w:szCs w:val="16"/>
          <w:u w:val="single"/>
        </w:rPr>
        <w:t>(Mon</w:t>
      </w:r>
      <w:r w:rsidR="001F6E9A" w:rsidRPr="00C31726">
        <w:rPr>
          <w:rFonts w:ascii="Times New Roman" w:hAnsi="Times New Roman"/>
          <w:b/>
          <w:sz w:val="16"/>
          <w:szCs w:val="16"/>
          <w:u w:val="single"/>
        </w:rPr>
        <w:t>), 201</w:t>
      </w:r>
      <w:r w:rsidR="00F14E2F">
        <w:rPr>
          <w:rFonts w:ascii="Times New Roman" w:hAnsi="Times New Roman" w:hint="eastAsia"/>
          <w:b/>
          <w:sz w:val="16"/>
          <w:szCs w:val="16"/>
          <w:u w:val="single"/>
        </w:rPr>
        <w:t>9</w:t>
      </w:r>
      <w:r w:rsidR="001F6E9A">
        <w:rPr>
          <w:rFonts w:ascii="Times New Roman" w:hAnsi="Times New Roman" w:hint="eastAsia"/>
          <w:b/>
          <w:sz w:val="16"/>
          <w:szCs w:val="16"/>
          <w:u w:val="single"/>
        </w:rPr>
        <w:br/>
      </w:r>
      <w:r w:rsidR="00F14E2F">
        <w:rPr>
          <w:rFonts w:ascii="Times New Roman" w:hAnsi="Times New Roman"/>
          <w:sz w:val="16"/>
          <w:szCs w:val="16"/>
        </w:rPr>
        <w:t>(</w:t>
      </w:r>
      <w:r w:rsidR="001F6E9A" w:rsidRPr="00C31726">
        <w:rPr>
          <w:rFonts w:ascii="Times New Roman" w:hAnsi="Times New Roman"/>
          <w:sz w:val="16"/>
          <w:szCs w:val="16"/>
        </w:rPr>
        <w:t>Please ask the international office of your home institution for the internal deadline.)</w:t>
      </w:r>
      <w:r w:rsidR="001F6E9A" w:rsidRPr="00C31726">
        <w:rPr>
          <w:rFonts w:ascii="Times New Roman" w:hAnsi="Times New Roman"/>
          <w:sz w:val="16"/>
          <w:szCs w:val="16"/>
        </w:rPr>
        <w:br/>
      </w:r>
      <w:r w:rsidR="001F6E9A" w:rsidRPr="00C31726">
        <w:rPr>
          <w:rFonts w:ascii="Times New Roman" w:hAnsi="Times New Roman"/>
          <w:sz w:val="16"/>
          <w:szCs w:val="16"/>
          <w:u w:val="single"/>
        </w:rPr>
        <w:t>応募期限</w:t>
      </w:r>
      <w:r w:rsidR="001F6E9A" w:rsidRPr="00C31726">
        <w:rPr>
          <w:rFonts w:ascii="Times New Roman" w:hAnsi="Times New Roman"/>
          <w:sz w:val="16"/>
          <w:szCs w:val="16"/>
          <w:u w:val="single"/>
        </w:rPr>
        <w:t xml:space="preserve">:  </w:t>
      </w:r>
      <w:r w:rsidR="001F6E9A" w:rsidRPr="00C31726">
        <w:rPr>
          <w:rFonts w:ascii="Times New Roman" w:hAnsi="Times New Roman"/>
          <w:b/>
          <w:sz w:val="16"/>
          <w:szCs w:val="16"/>
          <w:u w:val="single"/>
        </w:rPr>
        <w:t>201</w:t>
      </w:r>
      <w:r w:rsidR="00F14E2F">
        <w:rPr>
          <w:rFonts w:ascii="Times New Roman" w:hAnsi="Times New Roman" w:hint="eastAsia"/>
          <w:b/>
          <w:sz w:val="16"/>
          <w:szCs w:val="16"/>
          <w:u w:val="single"/>
        </w:rPr>
        <w:t>9</w:t>
      </w:r>
      <w:r w:rsidR="001F6E9A" w:rsidRPr="00C31726">
        <w:rPr>
          <w:rFonts w:ascii="Times New Roman" w:hAnsi="Times New Roman"/>
          <w:b/>
          <w:sz w:val="16"/>
          <w:szCs w:val="16"/>
          <w:u w:val="single"/>
        </w:rPr>
        <w:t>年</w:t>
      </w:r>
      <w:r w:rsidR="00F14E2F">
        <w:rPr>
          <w:rFonts w:ascii="Times New Roman" w:hAnsi="Times New Roman" w:hint="eastAsia"/>
          <w:b/>
          <w:sz w:val="16"/>
          <w:szCs w:val="16"/>
          <w:u w:val="single"/>
        </w:rPr>
        <w:t>4</w:t>
      </w:r>
      <w:r w:rsidR="001F6E9A" w:rsidRPr="00C31726">
        <w:rPr>
          <w:rFonts w:ascii="Times New Roman" w:hAnsi="Times New Roman"/>
          <w:b/>
          <w:sz w:val="16"/>
          <w:szCs w:val="16"/>
          <w:u w:val="single"/>
        </w:rPr>
        <w:t>月</w:t>
      </w:r>
      <w:r w:rsidR="00F14E2F">
        <w:rPr>
          <w:rFonts w:ascii="Times New Roman" w:hAnsi="Times New Roman" w:hint="eastAsia"/>
          <w:b/>
          <w:sz w:val="16"/>
          <w:szCs w:val="16"/>
          <w:u w:val="single"/>
        </w:rPr>
        <w:t>15</w:t>
      </w:r>
      <w:r w:rsidR="001F6E9A">
        <w:rPr>
          <w:rFonts w:ascii="Times New Roman" w:hAnsi="Times New Roman"/>
          <w:b/>
          <w:sz w:val="16"/>
          <w:szCs w:val="16"/>
          <w:u w:val="single"/>
        </w:rPr>
        <w:t>日（</w:t>
      </w:r>
      <w:r w:rsidR="00F14E2F">
        <w:rPr>
          <w:rFonts w:ascii="Times New Roman" w:hAnsi="Times New Roman" w:hint="eastAsia"/>
          <w:b/>
          <w:sz w:val="16"/>
          <w:szCs w:val="16"/>
          <w:u w:val="single"/>
        </w:rPr>
        <w:t>月</w:t>
      </w:r>
      <w:r w:rsidR="001F6E9A" w:rsidRPr="00C31726">
        <w:rPr>
          <w:rFonts w:ascii="Times New Roman" w:hAnsi="Times New Roman"/>
          <w:b/>
          <w:sz w:val="16"/>
          <w:szCs w:val="16"/>
          <w:u w:val="single"/>
        </w:rPr>
        <w:t>）</w:t>
      </w:r>
    </w:p>
    <w:p w14:paraId="2A18F757" w14:textId="6B344151" w:rsidR="008873BA" w:rsidRPr="0007478F" w:rsidRDefault="001F6E9A" w:rsidP="00F14E2F">
      <w:pPr>
        <w:spacing w:line="260" w:lineRule="exact"/>
        <w:ind w:left="284"/>
        <w:rPr>
          <w:rFonts w:ascii="Times New Roman" w:hAnsi="Times New Roman"/>
          <w:b/>
          <w:sz w:val="16"/>
          <w:szCs w:val="16"/>
          <w:u w:val="single"/>
        </w:rPr>
      </w:pPr>
      <w:r w:rsidRPr="00C31726">
        <w:rPr>
          <w:rFonts w:ascii="Times New Roman" w:hAnsi="Times New Roman"/>
          <w:sz w:val="16"/>
          <w:szCs w:val="16"/>
        </w:rPr>
        <w:t>学内の締切については在籍大学の学生派遣担当者に確認してください。</w:t>
      </w:r>
    </w:p>
    <w:tbl>
      <w:tblPr>
        <w:tblpPr w:leftFromText="142" w:rightFromText="142" w:vertAnchor="text" w:horzAnchor="margin" w:tblpXSpec="center" w:tblpY="112"/>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1F6E9A" w:rsidRPr="00C31726" w14:paraId="4C244908" w14:textId="77777777" w:rsidTr="001F6E9A">
        <w:tc>
          <w:tcPr>
            <w:tcW w:w="695" w:type="dxa"/>
            <w:tcBorders>
              <w:bottom w:val="double" w:sz="4" w:space="0" w:color="auto"/>
            </w:tcBorders>
            <w:shd w:val="clear" w:color="auto" w:fill="EEECE1"/>
            <w:vAlign w:val="center"/>
          </w:tcPr>
          <w:p w14:paraId="5B383FEC"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17F916E8"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49F07169"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283BACA7"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145B3E8A"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0B7AECA2"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5D4B4AF"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1F6E9A" w:rsidRPr="00C31726" w14:paraId="02C9DC24" w14:textId="77777777" w:rsidTr="001F6E9A">
        <w:trPr>
          <w:trHeight w:val="778"/>
        </w:trPr>
        <w:tc>
          <w:tcPr>
            <w:tcW w:w="695" w:type="dxa"/>
            <w:tcBorders>
              <w:top w:val="double" w:sz="4" w:space="0" w:color="auto"/>
              <w:bottom w:val="dotted" w:sz="4" w:space="0" w:color="auto"/>
            </w:tcBorders>
            <w:shd w:val="clear" w:color="auto" w:fill="auto"/>
            <w:vAlign w:val="center"/>
          </w:tcPr>
          <w:p w14:paraId="27129F3C" w14:textId="72C2A201"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p>
        </w:tc>
        <w:tc>
          <w:tcPr>
            <w:tcW w:w="6634" w:type="dxa"/>
            <w:tcBorders>
              <w:top w:val="double" w:sz="4" w:space="0" w:color="auto"/>
              <w:bottom w:val="dotted" w:sz="4" w:space="0" w:color="auto"/>
            </w:tcBorders>
            <w:shd w:val="clear" w:color="auto" w:fill="auto"/>
            <w:vAlign w:val="center"/>
          </w:tcPr>
          <w:p w14:paraId="107386C8" w14:textId="2C2F9D30"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University of Fukui Student Exchange Progra</w:t>
            </w:r>
            <w:r w:rsidR="0017227B">
              <w:rPr>
                <w:rFonts w:ascii="Times New Roman" w:eastAsiaTheme="minorEastAsia" w:hAnsi="Times New Roman" w:hint="eastAsia"/>
                <w:sz w:val="16"/>
                <w:szCs w:val="16"/>
              </w:rPr>
              <w:t>m B Application Form and Resume</w:t>
            </w:r>
            <w:r w:rsidR="0017227B">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B067329" w14:textId="7C21437B"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B</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017CB0D5" w14:textId="77777777" w:rsidR="001F6E9A" w:rsidRPr="00DB6753" w:rsidRDefault="00DA7144"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2798930D" w14:textId="77777777" w:rsidR="001F6E9A" w:rsidRDefault="001F6E9A" w:rsidP="001F6E9A">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44449A40" wp14:editId="16DE6DF5">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E31FE" w14:textId="77777777" w:rsidR="001F6E9A" w:rsidRDefault="001F6E9A" w:rsidP="001F6E9A">
            <w:pPr>
              <w:pStyle w:val="a9"/>
              <w:spacing w:line="200" w:lineRule="exact"/>
              <w:jc w:val="center"/>
              <w:rPr>
                <w:rFonts w:ascii="Times New Roman" w:eastAsiaTheme="minorEastAsia" w:hAnsi="Times New Roman"/>
                <w:sz w:val="14"/>
                <w:szCs w:val="14"/>
              </w:rPr>
            </w:pPr>
          </w:p>
          <w:p w14:paraId="09E09B35" w14:textId="77777777" w:rsidR="001F6E9A" w:rsidRDefault="001F6E9A" w:rsidP="001F6E9A">
            <w:pPr>
              <w:pStyle w:val="a9"/>
              <w:spacing w:line="200" w:lineRule="exact"/>
              <w:jc w:val="center"/>
              <w:rPr>
                <w:rFonts w:ascii="Times New Roman" w:eastAsiaTheme="minorEastAsia" w:hAnsi="Times New Roman"/>
                <w:sz w:val="14"/>
                <w:szCs w:val="14"/>
              </w:rPr>
            </w:pPr>
          </w:p>
          <w:p w14:paraId="08AEE562" w14:textId="77777777" w:rsidR="001F6E9A" w:rsidRPr="006031A5" w:rsidRDefault="001F6E9A" w:rsidP="001F6E9A">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38A2A75F" w14:textId="77777777" w:rsidR="001F6E9A" w:rsidRPr="00DB6753" w:rsidRDefault="00DA7144"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52FBC3A3"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F8D1776"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1F6E9A" w:rsidRPr="00C31726" w14:paraId="7BE10AE2" w14:textId="77777777" w:rsidTr="001F6E9A">
        <w:trPr>
          <w:trHeight w:val="624"/>
        </w:trPr>
        <w:tc>
          <w:tcPr>
            <w:tcW w:w="695" w:type="dxa"/>
            <w:shd w:val="clear" w:color="auto" w:fill="auto"/>
            <w:vAlign w:val="center"/>
          </w:tcPr>
          <w:p w14:paraId="3DB05274"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3057EFF4"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389D25E1"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7FC2F217" w14:textId="77777777" w:rsidR="001F6E9A" w:rsidRPr="00C31726" w:rsidRDefault="00DA7144"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4CE55E3"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41D9074" wp14:editId="1D3B71FB">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D722" w14:textId="77777777" w:rsidR="001F6E9A" w:rsidRDefault="001F6E9A" w:rsidP="001F6E9A">
            <w:pPr>
              <w:spacing w:line="200" w:lineRule="exact"/>
              <w:jc w:val="center"/>
              <w:rPr>
                <w:rFonts w:ascii="Times New Roman" w:hAnsi="Times New Roman"/>
                <w:sz w:val="14"/>
                <w:szCs w:val="14"/>
              </w:rPr>
            </w:pPr>
          </w:p>
          <w:p w14:paraId="6966FBF4" w14:textId="77777777" w:rsidR="001F6E9A" w:rsidRDefault="001F6E9A" w:rsidP="001F6E9A">
            <w:pPr>
              <w:spacing w:line="200" w:lineRule="exact"/>
              <w:jc w:val="center"/>
              <w:rPr>
                <w:rFonts w:ascii="Times New Roman" w:hAnsi="Times New Roman"/>
                <w:sz w:val="14"/>
                <w:szCs w:val="14"/>
              </w:rPr>
            </w:pPr>
          </w:p>
          <w:p w14:paraId="2EDCC038"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5C6F27E" w14:textId="77777777" w:rsidR="001F6E9A" w:rsidRPr="00DB6753" w:rsidRDefault="00DA7144"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C51B6EC"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05E34BD6"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1F6E9A" w:rsidRPr="00C31726" w14:paraId="7D2F0203" w14:textId="77777777" w:rsidTr="001F6E9A">
        <w:trPr>
          <w:trHeight w:val="624"/>
        </w:trPr>
        <w:tc>
          <w:tcPr>
            <w:tcW w:w="695" w:type="dxa"/>
            <w:shd w:val="clear" w:color="auto" w:fill="auto"/>
            <w:vAlign w:val="center"/>
          </w:tcPr>
          <w:p w14:paraId="036B7E82"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4DE10530"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C90D29C" w14:textId="77777777" w:rsidR="001F6E9A" w:rsidRPr="00C31726" w:rsidRDefault="001F6E9A" w:rsidP="001F6E9A">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6AEC9225" w14:textId="77777777" w:rsidR="001F6E9A" w:rsidRPr="00C31726" w:rsidRDefault="00DA7144" w:rsidP="001F6E9A">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10AF8FBA"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0C907ABC" wp14:editId="1DC13BE4">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996D5" w14:textId="77777777" w:rsidR="001F6E9A" w:rsidRDefault="001F6E9A" w:rsidP="001F6E9A">
            <w:pPr>
              <w:spacing w:line="200" w:lineRule="exact"/>
              <w:jc w:val="center"/>
              <w:rPr>
                <w:rFonts w:ascii="Times New Roman" w:hAnsi="Times New Roman"/>
                <w:sz w:val="14"/>
                <w:szCs w:val="14"/>
              </w:rPr>
            </w:pPr>
          </w:p>
          <w:p w14:paraId="688C2F0F" w14:textId="77777777" w:rsidR="001F6E9A" w:rsidRDefault="001F6E9A" w:rsidP="001F6E9A">
            <w:pPr>
              <w:spacing w:line="200" w:lineRule="exact"/>
              <w:jc w:val="center"/>
              <w:rPr>
                <w:rFonts w:ascii="Times New Roman" w:hAnsi="Times New Roman"/>
                <w:sz w:val="14"/>
                <w:szCs w:val="14"/>
              </w:rPr>
            </w:pPr>
          </w:p>
          <w:p w14:paraId="64F64FCD" w14:textId="77777777" w:rsidR="001F6E9A" w:rsidRPr="00C31726" w:rsidRDefault="001F6E9A" w:rsidP="001F6E9A">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8606741" w14:textId="77777777" w:rsidR="001F6E9A" w:rsidRPr="00DB6753" w:rsidRDefault="00DA7144"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05660527"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35E06928" w14:textId="77777777" w:rsidR="001F6E9A" w:rsidRPr="00C31726" w:rsidRDefault="001F6E9A" w:rsidP="001F6E9A">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480771" w:rsidRPr="00C31726" w14:paraId="05DD8093" w14:textId="77777777" w:rsidTr="001F6E9A">
        <w:trPr>
          <w:trHeight w:val="624"/>
        </w:trPr>
        <w:tc>
          <w:tcPr>
            <w:tcW w:w="695" w:type="dxa"/>
            <w:shd w:val="clear" w:color="auto" w:fill="auto"/>
            <w:vAlign w:val="center"/>
          </w:tcPr>
          <w:p w14:paraId="215FB4D8" w14:textId="1D9A431F"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4</w:t>
            </w:r>
          </w:p>
        </w:tc>
        <w:tc>
          <w:tcPr>
            <w:tcW w:w="6634" w:type="dxa"/>
            <w:shd w:val="clear" w:color="auto" w:fill="auto"/>
            <w:vAlign w:val="center"/>
          </w:tcPr>
          <w:p w14:paraId="0F75DA3C" w14:textId="77777777" w:rsidR="00480771" w:rsidRPr="00C31726" w:rsidRDefault="00480771" w:rsidP="00480771">
            <w:pPr>
              <w:spacing w:line="240" w:lineRule="exact"/>
              <w:rPr>
                <w:rFonts w:ascii="Times New Roman" w:hAnsi="Times New Roman"/>
                <w:sz w:val="16"/>
                <w:szCs w:val="16"/>
              </w:rPr>
            </w:pPr>
            <w:r>
              <w:rPr>
                <w:rFonts w:ascii="Times New Roman" w:hAnsi="Times New Roman"/>
                <w:sz w:val="16"/>
                <w:szCs w:val="16"/>
              </w:rPr>
              <w:t xml:space="preserve">Form 4 </w:t>
            </w:r>
            <w:r w:rsidRPr="00C31726">
              <w:rPr>
                <w:rFonts w:ascii="Times New Roman" w:hAnsi="Times New Roman" w:hint="eastAsia"/>
                <w:sz w:val="16"/>
                <w:szCs w:val="16"/>
              </w:rPr>
              <w:t xml:space="preserve">: </w:t>
            </w:r>
            <w:r w:rsidRPr="00C31726">
              <w:rPr>
                <w:rFonts w:ascii="Times New Roman" w:hAnsi="Times New Roman"/>
                <w:sz w:val="16"/>
                <w:szCs w:val="16"/>
              </w:rPr>
              <w:t>Certificate of Enrollment</w:t>
            </w:r>
          </w:p>
          <w:p w14:paraId="6FA980BB" w14:textId="3741D962" w:rsidR="00480771" w:rsidRPr="00C31726" w:rsidRDefault="00480771" w:rsidP="00480771">
            <w:pPr>
              <w:spacing w:line="240" w:lineRule="exact"/>
              <w:rPr>
                <w:rFonts w:ascii="Times New Roman" w:hAnsi="Times New Roman"/>
                <w:sz w:val="16"/>
                <w:szCs w:val="16"/>
              </w:rPr>
            </w:pPr>
            <w:r>
              <w:rPr>
                <w:rFonts w:ascii="Times New Roman" w:hAnsi="Times New Roman"/>
                <w:sz w:val="16"/>
                <w:szCs w:val="16"/>
              </w:rPr>
              <w:t>Form 4</w:t>
            </w:r>
            <w:r>
              <w:rPr>
                <w:rFonts w:ascii="Times New Roman" w:hAnsi="Times New Roman"/>
                <w:sz w:val="16"/>
                <w:szCs w:val="16"/>
              </w:rPr>
              <w:t>：</w:t>
            </w:r>
            <w:r w:rsidRPr="00C31726">
              <w:rPr>
                <w:rFonts w:ascii="Times New Roman" w:hAnsi="Times New Roman"/>
                <w:sz w:val="16"/>
                <w:szCs w:val="16"/>
              </w:rPr>
              <w:t>在籍証明書</w:t>
            </w:r>
          </w:p>
        </w:tc>
        <w:tc>
          <w:tcPr>
            <w:tcW w:w="376" w:type="dxa"/>
            <w:tcBorders>
              <w:right w:val="dotted" w:sz="4" w:space="0" w:color="auto"/>
            </w:tcBorders>
            <w:shd w:val="clear" w:color="auto" w:fill="FFFF99"/>
            <w:vAlign w:val="center"/>
          </w:tcPr>
          <w:p w14:paraId="54BC83F6" w14:textId="743D572B" w:rsidR="00480771" w:rsidRDefault="00DA7144" w:rsidP="00480771">
            <w:pPr>
              <w:pStyle w:val="a9"/>
              <w:spacing w:line="200" w:lineRule="exact"/>
              <w:jc w:val="both"/>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337619136"/>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0461344"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9984" behindDoc="0" locked="0" layoutInCell="1" allowOverlap="1" wp14:anchorId="7028BFC9" wp14:editId="665269DE">
                  <wp:simplePos x="0" y="0"/>
                  <wp:positionH relativeFrom="column">
                    <wp:posOffset>153670</wp:posOffset>
                  </wp:positionH>
                  <wp:positionV relativeFrom="paragraph">
                    <wp:posOffset>55880</wp:posOffset>
                  </wp:positionV>
                  <wp:extent cx="323850" cy="323850"/>
                  <wp:effectExtent l="0" t="0" r="0" b="0"/>
                  <wp:wrapNone/>
                  <wp:docPr id="5" name="図 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E0147" w14:textId="77777777" w:rsidR="00480771" w:rsidRDefault="00480771" w:rsidP="00480771">
            <w:pPr>
              <w:spacing w:line="200" w:lineRule="exact"/>
              <w:jc w:val="center"/>
              <w:rPr>
                <w:rFonts w:ascii="Times New Roman" w:hAnsi="Times New Roman"/>
                <w:sz w:val="14"/>
                <w:szCs w:val="14"/>
              </w:rPr>
            </w:pPr>
          </w:p>
          <w:p w14:paraId="7063D815" w14:textId="77777777" w:rsidR="00480771" w:rsidRDefault="00480771" w:rsidP="00480771">
            <w:pPr>
              <w:spacing w:line="200" w:lineRule="exact"/>
              <w:jc w:val="center"/>
              <w:rPr>
                <w:rFonts w:ascii="Times New Roman" w:hAnsi="Times New Roman"/>
                <w:sz w:val="14"/>
                <w:szCs w:val="14"/>
              </w:rPr>
            </w:pPr>
          </w:p>
          <w:p w14:paraId="5F1F6223" w14:textId="41658EEC" w:rsidR="00480771" w:rsidRDefault="00480771" w:rsidP="00480771">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204B686" w14:textId="02B4606A" w:rsidR="00480771" w:rsidRDefault="00DA7144" w:rsidP="00480771">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690988621"/>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CE37229" w14:textId="77777777" w:rsidR="00480771" w:rsidRPr="00C31726" w:rsidRDefault="00480771" w:rsidP="00480771">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9DB1C68" w14:textId="1C9F7CD2" w:rsidR="00480771" w:rsidRPr="00C31726" w:rsidRDefault="00480771" w:rsidP="00480771">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480771" w:rsidRPr="00C31726" w14:paraId="27F4C0D4" w14:textId="77777777" w:rsidTr="001F6E9A">
        <w:trPr>
          <w:trHeight w:val="624"/>
        </w:trPr>
        <w:tc>
          <w:tcPr>
            <w:tcW w:w="695" w:type="dxa"/>
            <w:shd w:val="clear" w:color="auto" w:fill="auto"/>
            <w:vAlign w:val="center"/>
          </w:tcPr>
          <w:p w14:paraId="0F6D2F2B" w14:textId="26856482"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5</w:t>
            </w:r>
          </w:p>
        </w:tc>
        <w:tc>
          <w:tcPr>
            <w:tcW w:w="6634" w:type="dxa"/>
            <w:shd w:val="clear" w:color="auto" w:fill="auto"/>
            <w:vAlign w:val="center"/>
          </w:tcPr>
          <w:p w14:paraId="6AB744AF" w14:textId="77777777" w:rsidR="00480771" w:rsidRPr="00C31726" w:rsidRDefault="00480771" w:rsidP="00480771">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13D2D308" w14:textId="77777777" w:rsidR="00480771" w:rsidRPr="00C31726" w:rsidRDefault="00480771" w:rsidP="00480771">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19F68B23" w14:textId="77777777" w:rsidR="00480771" w:rsidRPr="00DB6753" w:rsidRDefault="00DA7144" w:rsidP="00480771">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2447E28"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6912" behindDoc="0" locked="0" layoutInCell="1" allowOverlap="1" wp14:anchorId="19235925" wp14:editId="7C1FA692">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8801A" w14:textId="77777777" w:rsidR="00480771" w:rsidRDefault="00480771" w:rsidP="00480771">
            <w:pPr>
              <w:spacing w:line="200" w:lineRule="exact"/>
              <w:jc w:val="center"/>
              <w:rPr>
                <w:rFonts w:ascii="Times New Roman" w:hAnsi="Times New Roman"/>
                <w:sz w:val="14"/>
                <w:szCs w:val="14"/>
              </w:rPr>
            </w:pPr>
          </w:p>
          <w:p w14:paraId="3347286F" w14:textId="77777777" w:rsidR="00480771" w:rsidRDefault="00480771" w:rsidP="00480771">
            <w:pPr>
              <w:spacing w:line="200" w:lineRule="exact"/>
              <w:jc w:val="center"/>
              <w:rPr>
                <w:rFonts w:ascii="Times New Roman" w:hAnsi="Times New Roman"/>
                <w:sz w:val="14"/>
                <w:szCs w:val="14"/>
              </w:rPr>
            </w:pPr>
          </w:p>
          <w:p w14:paraId="4BE6ECA3" w14:textId="77777777" w:rsidR="00480771" w:rsidRPr="00C31726" w:rsidRDefault="00480771" w:rsidP="00480771">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7510F989" w14:textId="77777777" w:rsidR="00480771" w:rsidRPr="00DB6753" w:rsidRDefault="00480771" w:rsidP="00480771">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2741F22F" w14:textId="2AB422E5" w:rsidR="00480771" w:rsidRPr="00C31726" w:rsidRDefault="00480771" w:rsidP="00480771">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480771" w:rsidRPr="00C31726" w14:paraId="001F6EC2" w14:textId="77777777" w:rsidTr="001F6E9A">
        <w:trPr>
          <w:trHeight w:val="1077"/>
        </w:trPr>
        <w:tc>
          <w:tcPr>
            <w:tcW w:w="695" w:type="dxa"/>
            <w:shd w:val="clear" w:color="auto" w:fill="auto"/>
            <w:vAlign w:val="center"/>
          </w:tcPr>
          <w:p w14:paraId="55CB339F" w14:textId="0BE0B0CF"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6</w:t>
            </w:r>
          </w:p>
        </w:tc>
        <w:tc>
          <w:tcPr>
            <w:tcW w:w="6634" w:type="dxa"/>
            <w:shd w:val="clear" w:color="auto" w:fill="auto"/>
            <w:vAlign w:val="center"/>
          </w:tcPr>
          <w:p w14:paraId="3A6709DB" w14:textId="77777777" w:rsidR="00480771" w:rsidRDefault="00480771" w:rsidP="00480771">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Pr>
                <w:rFonts w:ascii="Times New Roman" w:eastAsiaTheme="minorEastAsia" w:hAnsi="Times New Roman" w:hint="eastAsia"/>
                <w:sz w:val="16"/>
                <w:szCs w:val="16"/>
              </w:rPr>
              <w:t xml:space="preserve"> (600,000 JPY for 6-month, 1,100,000 JPY for 1-year students)</w:t>
            </w:r>
          </w:p>
          <w:p w14:paraId="56D28F91" w14:textId="1DF1D919" w:rsidR="00480771" w:rsidRPr="00C31726" w:rsidRDefault="00480771" w:rsidP="00480771">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t>（</w:t>
            </w:r>
            <w:r>
              <w:rPr>
                <w:rFonts w:ascii="Times New Roman" w:eastAsiaTheme="minorEastAsia" w:hAnsi="Times New Roman" w:hint="eastAsia"/>
                <w:sz w:val="16"/>
                <w:szCs w:val="16"/>
              </w:rPr>
              <w:t>6</w:t>
            </w:r>
            <w:r>
              <w:rPr>
                <w:rFonts w:ascii="Times New Roman" w:eastAsiaTheme="minorEastAsia" w:hAnsi="Times New Roman" w:hint="eastAsia"/>
                <w:sz w:val="16"/>
                <w:szCs w:val="16"/>
              </w:rPr>
              <w:t>ヶ月：</w:t>
            </w:r>
            <w:r>
              <w:rPr>
                <w:rFonts w:ascii="Times New Roman" w:eastAsiaTheme="minorEastAsia" w:hAnsi="Times New Roman" w:hint="eastAsia"/>
                <w:sz w:val="16"/>
                <w:szCs w:val="16"/>
              </w:rPr>
              <w:t>60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t>1</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110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66DA84D1" w14:textId="77777777" w:rsidR="00480771" w:rsidRPr="00C31726" w:rsidRDefault="00DA7144" w:rsidP="00480771">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8262947" w14:textId="77777777" w:rsidR="00480771" w:rsidRDefault="00480771" w:rsidP="00480771">
            <w:pPr>
              <w:spacing w:line="200" w:lineRule="exact"/>
              <w:jc w:val="center"/>
              <w:rPr>
                <w:rFonts w:ascii="Times New Roman" w:hAnsi="Times New Roman"/>
                <w:sz w:val="14"/>
                <w:szCs w:val="14"/>
              </w:rPr>
            </w:pPr>
          </w:p>
          <w:p w14:paraId="1B0A8374"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1792" behindDoc="0" locked="0" layoutInCell="1" allowOverlap="1" wp14:anchorId="1248998D" wp14:editId="06378354">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1B9E0" w14:textId="77777777" w:rsidR="00480771" w:rsidRDefault="00480771" w:rsidP="00480771">
            <w:pPr>
              <w:spacing w:line="200" w:lineRule="exact"/>
              <w:jc w:val="center"/>
              <w:rPr>
                <w:rFonts w:ascii="Times New Roman" w:hAnsi="Times New Roman"/>
                <w:sz w:val="14"/>
                <w:szCs w:val="14"/>
              </w:rPr>
            </w:pPr>
          </w:p>
          <w:p w14:paraId="2924C42E" w14:textId="77777777" w:rsidR="00480771" w:rsidRDefault="00480771" w:rsidP="00480771">
            <w:pPr>
              <w:spacing w:line="200" w:lineRule="exact"/>
              <w:jc w:val="center"/>
              <w:rPr>
                <w:rFonts w:ascii="Times New Roman" w:hAnsi="Times New Roman"/>
                <w:sz w:val="14"/>
                <w:szCs w:val="14"/>
              </w:rPr>
            </w:pPr>
          </w:p>
          <w:p w14:paraId="0286F1A8" w14:textId="77777777" w:rsidR="00480771" w:rsidRPr="00C31726" w:rsidRDefault="00480771" w:rsidP="00480771">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DF15E73" w14:textId="77777777" w:rsidR="00480771" w:rsidRPr="00DB6753" w:rsidRDefault="00DA7144" w:rsidP="00480771">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FC11FE4" w14:textId="77777777" w:rsidR="00480771" w:rsidRDefault="00480771" w:rsidP="00480771">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3EFF7169" w14:textId="68AEA142" w:rsidR="00480771" w:rsidRPr="00C31726" w:rsidRDefault="00480771" w:rsidP="00480771">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(To be return)</w:t>
            </w:r>
          </w:p>
          <w:p w14:paraId="0E6D5232" w14:textId="77777777" w:rsidR="00480771" w:rsidRDefault="00480771" w:rsidP="00480771">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p w14:paraId="2EF174ED" w14:textId="2FD9D118" w:rsidR="00480771" w:rsidRPr="00C31726" w:rsidRDefault="00480771" w:rsidP="00480771">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（後日返却します）</w:t>
            </w:r>
          </w:p>
        </w:tc>
      </w:tr>
      <w:tr w:rsidR="00480771" w:rsidRPr="00C31726" w14:paraId="377F5995" w14:textId="77777777" w:rsidTr="001F6E9A">
        <w:trPr>
          <w:trHeight w:val="794"/>
        </w:trPr>
        <w:tc>
          <w:tcPr>
            <w:tcW w:w="695" w:type="dxa"/>
            <w:shd w:val="clear" w:color="auto" w:fill="auto"/>
            <w:vAlign w:val="center"/>
          </w:tcPr>
          <w:p w14:paraId="15893E53" w14:textId="7BA1B2CD"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7</w:t>
            </w:r>
          </w:p>
        </w:tc>
        <w:tc>
          <w:tcPr>
            <w:tcW w:w="6634" w:type="dxa"/>
            <w:shd w:val="clear" w:color="auto" w:fill="auto"/>
            <w:vAlign w:val="center"/>
          </w:tcPr>
          <w:p w14:paraId="4D28A61B" w14:textId="14E3D26B" w:rsidR="00480771" w:rsidRPr="00C31726" w:rsidRDefault="00480771" w:rsidP="00480771">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w:t>
            </w:r>
            <w:r>
              <w:rPr>
                <w:rFonts w:ascii="Times New Roman" w:hAnsi="Times New Roman"/>
                <w:sz w:val="16"/>
                <w:szCs w:val="16"/>
              </w:rPr>
              <w:t>he student earned these credits</w:t>
            </w:r>
          </w:p>
          <w:p w14:paraId="2B793D3D" w14:textId="74CAB228" w:rsidR="00480771" w:rsidRPr="00C31726" w:rsidRDefault="007E7461" w:rsidP="00480771">
            <w:pPr>
              <w:spacing w:line="240" w:lineRule="exact"/>
              <w:rPr>
                <w:rFonts w:ascii="Times New Roman" w:hAnsi="Times New Roman"/>
                <w:sz w:val="16"/>
                <w:szCs w:val="16"/>
              </w:rPr>
            </w:pPr>
            <w:r>
              <w:rPr>
                <w:rFonts w:ascii="Times New Roman" w:hAnsi="Times New Roman"/>
                <w:sz w:val="16"/>
                <w:szCs w:val="16"/>
              </w:rPr>
              <w:t>成績証明書（科目名、成績、単位数、単位</w:t>
            </w:r>
            <w:r>
              <w:rPr>
                <w:rFonts w:ascii="Times New Roman" w:hAnsi="Times New Roman" w:hint="eastAsia"/>
                <w:sz w:val="16"/>
                <w:szCs w:val="16"/>
              </w:rPr>
              <w:t>修得</w:t>
            </w:r>
            <w:r w:rsidR="00480771" w:rsidRPr="00C31726">
              <w:rPr>
                <w:rFonts w:ascii="Times New Roman" w:hAnsi="Times New Roman"/>
                <w:sz w:val="16"/>
                <w:szCs w:val="16"/>
              </w:rPr>
              <w:t>年月が記載されたもの）</w:t>
            </w:r>
          </w:p>
        </w:tc>
        <w:tc>
          <w:tcPr>
            <w:tcW w:w="376" w:type="dxa"/>
            <w:tcBorders>
              <w:right w:val="dotted" w:sz="4" w:space="0" w:color="auto"/>
            </w:tcBorders>
            <w:shd w:val="clear" w:color="auto" w:fill="FFFF99"/>
            <w:vAlign w:val="center"/>
          </w:tcPr>
          <w:p w14:paraId="652F286C" w14:textId="77777777" w:rsidR="00480771" w:rsidRPr="00C31726" w:rsidRDefault="00DA7144" w:rsidP="00480771">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5D2E9A37"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3840" behindDoc="0" locked="0" layoutInCell="1" allowOverlap="1" wp14:anchorId="2A524972" wp14:editId="31D85708">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F07CB" w14:textId="77777777" w:rsidR="00480771" w:rsidRDefault="00480771" w:rsidP="00480771">
            <w:pPr>
              <w:spacing w:line="200" w:lineRule="exact"/>
              <w:jc w:val="center"/>
              <w:rPr>
                <w:rFonts w:ascii="Times New Roman" w:hAnsi="Times New Roman"/>
                <w:sz w:val="14"/>
                <w:szCs w:val="14"/>
              </w:rPr>
            </w:pPr>
          </w:p>
          <w:p w14:paraId="0A3AF275" w14:textId="77777777" w:rsidR="00480771" w:rsidRDefault="00480771" w:rsidP="00480771">
            <w:pPr>
              <w:spacing w:line="200" w:lineRule="exact"/>
              <w:jc w:val="center"/>
              <w:rPr>
                <w:rFonts w:ascii="Times New Roman" w:hAnsi="Times New Roman"/>
                <w:sz w:val="14"/>
                <w:szCs w:val="14"/>
              </w:rPr>
            </w:pPr>
          </w:p>
          <w:p w14:paraId="127421B6" w14:textId="77777777" w:rsidR="00480771" w:rsidRPr="00C31726" w:rsidRDefault="00480771" w:rsidP="00480771">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3E073B" w14:textId="77777777" w:rsidR="00480771" w:rsidRPr="00DB6753" w:rsidRDefault="00DA7144" w:rsidP="00480771">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A81A2E" w14:textId="77777777" w:rsidR="00480771" w:rsidRPr="00C31726" w:rsidRDefault="00480771" w:rsidP="00480771">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60135F2" w14:textId="77777777" w:rsidR="00480771" w:rsidRPr="00C31726" w:rsidRDefault="00480771" w:rsidP="00480771">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480771" w:rsidRPr="00C31726" w14:paraId="46C5ED8E" w14:textId="77777777" w:rsidTr="001F6E9A">
        <w:trPr>
          <w:trHeight w:val="794"/>
        </w:trPr>
        <w:tc>
          <w:tcPr>
            <w:tcW w:w="695" w:type="dxa"/>
            <w:shd w:val="clear" w:color="auto" w:fill="auto"/>
            <w:vAlign w:val="center"/>
          </w:tcPr>
          <w:p w14:paraId="2B9C8CB6" w14:textId="5D09550D"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8</w:t>
            </w:r>
          </w:p>
        </w:tc>
        <w:tc>
          <w:tcPr>
            <w:tcW w:w="6634" w:type="dxa"/>
            <w:shd w:val="clear" w:color="auto" w:fill="auto"/>
            <w:vAlign w:val="center"/>
          </w:tcPr>
          <w:p w14:paraId="429D54FA" w14:textId="55F2E752" w:rsidR="00480771" w:rsidRDefault="00480771" w:rsidP="00480771">
            <w:pPr>
              <w:pStyle w:val="a9"/>
              <w:spacing w:line="240" w:lineRule="exact"/>
              <w:jc w:val="both"/>
              <w:rPr>
                <w:rFonts w:ascii="Times New Roman" w:hAnsi="Times New Roman"/>
                <w:color w:val="000000"/>
                <w:sz w:val="16"/>
                <w:szCs w:val="16"/>
              </w:rPr>
            </w:pPr>
            <w:r>
              <w:rPr>
                <w:rFonts w:ascii="Times New Roman" w:hAnsi="Times New Roman" w:hint="eastAsia"/>
                <w:color w:val="000000"/>
                <w:sz w:val="16"/>
                <w:szCs w:val="16"/>
              </w:rPr>
              <w:t>C</w:t>
            </w:r>
            <w:r>
              <w:rPr>
                <w:rFonts w:ascii="Times New Roman" w:hAnsi="Times New Roman"/>
                <w:color w:val="000000"/>
                <w:sz w:val="16"/>
                <w:szCs w:val="16"/>
              </w:rPr>
              <w:t>opy of a</w:t>
            </w:r>
            <w:r>
              <w:rPr>
                <w:rFonts w:ascii="Times New Roman" w:hAnsi="Times New Roman" w:hint="eastAsia"/>
                <w:color w:val="000000"/>
                <w:sz w:val="16"/>
                <w:szCs w:val="16"/>
              </w:rPr>
              <w:t xml:space="preserve"> </w:t>
            </w:r>
            <w:r w:rsidRPr="0017227B">
              <w:rPr>
                <w:rFonts w:ascii="Times New Roman" w:hAnsi="Times New Roman"/>
                <w:color w:val="000000"/>
                <w:sz w:val="16"/>
                <w:szCs w:val="16"/>
              </w:rPr>
              <w:t>Japanese proficiency test certificate equivalent to</w:t>
            </w:r>
            <w:r>
              <w:rPr>
                <w:rFonts w:ascii="Times New Roman" w:hAnsi="Times New Roman" w:hint="eastAsia"/>
                <w:color w:val="000000"/>
                <w:sz w:val="16"/>
                <w:szCs w:val="16"/>
              </w:rPr>
              <w:t xml:space="preserve"> </w:t>
            </w:r>
            <w:r>
              <w:rPr>
                <w:rFonts w:ascii="Times New Roman" w:hAnsi="Times New Roman"/>
                <w:color w:val="000000"/>
                <w:sz w:val="16"/>
                <w:szCs w:val="16"/>
              </w:rPr>
              <w:t>at least JLPT N2</w:t>
            </w:r>
          </w:p>
          <w:p w14:paraId="6457469E" w14:textId="5A86C7F5" w:rsidR="00480771" w:rsidRDefault="00480771" w:rsidP="00480771">
            <w:pPr>
              <w:pStyle w:val="a9"/>
              <w:spacing w:line="240" w:lineRule="exact"/>
              <w:jc w:val="both"/>
              <w:rPr>
                <w:rFonts w:ascii="Times New Roman" w:eastAsiaTheme="minorEastAsia" w:hAnsi="Times New Roman"/>
                <w:sz w:val="16"/>
                <w:szCs w:val="16"/>
              </w:rPr>
            </w:pPr>
            <w:r>
              <w:rPr>
                <w:rFonts w:ascii="Times New Roman" w:hAnsi="Times New Roman" w:hint="eastAsia"/>
                <w:color w:val="000000"/>
                <w:sz w:val="16"/>
                <w:szCs w:val="16"/>
              </w:rPr>
              <w:t>※</w:t>
            </w:r>
            <w:r>
              <w:rPr>
                <w:rFonts w:ascii="Times New Roman" w:hAnsi="Times New Roman"/>
                <w:color w:val="000000"/>
                <w:sz w:val="16"/>
                <w:szCs w:val="16"/>
              </w:rPr>
              <w:t>Please also submit a copy of English proficiency test Certificate, if any</w:t>
            </w:r>
            <w:r w:rsidRPr="0017227B">
              <w:rPr>
                <w:rFonts w:ascii="Times New Roman" w:eastAsiaTheme="minorEastAsia" w:hAnsi="Times New Roman"/>
                <w:sz w:val="16"/>
                <w:szCs w:val="16"/>
                <w:highlight w:val="yellow"/>
              </w:rPr>
              <w:br/>
            </w:r>
            <w:r w:rsidRPr="0017227B">
              <w:rPr>
                <w:rFonts w:ascii="Times New Roman" w:eastAsiaTheme="minorEastAsia" w:hAnsi="Times New Roman" w:hint="eastAsia"/>
                <w:sz w:val="16"/>
                <w:szCs w:val="16"/>
              </w:rPr>
              <w:t>日本語能力試験Ｎ</w:t>
            </w:r>
            <w:r w:rsidRPr="0017227B">
              <w:rPr>
                <w:rFonts w:ascii="Times New Roman" w:eastAsiaTheme="minorEastAsia" w:hAnsi="Times New Roman"/>
                <w:sz w:val="16"/>
                <w:szCs w:val="16"/>
              </w:rPr>
              <w:t>2</w:t>
            </w:r>
            <w:r w:rsidRPr="0017227B">
              <w:rPr>
                <w:rFonts w:ascii="Times New Roman" w:eastAsiaTheme="minorEastAsia" w:hAnsi="Times New Roman" w:hint="eastAsia"/>
                <w:sz w:val="16"/>
                <w:szCs w:val="16"/>
              </w:rPr>
              <w:t>以上の合格通知書のコピー</w:t>
            </w:r>
          </w:p>
          <w:p w14:paraId="2FCEE4F4" w14:textId="42557ABF" w:rsidR="00480771" w:rsidRPr="00CD6AFB" w:rsidRDefault="00480771" w:rsidP="00480771">
            <w:r>
              <w:rPr>
                <w:rFonts w:ascii="Times New Roman" w:hAnsi="Times New Roman" w:hint="eastAsia"/>
                <w:color w:val="000000"/>
                <w:sz w:val="16"/>
                <w:szCs w:val="16"/>
              </w:rPr>
              <w:t>※英語能力証明書があれば、そのコピーも提出して下さい。</w:t>
            </w:r>
          </w:p>
        </w:tc>
        <w:tc>
          <w:tcPr>
            <w:tcW w:w="376" w:type="dxa"/>
            <w:tcBorders>
              <w:right w:val="dotted" w:sz="4" w:space="0" w:color="auto"/>
            </w:tcBorders>
            <w:shd w:val="clear" w:color="auto" w:fill="FFFF99"/>
            <w:vAlign w:val="center"/>
          </w:tcPr>
          <w:p w14:paraId="2F323F61" w14:textId="77777777" w:rsidR="00480771" w:rsidRPr="00C31726" w:rsidRDefault="00DA7144" w:rsidP="00480771">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5B644CE"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4864" behindDoc="0" locked="0" layoutInCell="1" allowOverlap="1" wp14:anchorId="538FA5B9" wp14:editId="48D57F8D">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A6123" w14:textId="77777777" w:rsidR="00480771" w:rsidRDefault="00480771" w:rsidP="00480771">
            <w:pPr>
              <w:spacing w:line="200" w:lineRule="exact"/>
              <w:jc w:val="center"/>
              <w:rPr>
                <w:rFonts w:ascii="Times New Roman" w:hAnsi="Times New Roman"/>
                <w:sz w:val="14"/>
                <w:szCs w:val="14"/>
              </w:rPr>
            </w:pPr>
          </w:p>
          <w:p w14:paraId="6DED4E6F" w14:textId="77777777" w:rsidR="00480771" w:rsidRDefault="00480771" w:rsidP="00480771">
            <w:pPr>
              <w:spacing w:line="200" w:lineRule="exact"/>
              <w:jc w:val="center"/>
              <w:rPr>
                <w:rFonts w:ascii="Times New Roman" w:hAnsi="Times New Roman"/>
                <w:sz w:val="14"/>
                <w:szCs w:val="14"/>
              </w:rPr>
            </w:pPr>
          </w:p>
          <w:p w14:paraId="43E6E68B" w14:textId="77777777" w:rsidR="00480771" w:rsidRPr="00C31726" w:rsidRDefault="00480771" w:rsidP="00480771">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2743D5" w14:textId="77777777" w:rsidR="00480771" w:rsidRPr="00DB6753" w:rsidRDefault="00DA7144" w:rsidP="00480771">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961F3FB" w14:textId="77777777" w:rsidR="00480771" w:rsidRPr="00C31726" w:rsidRDefault="00480771" w:rsidP="00480771">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1DD9C777" w14:textId="77777777" w:rsidR="00480771" w:rsidRPr="00C31726" w:rsidRDefault="00480771" w:rsidP="00480771">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480771" w:rsidRPr="00C31726" w14:paraId="040061F9" w14:textId="77777777" w:rsidTr="001F6E9A">
        <w:trPr>
          <w:trHeight w:val="624"/>
        </w:trPr>
        <w:tc>
          <w:tcPr>
            <w:tcW w:w="695" w:type="dxa"/>
            <w:shd w:val="clear" w:color="auto" w:fill="auto"/>
            <w:vAlign w:val="center"/>
          </w:tcPr>
          <w:p w14:paraId="32374BCF" w14:textId="35F487FD"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9</w:t>
            </w:r>
          </w:p>
        </w:tc>
        <w:tc>
          <w:tcPr>
            <w:tcW w:w="6634" w:type="dxa"/>
            <w:shd w:val="clear" w:color="auto" w:fill="auto"/>
            <w:vAlign w:val="center"/>
          </w:tcPr>
          <w:p w14:paraId="0E641B45" w14:textId="240B267F" w:rsidR="00480771" w:rsidRPr="00C31726" w:rsidRDefault="00D410D5" w:rsidP="00480771">
            <w:pPr>
              <w:pStyle w:val="a9"/>
              <w:spacing w:line="240" w:lineRule="exact"/>
              <w:jc w:val="both"/>
              <w:rPr>
                <w:rFonts w:ascii="Times New Roman" w:eastAsiaTheme="minorEastAsia" w:hAnsi="Times New Roman"/>
                <w:sz w:val="16"/>
                <w:szCs w:val="16"/>
                <w:u w:val="single"/>
              </w:rPr>
            </w:pPr>
            <w:r>
              <w:rPr>
                <w:rFonts w:ascii="Times New Roman" w:eastAsiaTheme="minorEastAsia" w:hAnsi="Times New Roman"/>
                <w:sz w:val="16"/>
                <w:szCs w:val="16"/>
              </w:rPr>
              <w:t>Two</w:t>
            </w:r>
            <w:r w:rsidR="00480771" w:rsidRPr="00C31726">
              <w:rPr>
                <w:rFonts w:ascii="Times New Roman" w:eastAsiaTheme="minorEastAsia" w:hAnsi="Times New Roman"/>
                <w:sz w:val="16"/>
                <w:szCs w:val="16"/>
              </w:rPr>
              <w:t xml:space="preserve"> photographs (4cm x 3cm in size, with applicant’s name on the back)</w:t>
            </w:r>
            <w:r w:rsidR="00480771" w:rsidRPr="00C31726">
              <w:rPr>
                <w:rFonts w:ascii="Times New Roman" w:eastAsiaTheme="minorEastAsia" w:hAnsi="Times New Roman"/>
                <w:sz w:val="16"/>
                <w:szCs w:val="16"/>
              </w:rPr>
              <w:br/>
            </w:r>
            <w:r w:rsidR="00480771" w:rsidRPr="00C31726">
              <w:rPr>
                <w:rFonts w:ascii="Times New Roman" w:eastAsiaTheme="minorEastAsia" w:hAnsi="Times New Roman"/>
                <w:sz w:val="16"/>
                <w:szCs w:val="16"/>
              </w:rPr>
              <w:t>証明写真</w:t>
            </w:r>
            <w:r w:rsidR="00480771">
              <w:rPr>
                <w:rFonts w:ascii="Times New Roman" w:eastAsiaTheme="minorEastAsia" w:hAnsi="Times New Roman" w:hint="eastAsia"/>
                <w:sz w:val="16"/>
                <w:szCs w:val="16"/>
              </w:rPr>
              <w:t>2</w:t>
            </w:r>
            <w:r w:rsidR="00480771" w:rsidRPr="00C31726">
              <w:rPr>
                <w:rFonts w:ascii="Times New Roman" w:eastAsiaTheme="minorEastAsia" w:hAnsi="Times New Roman"/>
                <w:sz w:val="16"/>
                <w:szCs w:val="16"/>
              </w:rPr>
              <w:t>枚（サイズは</w:t>
            </w:r>
            <w:r w:rsidR="00480771" w:rsidRPr="00C31726">
              <w:rPr>
                <w:rFonts w:ascii="Times New Roman" w:eastAsiaTheme="minorEastAsia" w:hAnsi="Times New Roman"/>
                <w:sz w:val="16"/>
                <w:szCs w:val="16"/>
              </w:rPr>
              <w:t>4cm</w:t>
            </w:r>
            <w:r w:rsidR="00480771" w:rsidRPr="00C31726">
              <w:rPr>
                <w:rFonts w:ascii="Times New Roman" w:eastAsiaTheme="minorEastAsia" w:hAnsi="Times New Roman"/>
                <w:sz w:val="16"/>
                <w:szCs w:val="16"/>
              </w:rPr>
              <w:t>ｘ</w:t>
            </w:r>
            <w:r w:rsidR="00480771" w:rsidRPr="00C31726">
              <w:rPr>
                <w:rFonts w:ascii="Times New Roman" w:eastAsiaTheme="minorEastAsia" w:hAnsi="Times New Roman"/>
                <w:sz w:val="16"/>
                <w:szCs w:val="16"/>
              </w:rPr>
              <w:t>3cm</w:t>
            </w:r>
            <w:r w:rsidR="00480771"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3176DC17" w14:textId="77777777" w:rsidR="00480771" w:rsidRPr="00C31726" w:rsidRDefault="00DA7144" w:rsidP="00480771">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7E636C6"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85888" behindDoc="0" locked="0" layoutInCell="1" allowOverlap="1" wp14:anchorId="418B19CA" wp14:editId="106944DC">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00A4C" w14:textId="77777777" w:rsidR="00480771" w:rsidRDefault="00480771" w:rsidP="00480771">
            <w:pPr>
              <w:spacing w:line="200" w:lineRule="exact"/>
              <w:jc w:val="center"/>
              <w:rPr>
                <w:rFonts w:ascii="Times New Roman" w:hAnsi="Times New Roman"/>
                <w:sz w:val="14"/>
                <w:szCs w:val="14"/>
              </w:rPr>
            </w:pPr>
          </w:p>
          <w:p w14:paraId="6927BA35" w14:textId="77777777" w:rsidR="00480771" w:rsidRDefault="00480771" w:rsidP="00480771">
            <w:pPr>
              <w:spacing w:line="200" w:lineRule="exact"/>
              <w:jc w:val="center"/>
              <w:rPr>
                <w:rFonts w:ascii="Times New Roman" w:hAnsi="Times New Roman"/>
                <w:sz w:val="14"/>
                <w:szCs w:val="14"/>
              </w:rPr>
            </w:pPr>
          </w:p>
          <w:p w14:paraId="341F70BA" w14:textId="77777777" w:rsidR="00480771" w:rsidRPr="002507FD" w:rsidRDefault="00480771" w:rsidP="00480771">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35345182" w14:textId="77777777" w:rsidR="00480771" w:rsidRPr="00DB6753" w:rsidRDefault="00DA7144" w:rsidP="00480771">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3327BC13" w14:textId="77777777" w:rsidR="00480771" w:rsidRPr="00C31726" w:rsidRDefault="00480771" w:rsidP="00480771">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1666E232" w14:textId="77777777" w:rsidR="00480771" w:rsidRPr="00C31726" w:rsidRDefault="00480771" w:rsidP="00480771">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480771" w:rsidRPr="00C31726" w14:paraId="1E5BD69A" w14:textId="77777777" w:rsidTr="001028D4">
        <w:trPr>
          <w:trHeight w:val="624"/>
        </w:trPr>
        <w:tc>
          <w:tcPr>
            <w:tcW w:w="695" w:type="dxa"/>
            <w:tcBorders>
              <w:bottom w:val="single" w:sz="4" w:space="0" w:color="auto"/>
            </w:tcBorders>
            <w:shd w:val="clear" w:color="auto" w:fill="auto"/>
            <w:vAlign w:val="center"/>
          </w:tcPr>
          <w:p w14:paraId="1DBB3DB7" w14:textId="34C8EC2D"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sz w:val="16"/>
                <w:szCs w:val="16"/>
              </w:rPr>
              <w:t>1</w:t>
            </w:r>
            <w:r>
              <w:rPr>
                <w:rFonts w:ascii="Times New Roman" w:eastAsiaTheme="minorEastAsia" w:hAnsi="Times New Roman" w:hint="eastAsia"/>
                <w:sz w:val="16"/>
                <w:szCs w:val="16"/>
              </w:rPr>
              <w:t>0</w:t>
            </w:r>
          </w:p>
        </w:tc>
        <w:tc>
          <w:tcPr>
            <w:tcW w:w="6634" w:type="dxa"/>
            <w:tcBorders>
              <w:bottom w:val="single" w:sz="4" w:space="0" w:color="auto"/>
            </w:tcBorders>
            <w:shd w:val="clear" w:color="auto" w:fill="auto"/>
            <w:vAlign w:val="center"/>
          </w:tcPr>
          <w:p w14:paraId="333B480F" w14:textId="77777777" w:rsidR="00480771" w:rsidRPr="00C31726" w:rsidRDefault="00480771" w:rsidP="00480771">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448323B" w14:textId="77777777" w:rsidR="00480771" w:rsidRPr="00C31726" w:rsidRDefault="00DA7144" w:rsidP="00480771">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60BBBF8C"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7936" behindDoc="0" locked="0" layoutInCell="1" allowOverlap="1" wp14:anchorId="318363AB" wp14:editId="1893765C">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04DF4" w14:textId="77777777" w:rsidR="00480771" w:rsidRDefault="00480771" w:rsidP="00480771">
            <w:pPr>
              <w:spacing w:line="200" w:lineRule="exact"/>
              <w:jc w:val="center"/>
              <w:rPr>
                <w:rFonts w:ascii="Times New Roman" w:hAnsi="Times New Roman"/>
                <w:sz w:val="14"/>
                <w:szCs w:val="14"/>
              </w:rPr>
            </w:pPr>
          </w:p>
          <w:p w14:paraId="0FAB594B" w14:textId="77777777" w:rsidR="00480771" w:rsidRDefault="00480771" w:rsidP="00480771">
            <w:pPr>
              <w:spacing w:line="200" w:lineRule="exact"/>
              <w:jc w:val="center"/>
              <w:rPr>
                <w:rFonts w:ascii="Times New Roman" w:hAnsi="Times New Roman"/>
                <w:sz w:val="14"/>
                <w:szCs w:val="14"/>
              </w:rPr>
            </w:pPr>
          </w:p>
          <w:p w14:paraId="3B8D48F2" w14:textId="77777777" w:rsidR="00480771" w:rsidRPr="00C31726" w:rsidRDefault="00480771" w:rsidP="00480771">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36343652" w14:textId="11D3E13D" w:rsidR="00480771" w:rsidRPr="00DB6753" w:rsidRDefault="003C017C" w:rsidP="00480771">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bottom w:val="single" w:sz="4" w:space="0" w:color="auto"/>
            </w:tcBorders>
            <w:shd w:val="clear" w:color="auto" w:fill="FFFF99"/>
            <w:vAlign w:val="center"/>
          </w:tcPr>
          <w:p w14:paraId="0FB498F0" w14:textId="4A77C7A5" w:rsidR="00480771" w:rsidRPr="00C31726" w:rsidRDefault="00480771" w:rsidP="00480771">
            <w:pPr>
              <w:jc w:val="center"/>
              <w:rPr>
                <w:rFonts w:ascii="Times New Roman" w:hAnsi="Times New Roman"/>
                <w:color w:val="000000"/>
                <w:sz w:val="14"/>
                <w:szCs w:val="14"/>
              </w:rPr>
            </w:pPr>
            <w:r>
              <w:rPr>
                <w:rFonts w:ascii="Times New Roman" w:hAnsi="Times New Roman" w:hint="eastAsia"/>
                <w:sz w:val="14"/>
                <w:szCs w:val="14"/>
              </w:rPr>
              <w:t>―</w:t>
            </w:r>
          </w:p>
        </w:tc>
      </w:tr>
      <w:tr w:rsidR="00480771" w:rsidRPr="00C31726" w14:paraId="27DBD0A7" w14:textId="77777777" w:rsidTr="001028D4">
        <w:trPr>
          <w:trHeight w:val="624"/>
        </w:trPr>
        <w:tc>
          <w:tcPr>
            <w:tcW w:w="695" w:type="dxa"/>
            <w:tcBorders>
              <w:bottom w:val="single" w:sz="4" w:space="0" w:color="auto"/>
            </w:tcBorders>
            <w:shd w:val="clear" w:color="auto" w:fill="B8CCE4" w:themeFill="accent1" w:themeFillTint="66"/>
            <w:vAlign w:val="center"/>
          </w:tcPr>
          <w:p w14:paraId="50ED4CB0" w14:textId="762B4488" w:rsidR="00480771" w:rsidRPr="00C31726" w:rsidRDefault="00480771" w:rsidP="00480771">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11</w:t>
            </w:r>
          </w:p>
        </w:tc>
        <w:tc>
          <w:tcPr>
            <w:tcW w:w="6634" w:type="dxa"/>
            <w:tcBorders>
              <w:bottom w:val="single" w:sz="4" w:space="0" w:color="auto"/>
            </w:tcBorders>
            <w:shd w:val="clear" w:color="auto" w:fill="B8CCE4" w:themeFill="accent1" w:themeFillTint="66"/>
            <w:vAlign w:val="center"/>
          </w:tcPr>
          <w:p w14:paraId="3AA3D973" w14:textId="558EE343" w:rsidR="00480771" w:rsidRPr="00C31726" w:rsidRDefault="00480771" w:rsidP="00480771">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AD9DEA1" w14:textId="58CDF3D2" w:rsidR="00480771" w:rsidRDefault="00DA7144" w:rsidP="00480771">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D456011" w14:textId="77777777" w:rsidR="00480771" w:rsidRDefault="00480771" w:rsidP="00480771">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88960" behindDoc="0" locked="0" layoutInCell="1" allowOverlap="1" wp14:anchorId="7DB2254D" wp14:editId="364DE406">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36A21" w14:textId="77777777" w:rsidR="00480771" w:rsidRDefault="00480771" w:rsidP="00480771">
            <w:pPr>
              <w:spacing w:line="200" w:lineRule="exact"/>
              <w:jc w:val="center"/>
              <w:rPr>
                <w:rFonts w:ascii="Times New Roman" w:hAnsi="Times New Roman"/>
                <w:sz w:val="14"/>
                <w:szCs w:val="14"/>
              </w:rPr>
            </w:pPr>
          </w:p>
          <w:p w14:paraId="718B5ADD" w14:textId="77777777" w:rsidR="00480771" w:rsidRDefault="00480771" w:rsidP="00480771">
            <w:pPr>
              <w:spacing w:line="200" w:lineRule="exact"/>
              <w:jc w:val="center"/>
              <w:rPr>
                <w:rFonts w:ascii="Times New Roman" w:hAnsi="Times New Roman"/>
                <w:sz w:val="14"/>
                <w:szCs w:val="14"/>
              </w:rPr>
            </w:pPr>
          </w:p>
          <w:p w14:paraId="533E95C3" w14:textId="0A29B930" w:rsidR="00480771" w:rsidRDefault="00480771" w:rsidP="00480771">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23043A6D" w14:textId="653186FB" w:rsidR="00480771" w:rsidRDefault="00DA7144" w:rsidP="00480771">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480771">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8142BFE" w14:textId="77777777" w:rsidR="00480771" w:rsidRPr="00C31726" w:rsidRDefault="00480771" w:rsidP="00480771">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442203E" w14:textId="78E87CD2" w:rsidR="00480771" w:rsidRPr="00C31726" w:rsidRDefault="00480771" w:rsidP="00480771">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placeholder>
            <w:docPart w:val="5EADBB927BC94908AD7D6388DF4F119C"/>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3C017C">
      <w:pPr>
        <w:autoSpaceDE w:val="0"/>
        <w:autoSpaceDN w:val="0"/>
        <w:adjustRightInd w:val="0"/>
        <w:spacing w:line="240" w:lineRule="exact"/>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placeholder>
            <w:docPart w:val="09A8C877D2BA4E5DBEB3CBFCC809B8A8"/>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836"/>
      </w:tblGrid>
      <w:tr w:rsidR="00CA30BD" w:rsidRPr="00CA30BD" w14:paraId="4649258A" w14:textId="77777777" w:rsidTr="00CA30BD">
        <w:trPr>
          <w:trHeight w:val="907"/>
        </w:trPr>
        <w:tc>
          <w:tcPr>
            <w:tcW w:w="9836" w:type="dxa"/>
            <w:shd w:val="clear" w:color="auto" w:fill="1F497D" w:themeFill="text2"/>
            <w:vAlign w:val="center"/>
          </w:tcPr>
          <w:p w14:paraId="2BD08BA6" w14:textId="48DD0D61" w:rsidR="000F2EF0"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Universi</w:t>
            </w:r>
            <w:r>
              <w:rPr>
                <w:rFonts w:ascii="メイリオ" w:eastAsia="メイリオ" w:hAnsi="メイリオ" w:cs="メイリオ"/>
                <w:b/>
                <w:color w:val="FFFFFF" w:themeColor="background1"/>
                <w:sz w:val="20"/>
                <w:szCs w:val="20"/>
              </w:rPr>
              <w:t xml:space="preserve">ty of Fukui </w:t>
            </w:r>
            <w:r w:rsidR="0023206A">
              <w:rPr>
                <w:rFonts w:ascii="メイリオ" w:eastAsia="メイリオ" w:hAnsi="メイリオ" w:cs="メイリオ" w:hint="eastAsia"/>
                <w:b/>
                <w:color w:val="FFFFFF" w:themeColor="background1"/>
                <w:sz w:val="20"/>
                <w:szCs w:val="20"/>
              </w:rPr>
              <w:t xml:space="preserve">Student </w:t>
            </w:r>
            <w:r>
              <w:rPr>
                <w:rFonts w:ascii="メイリオ" w:eastAsia="メイリオ" w:hAnsi="メイリオ" w:cs="メイリオ"/>
                <w:b/>
                <w:color w:val="FFFFFF" w:themeColor="background1"/>
                <w:sz w:val="20"/>
                <w:szCs w:val="20"/>
              </w:rPr>
              <w:t>Exchange</w:t>
            </w:r>
            <w:r w:rsidRPr="00CA30BD">
              <w:rPr>
                <w:rFonts w:ascii="メイリオ" w:eastAsia="メイリオ" w:hAnsi="メイリオ" w:cs="メイリオ"/>
                <w:b/>
                <w:color w:val="FFFFFF" w:themeColor="background1"/>
                <w:sz w:val="20"/>
                <w:szCs w:val="20"/>
              </w:rPr>
              <w:t xml:space="preserve"> Program</w:t>
            </w:r>
            <w:r>
              <w:rPr>
                <w:rFonts w:ascii="メイリオ" w:eastAsia="メイリオ" w:hAnsi="メイリオ" w:cs="メイリオ" w:hint="eastAsia"/>
                <w:b/>
                <w:color w:val="FFFFFF" w:themeColor="background1"/>
                <w:sz w:val="20"/>
                <w:szCs w:val="20"/>
              </w:rPr>
              <w:t xml:space="preserve"> B</w:t>
            </w:r>
          </w:p>
          <w:p w14:paraId="7A8A2343" w14:textId="77777777" w:rsidR="000F2EF0"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b/>
                <w:color w:val="FFFFFF" w:themeColor="background1"/>
                <w:sz w:val="20"/>
                <w:szCs w:val="20"/>
              </w:rPr>
              <w:t>APPLICATION FORM</w:t>
            </w:r>
          </w:p>
          <w:p w14:paraId="30BC63B0" w14:textId="2077B7E1" w:rsidR="00CA30BD"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pacing w:val="20"/>
                <w:sz w:val="18"/>
                <w:szCs w:val="18"/>
                <w:lang w:eastAsia="zh-CN"/>
              </w:rPr>
              <w:t>福井大学交換留学</w:t>
            </w:r>
            <w:r>
              <w:rPr>
                <w:rFonts w:ascii="メイリオ" w:eastAsia="メイリオ" w:hAnsi="メイリオ" w:cs="メイリオ" w:hint="eastAsia"/>
                <w:b/>
                <w:color w:val="FFFFFF" w:themeColor="background1"/>
                <w:spacing w:val="20"/>
                <w:sz w:val="18"/>
                <w:szCs w:val="18"/>
              </w:rPr>
              <w:t xml:space="preserve">プログラムB　</w:t>
            </w:r>
            <w:r w:rsidRPr="00CA30BD">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placeholder>
              <w:docPart w:val="FF819DE3726F4B24BD0C32DD2A656F13"/>
            </w:placeholder>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placeholder>
              <w:docPart w:val="0E8465C0365945DAAF05AA5DCA24A6DB"/>
            </w:placeholder>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placeholder>
              <w:docPart w:val="555D8E76AAA1460ABEB61FD204D7DEE1"/>
            </w:placeholder>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placeholder>
              <w:docPart w:val="DE130DDC8881494B8B46C18BA33C5187"/>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placeholder>
              <w:docPart w:val="65AEC52D6FEB413693E750DD91EEEABD"/>
            </w:placeholder>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placeholder>
              <w:docPart w:val="07D8089762AE44B294D12FEE2726812A"/>
            </w:placeholder>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0FD28CB" w14:textId="77777777" w:rsidR="00C615D3" w:rsidRDefault="00C615D3"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851"/>
        <w:gridCol w:w="2710"/>
        <w:gridCol w:w="218"/>
        <w:gridCol w:w="2710"/>
        <w:gridCol w:w="218"/>
        <w:gridCol w:w="2932"/>
      </w:tblGrid>
      <w:tr w:rsidR="00C615D3" w14:paraId="41A9C72D" w14:textId="77777777" w:rsidTr="00C615D3">
        <w:trPr>
          <w:trHeight w:val="296"/>
        </w:trPr>
        <w:tc>
          <w:tcPr>
            <w:tcW w:w="851" w:type="dxa"/>
            <w:tcBorders>
              <w:top w:val="nil"/>
              <w:left w:val="nil"/>
              <w:bottom w:val="nil"/>
              <w:right w:val="nil"/>
            </w:tcBorders>
          </w:tcPr>
          <w:p w14:paraId="6B12CDF5" w14:textId="77777777" w:rsidR="00C615D3" w:rsidRDefault="00C615D3">
            <w:pPr>
              <w:spacing w:line="240" w:lineRule="exact"/>
              <w:ind w:left="567"/>
              <w:rPr>
                <w:rFonts w:ascii="Times New Roman" w:hAnsi="Times New Roman"/>
                <w:sz w:val="16"/>
                <w:szCs w:val="16"/>
              </w:rPr>
            </w:pPr>
          </w:p>
        </w:tc>
        <w:tc>
          <w:tcPr>
            <w:tcW w:w="8788" w:type="dxa"/>
            <w:gridSpan w:val="5"/>
            <w:tcBorders>
              <w:top w:val="nil"/>
              <w:left w:val="nil"/>
              <w:bottom w:val="nil"/>
              <w:right w:val="nil"/>
            </w:tcBorders>
            <w:hideMark/>
          </w:tcPr>
          <w:p w14:paraId="4B742484" w14:textId="1A312777" w:rsidR="00C615D3" w:rsidRDefault="00D77311" w:rsidP="00D77311">
            <w:pPr>
              <w:spacing w:line="240" w:lineRule="exact"/>
              <w:rPr>
                <w:rFonts w:ascii="Times New Roman" w:hAnsi="Times New Roman"/>
                <w:b/>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For Chinese national, make your furigana according to the pinyin pronunciation.</w:t>
            </w:r>
            <w:r>
              <w:rPr>
                <w:rFonts w:ascii="Times New Roman" w:hAnsi="Times New Roman"/>
                <w:b/>
                <w:sz w:val="16"/>
                <w:szCs w:val="16"/>
              </w:rPr>
              <w:br/>
            </w:r>
            <w:r w:rsidRPr="004840C7">
              <w:rPr>
                <w:rFonts w:ascii="Times New Roman" w:hAnsi="Times New Roman" w:hint="eastAsia"/>
                <w:sz w:val="16"/>
                <w:szCs w:val="16"/>
              </w:rPr>
              <w:t xml:space="preserve">E.g. If the pinyin is </w:t>
            </w:r>
            <w:r w:rsidRPr="004840C7">
              <w:rPr>
                <w:rFonts w:ascii="Times New Roman" w:hAnsi="Times New Roman"/>
                <w:sz w:val="16"/>
                <w:szCs w:val="16"/>
              </w:rPr>
              <w:t>“</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sidRPr="004840C7">
              <w:rPr>
                <w:rFonts w:ascii="Times New Roman" w:hAnsi="Times New Roman"/>
                <w:sz w:val="16"/>
                <w:szCs w:val="16"/>
              </w:rPr>
              <w:t>”</w:t>
            </w:r>
            <w:r w:rsidRPr="004840C7">
              <w:rPr>
                <w:rFonts w:ascii="Times New Roman" w:hAnsi="Times New Roman" w:hint="eastAsia"/>
                <w:sz w:val="16"/>
                <w:szCs w:val="16"/>
              </w:rPr>
              <w:t xml:space="preserve"> its furigana could be </w:t>
            </w:r>
            <w:r w:rsidRPr="004840C7">
              <w:rPr>
                <w:rFonts w:ascii="Times New Roman" w:hAnsi="Times New Roman"/>
                <w:sz w:val="16"/>
                <w:szCs w:val="16"/>
              </w:rPr>
              <w:t>“</w:t>
            </w:r>
            <w:r w:rsidRPr="004840C7">
              <w:rPr>
                <w:rFonts w:ascii="Times New Roman" w:hAnsi="Times New Roman" w:hint="eastAsia"/>
                <w:sz w:val="16"/>
                <w:szCs w:val="16"/>
              </w:rPr>
              <w:t>ワン　ハイタオ</w:t>
            </w:r>
            <w:r w:rsidRPr="004840C7">
              <w:rPr>
                <w:rFonts w:ascii="Times New Roman" w:hAnsi="Times New Roman"/>
                <w:sz w:val="16"/>
                <w:szCs w:val="16"/>
              </w:rPr>
              <w:t>”</w:t>
            </w:r>
            <w:r w:rsidRPr="004840C7">
              <w:rPr>
                <w:rFonts w:ascii="Times New Roman" w:hAnsi="Times New Roman"/>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Pr>
                <w:rFonts w:ascii="Times New Roman" w:hAnsi="Times New Roman" w:hint="eastAsia"/>
                <w:b/>
                <w:sz w:val="16"/>
                <w:szCs w:val="16"/>
              </w:rPr>
              <w:t>フリガナ　中国籍の方は、ピンイン読みのフリガナにしてください。</w:t>
            </w:r>
            <w:r>
              <w:rPr>
                <w:rFonts w:ascii="Times New Roman" w:hAnsi="Times New Roman" w:hint="eastAsia"/>
                <w:b/>
                <w:sz w:val="16"/>
                <w:szCs w:val="16"/>
              </w:rPr>
              <w:br/>
            </w:r>
            <w:r>
              <w:rPr>
                <w:rFonts w:ascii="Times New Roman" w:hAnsi="Times New Roman" w:hint="eastAsia"/>
                <w:sz w:val="16"/>
                <w:szCs w:val="16"/>
              </w:rPr>
              <w:t>例：ピンインが「</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Pr>
                <w:rFonts w:ascii="Times New Roman" w:hAnsi="Times New Roman" w:hint="eastAsia"/>
                <w:sz w:val="16"/>
                <w:szCs w:val="16"/>
              </w:rPr>
              <w:t>」の場合、フリガナは「ワン　ハイタオ」など</w:t>
            </w:r>
          </w:p>
        </w:tc>
      </w:tr>
      <w:tr w:rsidR="00C615D3" w14:paraId="3A5FDCE8" w14:textId="77777777" w:rsidTr="00C615D3">
        <w:trPr>
          <w:gridBefore w:val="1"/>
          <w:wBefore w:w="851" w:type="dxa"/>
          <w:trHeight w:val="340"/>
        </w:trPr>
        <w:sdt>
          <w:sdtPr>
            <w:rPr>
              <w:rStyle w:val="af8"/>
              <w:rFonts w:eastAsiaTheme="minorEastAsia"/>
            </w:rPr>
            <w:alias w:val="Family name"/>
            <w:tag w:val="Family name"/>
            <w:id w:val="251334410"/>
            <w:placeholder>
              <w:docPart w:val="0607E2E7ACFE47529CF944CCED604935"/>
            </w:placeholder>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294AE06B"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38901EE5" w14:textId="77777777" w:rsidR="00C615D3" w:rsidRDefault="00C615D3">
            <w:pPr>
              <w:spacing w:line="240" w:lineRule="exact"/>
              <w:rPr>
                <w:rFonts w:ascii="Times New Roman" w:hAnsi="Times New Roman"/>
                <w:sz w:val="16"/>
                <w:szCs w:val="16"/>
              </w:rPr>
            </w:pPr>
          </w:p>
        </w:tc>
        <w:sdt>
          <w:sdtPr>
            <w:rPr>
              <w:rStyle w:val="af8"/>
              <w:rFonts w:eastAsiaTheme="minorEastAsia"/>
            </w:rPr>
            <w:alias w:val="First name"/>
            <w:tag w:val="First name"/>
            <w:id w:val="873498727"/>
            <w:placeholder>
              <w:docPart w:val="3A80A67A98C6481FA16D4ED5EC573135"/>
            </w:placeholder>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0BFE0F9C"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2CA99409" w14:textId="77777777" w:rsidR="00C615D3" w:rsidRDefault="00C615D3">
            <w:pPr>
              <w:spacing w:line="240" w:lineRule="exact"/>
              <w:rPr>
                <w:rFonts w:ascii="Times New Roman" w:hAnsi="Times New Roman"/>
                <w:sz w:val="16"/>
                <w:szCs w:val="16"/>
              </w:rPr>
            </w:pPr>
          </w:p>
        </w:tc>
        <w:sdt>
          <w:sdtPr>
            <w:rPr>
              <w:rStyle w:val="af8"/>
              <w:rFonts w:eastAsiaTheme="minorEastAsia"/>
            </w:rPr>
            <w:alias w:val="Middle name"/>
            <w:tag w:val="Middle name"/>
            <w:id w:val="842974936"/>
            <w:placeholder>
              <w:docPart w:val="EACAE8FBFA00456FB4B0FED133F8E959"/>
            </w:placeholder>
            <w:showingPlcHdr/>
          </w:sdtPr>
          <w:sdtEndPr>
            <w:rPr>
              <w:rStyle w:val="af8"/>
            </w:rPr>
          </w:sdtEndPr>
          <w:sdtContent>
            <w:tc>
              <w:tcPr>
                <w:tcW w:w="2932" w:type="dxa"/>
                <w:tcBorders>
                  <w:top w:val="nil"/>
                  <w:left w:val="nil"/>
                  <w:bottom w:val="single" w:sz="4" w:space="0" w:color="auto"/>
                  <w:right w:val="nil"/>
                </w:tcBorders>
                <w:shd w:val="clear" w:color="auto" w:fill="FFFF99"/>
                <w:vAlign w:val="center"/>
                <w:hideMark/>
              </w:tcPr>
              <w:p w14:paraId="00A0F83D"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r>
      <w:tr w:rsidR="00C615D3" w14:paraId="7971F001" w14:textId="77777777" w:rsidTr="00C615D3">
        <w:trPr>
          <w:gridBefore w:val="1"/>
          <w:wBefore w:w="851" w:type="dxa"/>
          <w:trHeight w:val="227"/>
        </w:trPr>
        <w:tc>
          <w:tcPr>
            <w:tcW w:w="2710" w:type="dxa"/>
            <w:tcBorders>
              <w:top w:val="nil"/>
              <w:left w:val="nil"/>
              <w:bottom w:val="nil"/>
              <w:right w:val="nil"/>
            </w:tcBorders>
            <w:hideMark/>
          </w:tcPr>
          <w:p w14:paraId="0AAA7239" w14:textId="77777777" w:rsidR="00C615D3" w:rsidRDefault="00C615D3">
            <w:pPr>
              <w:spacing w:line="200" w:lineRule="exact"/>
              <w:ind w:left="-111"/>
              <w:jc w:val="center"/>
              <w:rPr>
                <w:rFonts w:ascii="Times New Roman" w:hAnsi="Times New Roman"/>
                <w:sz w:val="14"/>
                <w:szCs w:val="14"/>
              </w:rPr>
            </w:pPr>
            <w:r>
              <w:rPr>
                <w:rFonts w:ascii="Times New Roman" w:hAnsi="Times New Roman"/>
                <w:sz w:val="14"/>
                <w:szCs w:val="14"/>
              </w:rPr>
              <w:t>(Family name)</w:t>
            </w:r>
          </w:p>
        </w:tc>
        <w:tc>
          <w:tcPr>
            <w:tcW w:w="218" w:type="dxa"/>
            <w:tcBorders>
              <w:top w:val="nil"/>
              <w:left w:val="nil"/>
              <w:bottom w:val="nil"/>
              <w:right w:val="nil"/>
            </w:tcBorders>
          </w:tcPr>
          <w:p w14:paraId="47ECADA7" w14:textId="77777777" w:rsidR="00C615D3" w:rsidRDefault="00C615D3">
            <w:pPr>
              <w:spacing w:line="200" w:lineRule="exact"/>
              <w:jc w:val="center"/>
              <w:rPr>
                <w:rFonts w:ascii="Times New Roman" w:hAnsi="Times New Roman"/>
                <w:sz w:val="14"/>
                <w:szCs w:val="14"/>
              </w:rPr>
            </w:pPr>
          </w:p>
        </w:tc>
        <w:tc>
          <w:tcPr>
            <w:tcW w:w="2710" w:type="dxa"/>
            <w:tcBorders>
              <w:top w:val="nil"/>
              <w:left w:val="nil"/>
              <w:bottom w:val="nil"/>
              <w:right w:val="nil"/>
            </w:tcBorders>
            <w:hideMark/>
          </w:tcPr>
          <w:p w14:paraId="5DCEBB4E"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(First name)</w:t>
            </w:r>
          </w:p>
        </w:tc>
        <w:tc>
          <w:tcPr>
            <w:tcW w:w="218" w:type="dxa"/>
            <w:tcBorders>
              <w:top w:val="nil"/>
              <w:left w:val="nil"/>
              <w:bottom w:val="nil"/>
              <w:right w:val="nil"/>
            </w:tcBorders>
          </w:tcPr>
          <w:p w14:paraId="5EF47ECB" w14:textId="77777777" w:rsidR="00C615D3" w:rsidRDefault="00C615D3">
            <w:pPr>
              <w:spacing w:line="200" w:lineRule="exact"/>
              <w:jc w:val="center"/>
              <w:rPr>
                <w:rFonts w:ascii="Times New Roman" w:hAnsi="Times New Roman"/>
                <w:sz w:val="14"/>
                <w:szCs w:val="14"/>
              </w:rPr>
            </w:pPr>
          </w:p>
        </w:tc>
        <w:tc>
          <w:tcPr>
            <w:tcW w:w="2932" w:type="dxa"/>
            <w:tcBorders>
              <w:top w:val="nil"/>
              <w:left w:val="nil"/>
              <w:bottom w:val="nil"/>
              <w:right w:val="nil"/>
            </w:tcBorders>
            <w:hideMark/>
          </w:tcPr>
          <w:p w14:paraId="64B11B51"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placeholder>
              <w:docPart w:val="4ED59D4EC9D84B00AD124DEDEC260870"/>
            </w:placeholder>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placeholder>
              <w:docPart w:val="34CBB05E658E46D1A7B4738EC16724BC"/>
            </w:placeholder>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placeholder>
              <w:docPart w:val="CD60F41B59BB43838D42E16FD639012C"/>
            </w:placeholder>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placeholder>
              <w:docPart w:val="C935B8ABFDB44C9BAB41097F424E9EBC"/>
            </w:placeholder>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placeholder>
              <w:docPart w:val="EB2436F6C54D434ABC3504FD2983CE28"/>
            </w:placeholder>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D478CA" w14:paraId="5A2F0846" w14:textId="77777777" w:rsidTr="00001FC5">
        <w:trPr>
          <w:trHeight w:val="276"/>
        </w:trPr>
        <w:tc>
          <w:tcPr>
            <w:tcW w:w="9639" w:type="dxa"/>
            <w:gridSpan w:val="3"/>
            <w:tcBorders>
              <w:top w:val="nil"/>
              <w:left w:val="nil"/>
              <w:bottom w:val="nil"/>
              <w:right w:val="nil"/>
            </w:tcBorders>
          </w:tcPr>
          <w:p w14:paraId="16EB4126" w14:textId="3EB322A3"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w:t>
            </w:r>
            <w:r w:rsidR="001035F2" w:rsidRPr="00AC16E5">
              <w:rPr>
                <w:rFonts w:ascii="Times New Roman" w:hAnsi="Times New Roman"/>
                <w:sz w:val="14"/>
                <w:szCs w:val="14"/>
              </w:rPr>
              <w:t xml:space="preserve">(until the end of </w:t>
            </w:r>
            <w:r w:rsidR="00D410D5">
              <w:rPr>
                <w:rFonts w:ascii="Times New Roman" w:hAnsi="Times New Roman"/>
                <w:sz w:val="14"/>
                <w:szCs w:val="14"/>
              </w:rPr>
              <w:t>September</w:t>
            </w:r>
            <w:r w:rsidR="001035F2" w:rsidRPr="00AC16E5">
              <w:rPr>
                <w:rFonts w:ascii="Times New Roman" w:hAnsi="Times New Roman"/>
                <w:sz w:val="14"/>
                <w:szCs w:val="14"/>
              </w:rPr>
              <w:t>, 201</w:t>
            </w:r>
            <w:r w:rsidR="00591B35" w:rsidRPr="00AC16E5">
              <w:rPr>
                <w:rFonts w:ascii="Times New Roman" w:hAnsi="Times New Roman"/>
                <w:sz w:val="14"/>
                <w:szCs w:val="14"/>
              </w:rPr>
              <w:t>9</w:t>
            </w:r>
            <w:r w:rsidR="001035F2" w:rsidRPr="00AC16E5">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AC16E5">
              <w:rPr>
                <w:rFonts w:ascii="Times New Roman" w:hAnsi="Times New Roman"/>
                <w:sz w:val="14"/>
                <w:szCs w:val="14"/>
              </w:rPr>
              <w:t>201</w:t>
            </w:r>
            <w:r w:rsidR="00591B35" w:rsidRPr="00AC16E5">
              <w:rPr>
                <w:rFonts w:ascii="Times New Roman" w:hAnsi="Times New Roman"/>
                <w:sz w:val="14"/>
                <w:szCs w:val="14"/>
              </w:rPr>
              <w:t>9</w:t>
            </w:r>
            <w:r w:rsidR="001035F2" w:rsidRPr="00AC16E5">
              <w:rPr>
                <w:rFonts w:ascii="Times New Roman" w:hAnsi="Times New Roman" w:hint="eastAsia"/>
                <w:sz w:val="14"/>
                <w:szCs w:val="14"/>
              </w:rPr>
              <w:t>年</w:t>
            </w:r>
            <w:r w:rsidR="00D410D5">
              <w:rPr>
                <w:rFonts w:ascii="Times New Roman" w:hAnsi="Times New Roman" w:hint="eastAsia"/>
                <w:sz w:val="14"/>
                <w:szCs w:val="14"/>
              </w:rPr>
              <w:t>9</w:t>
            </w:r>
            <w:r w:rsidR="001035F2" w:rsidRPr="00AC16E5">
              <w:rPr>
                <w:rFonts w:ascii="Times New Roman" w:hAnsi="Times New Roman"/>
                <w:sz w:val="14"/>
                <w:szCs w:val="14"/>
              </w:rPr>
              <w:t>月末までの間</w:t>
            </w:r>
            <w:r w:rsidR="001035F2" w:rsidRPr="001035F2">
              <w:rPr>
                <w:rFonts w:ascii="Times New Roman" w:hAnsi="Times New Roman"/>
                <w:sz w:val="14"/>
                <w:szCs w:val="14"/>
              </w:rPr>
              <w:t>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placeholder>
              <w:docPart w:val="CD6E9DCF550A4D9EBCC596CC0706262E"/>
            </w:placeholder>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placeholder>
              <w:docPart w:val="71BD44D3FACE4C9F83336B0BDA38494D"/>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placeholder>
              <w:docPart w:val="CF134C1BC9BE434A956D11819259C0F6"/>
            </w:placeholder>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placeholder>
              <w:docPart w:val="1BD619168C304E6FAEAD93B13EBE909E"/>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placeholder>
              <w:docPart w:val="26A2A36D17DE4F42A92A1428AC0FD991"/>
            </w:placeholder>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p w14:paraId="1DD49FE4" w14:textId="77777777" w:rsidR="000F056B" w:rsidRPr="00F15D95" w:rsidRDefault="000F056B" w:rsidP="000F056B">
      <w:pPr>
        <w:spacing w:line="240" w:lineRule="exact"/>
        <w:rPr>
          <w:rFonts w:ascii="Times New Roman" w:hAnsi="Times New Roman"/>
          <w:sz w:val="16"/>
          <w:szCs w:val="16"/>
        </w:rPr>
      </w:pPr>
      <w:r w:rsidRPr="00F15D95">
        <w:rPr>
          <w:rFonts w:ascii="Times New Roman" w:hAnsi="Times New Roman"/>
          <w:b/>
          <w:sz w:val="16"/>
          <w:szCs w:val="16"/>
        </w:rPr>
        <w:t>Person to be notified in applicant’s home country, in case of emergency</w:t>
      </w:r>
      <w:r w:rsidRPr="00F15D95">
        <w:rPr>
          <w:rFonts w:ascii="Times New Roman" w:hAnsi="Times New Roman" w:hint="eastAsia"/>
          <w:b/>
          <w:sz w:val="16"/>
          <w:szCs w:val="16"/>
        </w:rPr>
        <w:t xml:space="preserve"> </w:t>
      </w:r>
      <w:r w:rsidRPr="00F15D95">
        <w:rPr>
          <w:rFonts w:ascii="Times New Roman" w:hAnsi="Times New Roman"/>
          <w:b/>
          <w:sz w:val="16"/>
          <w:szCs w:val="16"/>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0F056B" w:rsidRPr="007262DC" w14:paraId="34EE6FE2" w14:textId="77777777" w:rsidTr="000F056B">
        <w:trPr>
          <w:cantSplit/>
          <w:trHeight w:val="283"/>
        </w:trPr>
        <w:tc>
          <w:tcPr>
            <w:tcW w:w="1972" w:type="dxa"/>
            <w:tcBorders>
              <w:bottom w:val="single" w:sz="2" w:space="0" w:color="auto"/>
            </w:tcBorders>
            <w:vAlign w:val="center"/>
          </w:tcPr>
          <w:p w14:paraId="0106B9BC" w14:textId="77777777" w:rsidR="000F056B" w:rsidRPr="007262DC" w:rsidRDefault="000F056B" w:rsidP="000F056B">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545267958"/>
            <w:placeholder>
              <w:docPart w:val="0B443B7790204AD29402537019D96458"/>
            </w:placeholder>
            <w:showingPlcHdr/>
          </w:sdtPr>
          <w:sdtEndPr/>
          <w:sdtContent>
            <w:tc>
              <w:tcPr>
                <w:tcW w:w="3260" w:type="dxa"/>
                <w:tcBorders>
                  <w:bottom w:val="single" w:sz="2" w:space="0" w:color="auto"/>
                </w:tcBorders>
                <w:shd w:val="clear" w:color="auto" w:fill="FFFF99"/>
                <w:vAlign w:val="center"/>
              </w:tcPr>
              <w:p w14:paraId="7A1014D8" w14:textId="77777777" w:rsidR="000F056B" w:rsidRPr="007262DC" w:rsidRDefault="000F056B" w:rsidP="000F056B">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55FCA179" w14:textId="77777777" w:rsidR="000F056B" w:rsidRPr="007262DC" w:rsidRDefault="000F056B" w:rsidP="000F056B">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00238308"/>
            <w:placeholder>
              <w:docPart w:val="3010B5D6EB6B436DA942F48AA902296C"/>
            </w:placeholder>
            <w:showingPlcHdr/>
          </w:sdtPr>
          <w:sdtEndPr/>
          <w:sdtContent>
            <w:tc>
              <w:tcPr>
                <w:tcW w:w="2350" w:type="dxa"/>
                <w:tcBorders>
                  <w:bottom w:val="single" w:sz="2" w:space="0" w:color="auto"/>
                </w:tcBorders>
                <w:shd w:val="clear" w:color="auto" w:fill="FFFF99"/>
                <w:vAlign w:val="center"/>
              </w:tcPr>
              <w:p w14:paraId="57CB7FB0" w14:textId="77777777" w:rsidR="000F056B" w:rsidRPr="007262DC" w:rsidRDefault="000F056B" w:rsidP="000F056B">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0F056B" w:rsidRPr="007262DC" w14:paraId="5316CA3D" w14:textId="77777777" w:rsidTr="000F056B">
        <w:trPr>
          <w:cantSplit/>
          <w:trHeight w:val="229"/>
        </w:trPr>
        <w:tc>
          <w:tcPr>
            <w:tcW w:w="9857" w:type="dxa"/>
            <w:gridSpan w:val="5"/>
            <w:tcBorders>
              <w:top w:val="single" w:sz="2" w:space="0" w:color="auto"/>
              <w:bottom w:val="dotted" w:sz="4" w:space="0" w:color="auto"/>
            </w:tcBorders>
            <w:shd w:val="clear" w:color="auto" w:fill="auto"/>
          </w:tcPr>
          <w:p w14:paraId="3A470EFD" w14:textId="77777777" w:rsidR="000F056B" w:rsidRPr="007262DC" w:rsidRDefault="000F056B" w:rsidP="000F056B">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0F056B" w:rsidRPr="007262DC" w14:paraId="638A2F24" w14:textId="77777777" w:rsidTr="000F056B">
        <w:trPr>
          <w:cantSplit/>
          <w:trHeight w:val="282"/>
        </w:trPr>
        <w:sdt>
          <w:sdtPr>
            <w:rPr>
              <w:rFonts w:ascii="Times New Roman" w:hAnsi="Times New Roman"/>
              <w:sz w:val="16"/>
              <w:szCs w:val="16"/>
            </w:rPr>
            <w:alias w:val="Address"/>
            <w:tag w:val="Address"/>
            <w:id w:val="2072613910"/>
            <w:placeholder>
              <w:docPart w:val="8CFE9D7CB0604272BDFF30A3E52A24AB"/>
            </w:placeholder>
            <w:showingPlcHdr/>
          </w:sdtPr>
          <w:sdtEndPr/>
          <w:sdtContent>
            <w:tc>
              <w:tcPr>
                <w:tcW w:w="6366" w:type="dxa"/>
                <w:gridSpan w:val="3"/>
                <w:tcBorders>
                  <w:top w:val="dotted" w:sz="4" w:space="0" w:color="auto"/>
                </w:tcBorders>
                <w:shd w:val="clear" w:color="auto" w:fill="FFFF99"/>
              </w:tcPr>
              <w:p w14:paraId="2C596732" w14:textId="77777777" w:rsidR="000F056B" w:rsidRPr="007262DC" w:rsidRDefault="000F056B" w:rsidP="000F056B">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7CD8A541" w14:textId="77777777" w:rsidR="000F056B" w:rsidRPr="00580F5E" w:rsidRDefault="000F056B" w:rsidP="000F056B">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2036540320"/>
            <w:placeholder>
              <w:docPart w:val="DB0A35DF2ECF4FE0B48165CF6F67CA0E"/>
            </w:placeholder>
            <w:showingPlcHdr/>
          </w:sdtPr>
          <w:sdtEndPr/>
          <w:sdtContent>
            <w:tc>
              <w:tcPr>
                <w:tcW w:w="2350" w:type="dxa"/>
                <w:tcBorders>
                  <w:top w:val="dotted" w:sz="4" w:space="0" w:color="auto"/>
                </w:tcBorders>
                <w:shd w:val="clear" w:color="auto" w:fill="FFFF99"/>
              </w:tcPr>
              <w:p w14:paraId="1E48A261" w14:textId="77777777" w:rsidR="000F056B" w:rsidRPr="007262DC" w:rsidRDefault="000F056B" w:rsidP="000F056B">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4582F6F" w14:textId="77777777" w:rsidR="00747F5E" w:rsidRDefault="00747F5E" w:rsidP="00F03031">
      <w:pPr>
        <w:spacing w:line="240" w:lineRule="exact"/>
        <w:rPr>
          <w:rFonts w:ascii="Times New Roman" w:hAnsi="Times New Roman" w:cs="Times New Roman"/>
          <w:sz w:val="16"/>
          <w:szCs w:val="16"/>
        </w:rPr>
      </w:pPr>
    </w:p>
    <w:p w14:paraId="16207DA2" w14:textId="77777777" w:rsidR="00747F5E" w:rsidRDefault="00747F5E" w:rsidP="00F03031">
      <w:pPr>
        <w:spacing w:line="240" w:lineRule="exact"/>
        <w:rPr>
          <w:rFonts w:ascii="Times New Roman" w:hAnsi="Times New Roman" w:cs="Times New Roman"/>
          <w:sz w:val="16"/>
          <w:szCs w:val="16"/>
        </w:rPr>
      </w:pPr>
    </w:p>
    <w:p w14:paraId="7BFC98AB" w14:textId="77777777" w:rsidR="00747F5E" w:rsidRDefault="00747F5E" w:rsidP="00F03031">
      <w:pPr>
        <w:spacing w:line="240" w:lineRule="exact"/>
        <w:rPr>
          <w:rFonts w:ascii="Times New Roman" w:hAnsi="Times New Roman" w:cs="Times New Roman"/>
          <w:sz w:val="16"/>
          <w:szCs w:val="16"/>
        </w:rPr>
      </w:pPr>
    </w:p>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placeholder>
            <w:docPart w:val="E430C548386A4E34B91426FF07F5631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05BAF75E"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00D478CA" w:rsidRPr="00030B18">
              <w:rPr>
                <w:rFonts w:ascii="Times New Roman" w:hAnsi="Times New Roman"/>
                <w:b/>
                <w:sz w:val="16"/>
                <w:szCs w:val="16"/>
              </w:rPr>
              <w:t xml:space="preserve">School you hope to enroll in.  </w:t>
            </w:r>
            <w:r w:rsidR="00D478CA" w:rsidRPr="00030B18">
              <w:rPr>
                <w:rFonts w:ascii="Times New Roman" w:hAnsi="Times New Roman"/>
                <w:b/>
                <w:sz w:val="16"/>
                <w:szCs w:val="16"/>
              </w:rPr>
              <w:t>希望する学部あるいは研究科</w:t>
            </w:r>
          </w:p>
        </w:tc>
      </w:tr>
      <w:tr w:rsidR="00037532" w:rsidRPr="00030B18" w14:paraId="302C2B74" w14:textId="77777777" w:rsidTr="00952BC5">
        <w:trPr>
          <w:trHeight w:val="227"/>
        </w:trPr>
        <w:tc>
          <w:tcPr>
            <w:tcW w:w="851" w:type="dxa"/>
            <w:vMerge w:val="restart"/>
            <w:vAlign w:val="center"/>
          </w:tcPr>
          <w:p w14:paraId="1A3EF1DE"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77777777"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14:paraId="30A173A6" w14:textId="77777777" w:rsidTr="00952BC5">
        <w:trPr>
          <w:trHeight w:val="227"/>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77777777" w:rsidR="00037532" w:rsidRPr="00030B18" w:rsidRDefault="00DA7144"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CC71B3">
                  <w:rPr>
                    <w:rFonts w:ascii="ＭＳ ゴシック" w:eastAsia="ＭＳ ゴシック" w:hAnsi="ＭＳ ゴシック" w:hint="eastAsia"/>
                    <w:sz w:val="16"/>
                    <w:szCs w:val="16"/>
                  </w:rPr>
                  <w:t>☐</w:t>
                </w:r>
              </w:sdtContent>
            </w:sdt>
          </w:p>
        </w:tc>
        <w:tc>
          <w:tcPr>
            <w:tcW w:w="8079" w:type="dxa"/>
            <w:vAlign w:val="center"/>
          </w:tcPr>
          <w:p w14:paraId="48C45FF1" w14:textId="1CA17235" w:rsidR="00037532"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Education  </w:t>
            </w:r>
            <w:r w:rsidR="00037532" w:rsidRPr="00030B18">
              <w:rPr>
                <w:rFonts w:ascii="Times New Roman" w:hAnsi="Times New Roman"/>
                <w:sz w:val="16"/>
                <w:szCs w:val="16"/>
              </w:rPr>
              <w:t>教育学部</w:t>
            </w:r>
          </w:p>
        </w:tc>
      </w:tr>
      <w:tr w:rsidR="00037532" w:rsidRPr="00030B18" w14:paraId="565BBF21" w14:textId="77777777" w:rsidTr="00952BC5">
        <w:trPr>
          <w:trHeight w:val="227"/>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DA7144"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29EED901" w:rsidR="00037532" w:rsidRPr="009D5622" w:rsidRDefault="00D478CA" w:rsidP="009D5622">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Engineering  </w:t>
            </w:r>
            <w:r w:rsidR="00037532" w:rsidRPr="00030B18">
              <w:rPr>
                <w:rFonts w:ascii="Times New Roman" w:hAnsi="Times New Roman"/>
                <w:sz w:val="16"/>
                <w:szCs w:val="16"/>
              </w:rPr>
              <w:t>工学部</w:t>
            </w:r>
          </w:p>
        </w:tc>
      </w:tr>
      <w:tr w:rsidR="00BD71B9" w:rsidRPr="00030B18" w14:paraId="1678B081" w14:textId="77777777" w:rsidTr="00952BC5">
        <w:trPr>
          <w:trHeight w:val="227"/>
        </w:trPr>
        <w:tc>
          <w:tcPr>
            <w:tcW w:w="851" w:type="dxa"/>
            <w:vMerge/>
          </w:tcPr>
          <w:p w14:paraId="3196DAD7" w14:textId="77777777" w:rsidR="00BD71B9" w:rsidRPr="00030B18" w:rsidRDefault="00BD71B9" w:rsidP="00E21A61">
            <w:pPr>
              <w:spacing w:line="240" w:lineRule="exact"/>
              <w:rPr>
                <w:rFonts w:ascii="Times New Roman" w:hAnsi="Times New Roman"/>
                <w:sz w:val="16"/>
                <w:szCs w:val="16"/>
              </w:rPr>
            </w:pPr>
          </w:p>
        </w:tc>
        <w:tc>
          <w:tcPr>
            <w:tcW w:w="709" w:type="dxa"/>
            <w:shd w:val="clear" w:color="auto" w:fill="FFCCCC"/>
            <w:vAlign w:val="center"/>
          </w:tcPr>
          <w:p w14:paraId="0356388F" w14:textId="7BFA9D44" w:rsidR="00BD71B9" w:rsidRDefault="00DA7144"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775839102"/>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1DC4803F" w14:textId="474C63F3" w:rsidR="00BD71B9" w:rsidRPr="00030B18"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BD71B9" w:rsidRPr="00030B18">
              <w:rPr>
                <w:rFonts w:ascii="Times New Roman" w:hAnsi="Times New Roman"/>
                <w:sz w:val="16"/>
                <w:szCs w:val="16"/>
              </w:rPr>
              <w:t xml:space="preserve"> of </w:t>
            </w:r>
            <w:r w:rsidR="00BD71B9">
              <w:rPr>
                <w:rFonts w:ascii="Times New Roman" w:hAnsi="Times New Roman" w:hint="eastAsia"/>
                <w:sz w:val="16"/>
                <w:szCs w:val="16"/>
              </w:rPr>
              <w:t>Global and Community Studies</w:t>
            </w:r>
            <w:r w:rsidR="00BD71B9" w:rsidRPr="00030B18">
              <w:rPr>
                <w:rFonts w:ascii="Times New Roman" w:hAnsi="Times New Roman"/>
                <w:sz w:val="16"/>
                <w:szCs w:val="16"/>
              </w:rPr>
              <w:t xml:space="preserve">  </w:t>
            </w:r>
            <w:r w:rsidR="00BD71B9">
              <w:rPr>
                <w:rFonts w:ascii="Times New Roman" w:hAnsi="Times New Roman" w:hint="eastAsia"/>
                <w:sz w:val="16"/>
                <w:szCs w:val="16"/>
              </w:rPr>
              <w:t>国際地域学部</w:t>
            </w:r>
          </w:p>
        </w:tc>
      </w:tr>
      <w:tr w:rsidR="00037532" w:rsidRPr="00030B18" w14:paraId="7E714887" w14:textId="77777777" w:rsidTr="00952BC5">
        <w:trPr>
          <w:trHeight w:val="227"/>
        </w:trPr>
        <w:tc>
          <w:tcPr>
            <w:tcW w:w="851" w:type="dxa"/>
            <w:vMerge/>
          </w:tcPr>
          <w:p w14:paraId="18C02E01" w14:textId="77777777" w:rsidR="00037532" w:rsidRPr="00030B18" w:rsidRDefault="00037532" w:rsidP="00E21A61">
            <w:pPr>
              <w:spacing w:line="240" w:lineRule="exact"/>
              <w:rPr>
                <w:rFonts w:ascii="Times New Roman" w:hAnsi="Times New Roman"/>
                <w:sz w:val="16"/>
                <w:szCs w:val="16"/>
              </w:rPr>
            </w:pPr>
          </w:p>
        </w:tc>
        <w:tc>
          <w:tcPr>
            <w:tcW w:w="8788" w:type="dxa"/>
            <w:gridSpan w:val="2"/>
          </w:tcPr>
          <w:p w14:paraId="1FB1AE1D" w14:textId="77777777"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14:paraId="252A0324" w14:textId="77777777" w:rsidTr="00952BC5">
        <w:trPr>
          <w:trHeight w:val="227"/>
        </w:trPr>
        <w:tc>
          <w:tcPr>
            <w:tcW w:w="851" w:type="dxa"/>
            <w:vMerge/>
          </w:tcPr>
          <w:p w14:paraId="5AF85382"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03A894CC" w14:textId="77777777" w:rsidR="00037532" w:rsidRPr="00030B18" w:rsidRDefault="00DA7144"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7560FF2B"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14:paraId="18F5F915" w14:textId="77777777" w:rsidTr="00952BC5">
        <w:trPr>
          <w:trHeight w:val="227"/>
        </w:trPr>
        <w:tc>
          <w:tcPr>
            <w:tcW w:w="851" w:type="dxa"/>
            <w:vMerge/>
          </w:tcPr>
          <w:p w14:paraId="57C752EB"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14C4EF38" w14:textId="77777777" w:rsidR="00037532" w:rsidRDefault="00DA7144"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6219F5C2"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14:paraId="2F6159CB" w14:textId="77777777"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6378A0">
        <w:trPr>
          <w:trHeight w:val="56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5FF25604" w14:textId="77777777"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hint="eastAsia"/>
                <w:b/>
                <w:sz w:val="16"/>
                <w:szCs w:val="16"/>
              </w:rPr>
              <w:t xml:space="preserve"> </w:t>
            </w:r>
            <w:r w:rsidRPr="00037532">
              <w:rPr>
                <w:rFonts w:ascii="Times New Roman" w:hAnsi="Times New Roman"/>
                <w:b/>
                <w:sz w:val="16"/>
                <w:szCs w:val="16"/>
              </w:rPr>
              <w:t>Please select the student status you wish to have at the University of Fukui.</w:t>
            </w:r>
          </w:p>
          <w:p w14:paraId="6EDAB9C2" w14:textId="77777777"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14:paraId="69FED143" w14:textId="77777777" w:rsidTr="00952BC5">
        <w:trPr>
          <w:trHeight w:val="775"/>
        </w:trPr>
        <w:tc>
          <w:tcPr>
            <w:tcW w:w="850" w:type="dxa"/>
            <w:vMerge w:val="restart"/>
            <w:tcBorders>
              <w:top w:val="single" w:sz="2" w:space="0" w:color="auto"/>
              <w:right w:val="single" w:sz="2" w:space="0" w:color="auto"/>
            </w:tcBorders>
            <w:vAlign w:val="center"/>
          </w:tcPr>
          <w:p w14:paraId="3F77DD7B" w14:textId="77777777"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9D5622" w:rsidRPr="00030B18" w:rsidRDefault="00DA7144"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059B484" w14:textId="77777777"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14:paraId="1C6F0425" w14:textId="4D76C614" w:rsidR="009D5622" w:rsidRPr="00A958C6" w:rsidRDefault="009D5622" w:rsidP="00631B00">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w:t>
            </w:r>
            <w:r w:rsidR="00631B00">
              <w:rPr>
                <w:rFonts w:ascii="Times New Roman" w:hAnsi="Times New Roman" w:hint="eastAsia"/>
                <w:sz w:val="16"/>
                <w:szCs w:val="16"/>
              </w:rPr>
              <w:t>履修</w:t>
            </w:r>
            <w:r w:rsidRPr="00030B18">
              <w:rPr>
                <w:rFonts w:ascii="Times New Roman" w:hAnsi="Times New Roman"/>
                <w:sz w:val="16"/>
                <w:szCs w:val="16"/>
              </w:rPr>
              <w:t>し</w:t>
            </w:r>
            <w:r w:rsidR="00631B00">
              <w:rPr>
                <w:rFonts w:ascii="Times New Roman" w:hAnsi="Times New Roman" w:hint="eastAsia"/>
                <w:sz w:val="16"/>
                <w:szCs w:val="16"/>
              </w:rPr>
              <w:t>、</w:t>
            </w:r>
            <w:r w:rsidRPr="00030B18">
              <w:rPr>
                <w:rFonts w:ascii="Times New Roman" w:hAnsi="Times New Roman"/>
                <w:sz w:val="16"/>
                <w:szCs w:val="16"/>
              </w:rPr>
              <w:t>単位を</w:t>
            </w:r>
            <w:r w:rsidR="00631B00">
              <w:rPr>
                <w:rFonts w:ascii="Times New Roman" w:hAnsi="Times New Roman" w:hint="eastAsia"/>
                <w:sz w:val="16"/>
                <w:szCs w:val="16"/>
              </w:rPr>
              <w:t>修得</w:t>
            </w:r>
            <w:r w:rsidRPr="00030B18">
              <w:rPr>
                <w:rFonts w:ascii="Times New Roman" w:hAnsi="Times New Roman"/>
                <w:sz w:val="16"/>
                <w:szCs w:val="16"/>
              </w:rPr>
              <w:t>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14:paraId="6D95103A" w14:textId="77777777" w:rsidTr="006378A0">
        <w:trPr>
          <w:trHeight w:val="775"/>
        </w:trPr>
        <w:tc>
          <w:tcPr>
            <w:tcW w:w="850" w:type="dxa"/>
            <w:vMerge/>
            <w:tcBorders>
              <w:right w:val="single" w:sz="2" w:space="0" w:color="auto"/>
            </w:tcBorders>
          </w:tcPr>
          <w:p w14:paraId="6FAEDEAA" w14:textId="77777777"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9D5622" w:rsidRDefault="00DA7144"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9D562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75A3477" w14:textId="77777777"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14:paraId="7A9B65BC" w14:textId="77777777"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14:paraId="369AD974" w14:textId="57CCBF2D" w:rsidR="009D5622" w:rsidRPr="000A14A7" w:rsidRDefault="009D5622" w:rsidP="00631B00">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w:t>
            </w:r>
            <w:r w:rsidR="00631B00">
              <w:rPr>
                <w:rFonts w:ascii="Times New Roman" w:hAnsi="Times New Roman" w:hint="eastAsia"/>
                <w:sz w:val="16"/>
                <w:szCs w:val="16"/>
                <w:u w:val="single"/>
              </w:rPr>
              <w:t>履修</w:t>
            </w:r>
            <w:r w:rsidRPr="00030B18">
              <w:rPr>
                <w:rFonts w:ascii="Times New Roman" w:hAnsi="Times New Roman"/>
                <w:sz w:val="16"/>
                <w:szCs w:val="16"/>
                <w:u w:val="single"/>
              </w:rPr>
              <w:t>して単位を</w:t>
            </w:r>
            <w:r w:rsidR="00631B00">
              <w:rPr>
                <w:rFonts w:ascii="Times New Roman" w:hAnsi="Times New Roman" w:hint="eastAsia"/>
                <w:sz w:val="16"/>
                <w:szCs w:val="16"/>
                <w:u w:val="single"/>
              </w:rPr>
              <w:t>修得</w:t>
            </w:r>
            <w:r w:rsidRPr="00030B18">
              <w:rPr>
                <w:rFonts w:ascii="Times New Roman" w:hAnsi="Times New Roman"/>
                <w:sz w:val="16"/>
                <w:szCs w:val="16"/>
                <w:u w:val="single"/>
              </w:rPr>
              <w:t>することはできません。</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1140867A" w14:textId="77777777" w:rsidTr="006378A0">
        <w:trPr>
          <w:trHeight w:val="285"/>
        </w:trPr>
        <w:tc>
          <w:tcPr>
            <w:tcW w:w="9639" w:type="dxa"/>
            <w:gridSpan w:val="3"/>
            <w:tcBorders>
              <w:top w:val="single" w:sz="12" w:space="0" w:color="auto"/>
              <w:bottom w:val="single" w:sz="2" w:space="0" w:color="auto"/>
            </w:tcBorders>
          </w:tcPr>
          <w:p w14:paraId="30ED0E0B"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14:paraId="77C0404C" w14:textId="77777777" w:rsidTr="00952BC5">
        <w:trPr>
          <w:trHeight w:val="570"/>
        </w:trPr>
        <w:tc>
          <w:tcPr>
            <w:tcW w:w="851" w:type="dxa"/>
            <w:vMerge w:val="restart"/>
            <w:tcBorders>
              <w:top w:val="single" w:sz="2" w:space="0" w:color="auto"/>
              <w:right w:val="single" w:sz="2" w:space="0" w:color="auto"/>
            </w:tcBorders>
            <w:vAlign w:val="center"/>
          </w:tcPr>
          <w:p w14:paraId="7373BEEC"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A706450" w14:textId="77777777" w:rsidR="00037532" w:rsidRPr="00030B18" w:rsidRDefault="00DA7144"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04C51F37" w14:textId="18A99399"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00101F40">
              <w:rPr>
                <w:rFonts w:ascii="Times New Roman" w:hAnsi="Times New Roman" w:hint="eastAsia"/>
                <w:b/>
                <w:sz w:val="16"/>
                <w:szCs w:val="16"/>
              </w:rPr>
              <w:t>October</w:t>
            </w:r>
            <w:r w:rsidR="00764C5E">
              <w:rPr>
                <w:rFonts w:ascii="Times New Roman" w:hAnsi="Times New Roman" w:hint="eastAsia"/>
                <w:b/>
                <w:sz w:val="16"/>
                <w:szCs w:val="16"/>
              </w:rPr>
              <w:t xml:space="preserve"> 2019</w:t>
            </w:r>
            <w:r w:rsidR="00101F40">
              <w:rPr>
                <w:rFonts w:ascii="Times New Roman" w:hAnsi="Times New Roman"/>
                <w:b/>
                <w:sz w:val="16"/>
                <w:szCs w:val="16"/>
              </w:rPr>
              <w:t xml:space="preserve"> to March</w:t>
            </w:r>
            <w:r w:rsidR="00101F40">
              <w:rPr>
                <w:rFonts w:ascii="Times New Roman" w:hAnsi="Times New Roman" w:hint="eastAsia"/>
                <w:b/>
                <w:sz w:val="16"/>
                <w:szCs w:val="16"/>
              </w:rPr>
              <w:t xml:space="preserve"> 2020</w:t>
            </w:r>
          </w:p>
          <w:p w14:paraId="194B45C4" w14:textId="6D3FB418" w:rsidR="00037532" w:rsidRPr="005F729C" w:rsidRDefault="00037532" w:rsidP="00565528">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00591B35">
              <w:rPr>
                <w:rFonts w:ascii="Times New Roman" w:hAnsi="Times New Roman"/>
                <w:sz w:val="16"/>
                <w:szCs w:val="16"/>
              </w:rPr>
              <w:t>9</w:t>
            </w:r>
            <w:r w:rsidRPr="005F729C">
              <w:rPr>
                <w:rFonts w:ascii="Times New Roman" w:hAnsi="Times New Roman"/>
                <w:sz w:val="16"/>
                <w:szCs w:val="16"/>
              </w:rPr>
              <w:t>年</w:t>
            </w:r>
            <w:r w:rsidR="00101F40">
              <w:rPr>
                <w:rFonts w:ascii="Times New Roman" w:hAnsi="Times New Roman"/>
                <w:sz w:val="16"/>
                <w:szCs w:val="16"/>
              </w:rPr>
              <w:t>10</w:t>
            </w:r>
            <w:r w:rsidRPr="005F729C">
              <w:rPr>
                <w:rFonts w:ascii="Times New Roman" w:hAnsi="Times New Roman"/>
                <w:sz w:val="16"/>
                <w:szCs w:val="16"/>
              </w:rPr>
              <w:t>月～</w:t>
            </w:r>
            <w:r w:rsidR="00101F40">
              <w:rPr>
                <w:rFonts w:ascii="Times New Roman" w:hAnsi="Times New Roman"/>
                <w:sz w:val="16"/>
                <w:szCs w:val="16"/>
              </w:rPr>
              <w:t>2020</w:t>
            </w:r>
            <w:r w:rsidRPr="005F729C">
              <w:rPr>
                <w:rFonts w:ascii="Times New Roman" w:hAnsi="Times New Roman"/>
                <w:sz w:val="16"/>
                <w:szCs w:val="16"/>
              </w:rPr>
              <w:t>年</w:t>
            </w:r>
            <w:r w:rsidR="00101F40">
              <w:rPr>
                <w:rFonts w:ascii="Times New Roman" w:hAnsi="Times New Roman"/>
                <w:sz w:val="16"/>
                <w:szCs w:val="16"/>
              </w:rPr>
              <w:t>3</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14:paraId="4B4C9B5A" w14:textId="77777777" w:rsidTr="006378A0">
        <w:trPr>
          <w:trHeight w:val="570"/>
        </w:trPr>
        <w:tc>
          <w:tcPr>
            <w:tcW w:w="851" w:type="dxa"/>
            <w:vMerge/>
            <w:tcBorders>
              <w:right w:val="single" w:sz="2" w:space="0" w:color="auto"/>
            </w:tcBorders>
          </w:tcPr>
          <w:p w14:paraId="256FAA7B" w14:textId="4A21F9F1"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47EC08B9" w14:textId="77777777" w:rsidR="00037532" w:rsidRDefault="00DA7144"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45178B75" w14:textId="718AA121"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00101F40">
              <w:rPr>
                <w:rFonts w:ascii="Times New Roman" w:hAnsi="Times New Roman" w:hint="eastAsia"/>
                <w:b/>
                <w:sz w:val="16"/>
                <w:szCs w:val="16"/>
              </w:rPr>
              <w:t>October</w:t>
            </w:r>
            <w:r w:rsidR="00764C5E">
              <w:rPr>
                <w:rFonts w:ascii="Times New Roman" w:hAnsi="Times New Roman" w:hint="eastAsia"/>
                <w:b/>
                <w:sz w:val="16"/>
                <w:szCs w:val="16"/>
              </w:rPr>
              <w:t xml:space="preserve"> 2019</w:t>
            </w:r>
            <w:r w:rsidR="00565528" w:rsidRPr="001F23BD">
              <w:rPr>
                <w:rFonts w:ascii="Times New Roman" w:hAnsi="Times New Roman"/>
                <w:b/>
                <w:sz w:val="16"/>
                <w:szCs w:val="16"/>
              </w:rPr>
              <w:t xml:space="preserve"> to</w:t>
            </w:r>
            <w:r w:rsidR="00101F40">
              <w:rPr>
                <w:rFonts w:ascii="Times New Roman" w:hAnsi="Times New Roman" w:hint="eastAsia"/>
                <w:b/>
                <w:sz w:val="16"/>
                <w:szCs w:val="16"/>
              </w:rPr>
              <w:t xml:space="preserve"> September</w:t>
            </w:r>
            <w:r w:rsidR="00764C5E">
              <w:rPr>
                <w:rFonts w:ascii="Times New Roman" w:hAnsi="Times New Roman" w:hint="eastAsia"/>
                <w:b/>
                <w:sz w:val="16"/>
                <w:szCs w:val="16"/>
              </w:rPr>
              <w:t xml:space="preserve"> 2020</w:t>
            </w:r>
          </w:p>
          <w:p w14:paraId="334DD0B6" w14:textId="6C9F786D" w:rsidR="00037532" w:rsidRPr="005F729C" w:rsidRDefault="00037532" w:rsidP="00565528">
            <w:pPr>
              <w:spacing w:line="240" w:lineRule="exact"/>
              <w:ind w:leftChars="300" w:left="630"/>
              <w:rPr>
                <w:rFonts w:ascii="Times New Roman" w:hAnsi="Times New Roman"/>
                <w:sz w:val="16"/>
                <w:szCs w:val="16"/>
                <w:lang w:eastAsia="zh-TW"/>
              </w:rPr>
            </w:pPr>
            <w:r>
              <w:rPr>
                <w:rFonts w:ascii="Times New Roman" w:hAnsi="Times New Roman" w:hint="eastAsia"/>
                <w:sz w:val="16"/>
                <w:szCs w:val="16"/>
                <w:lang w:eastAsia="zh-TW"/>
              </w:rPr>
              <w:t>(</w:t>
            </w:r>
            <w:r w:rsidRPr="005F729C">
              <w:rPr>
                <w:rFonts w:ascii="Times New Roman" w:hAnsi="Times New Roman"/>
                <w:sz w:val="16"/>
                <w:szCs w:val="16"/>
                <w:lang w:eastAsia="zh-TW"/>
              </w:rPr>
              <w:t>1</w:t>
            </w:r>
            <w:r w:rsidRPr="005F729C">
              <w:rPr>
                <w:rFonts w:ascii="Times New Roman" w:hAnsi="Times New Roman"/>
                <w:sz w:val="16"/>
                <w:szCs w:val="16"/>
                <w:lang w:eastAsia="zh-TW"/>
              </w:rPr>
              <w:t>年間</w:t>
            </w:r>
            <w:r w:rsidRPr="005F729C">
              <w:rPr>
                <w:rFonts w:ascii="Times New Roman" w:hAnsi="Times New Roman"/>
                <w:sz w:val="16"/>
                <w:szCs w:val="16"/>
                <w:lang w:eastAsia="zh-TW"/>
              </w:rPr>
              <w:t>/2</w:t>
            </w:r>
            <w:r w:rsidRPr="005F729C">
              <w:rPr>
                <w:rFonts w:ascii="Times New Roman" w:hAnsi="Times New Roman"/>
                <w:sz w:val="16"/>
                <w:szCs w:val="16"/>
                <w:lang w:eastAsia="zh-TW"/>
              </w:rPr>
              <w:t>学期間</w:t>
            </w:r>
            <w:r w:rsidRPr="005F729C">
              <w:rPr>
                <w:rFonts w:ascii="Times New Roman" w:hAnsi="Times New Roman"/>
                <w:sz w:val="16"/>
                <w:szCs w:val="16"/>
                <w:lang w:eastAsia="zh-TW"/>
              </w:rPr>
              <w:t xml:space="preserve"> 201</w:t>
            </w:r>
            <w:r w:rsidR="00591B35">
              <w:rPr>
                <w:rFonts w:ascii="Times New Roman" w:hAnsi="Times New Roman"/>
                <w:sz w:val="16"/>
                <w:szCs w:val="16"/>
                <w:lang w:eastAsia="zh-TW"/>
              </w:rPr>
              <w:t>9</w:t>
            </w:r>
            <w:r w:rsidRPr="005F729C">
              <w:rPr>
                <w:rFonts w:ascii="Times New Roman" w:hAnsi="Times New Roman"/>
                <w:sz w:val="16"/>
                <w:szCs w:val="16"/>
                <w:lang w:eastAsia="zh-TW"/>
              </w:rPr>
              <w:t>年</w:t>
            </w:r>
            <w:r w:rsidR="00101F40">
              <w:rPr>
                <w:rFonts w:ascii="Times New Roman" w:hAnsi="Times New Roman"/>
                <w:sz w:val="16"/>
                <w:szCs w:val="16"/>
                <w:lang w:eastAsia="zh-TW"/>
              </w:rPr>
              <w:t>10</w:t>
            </w:r>
            <w:r w:rsidRPr="005F729C">
              <w:rPr>
                <w:rFonts w:ascii="Times New Roman" w:hAnsi="Times New Roman"/>
                <w:sz w:val="16"/>
                <w:szCs w:val="16"/>
                <w:lang w:eastAsia="zh-TW"/>
              </w:rPr>
              <w:t>月～</w:t>
            </w:r>
            <w:r w:rsidR="00591B35">
              <w:rPr>
                <w:rFonts w:ascii="Times New Roman" w:hAnsi="Times New Roman"/>
                <w:sz w:val="16"/>
                <w:szCs w:val="16"/>
                <w:lang w:eastAsia="zh-TW"/>
              </w:rPr>
              <w:t>2020</w:t>
            </w:r>
            <w:r w:rsidRPr="005F729C">
              <w:rPr>
                <w:rFonts w:ascii="Times New Roman" w:hAnsi="Times New Roman"/>
                <w:sz w:val="16"/>
                <w:szCs w:val="16"/>
                <w:lang w:eastAsia="zh-TW"/>
              </w:rPr>
              <w:t>年</w:t>
            </w:r>
            <w:r w:rsidR="00101F40">
              <w:rPr>
                <w:rFonts w:ascii="Times New Roman" w:hAnsi="Times New Roman"/>
                <w:sz w:val="16"/>
                <w:szCs w:val="16"/>
                <w:lang w:eastAsia="zh-TW"/>
              </w:rPr>
              <w:t>9</w:t>
            </w:r>
            <w:r w:rsidRPr="005F729C">
              <w:rPr>
                <w:rFonts w:ascii="Times New Roman" w:hAnsi="Times New Roman"/>
                <w:sz w:val="16"/>
                <w:szCs w:val="16"/>
                <w:lang w:eastAsia="zh-TW"/>
              </w:rPr>
              <w:t>月</w:t>
            </w:r>
            <w:r>
              <w:rPr>
                <w:rFonts w:ascii="Times New Roman" w:hAnsi="Times New Roman" w:hint="eastAsia"/>
                <w:sz w:val="16"/>
                <w:szCs w:val="16"/>
                <w:lang w:eastAsia="zh-TW"/>
              </w:rPr>
              <w:t>)</w:t>
            </w:r>
          </w:p>
        </w:tc>
      </w:tr>
    </w:tbl>
    <w:p w14:paraId="54F09F3D" w14:textId="77777777" w:rsidR="000722B9" w:rsidRPr="00504130" w:rsidRDefault="000722B9">
      <w:pPr>
        <w:rPr>
          <w:lang w:eastAsia="zh-TW"/>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lang w:eastAsia="zh-TW"/>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placeholder>
              <w:docPart w:val="A19BE8803456436E84F18197F057F46C"/>
            </w:placeholder>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921"/>
        <w:gridCol w:w="922"/>
        <w:gridCol w:w="1559"/>
        <w:gridCol w:w="1843"/>
        <w:gridCol w:w="1559"/>
      </w:tblGrid>
      <w:tr w:rsidR="00DA5713" w:rsidRPr="00030B18" w14:paraId="1DD9465B" w14:textId="77777777" w:rsidTr="00E704D9">
        <w:trPr>
          <w:trHeight w:val="283"/>
        </w:trPr>
        <w:tc>
          <w:tcPr>
            <w:tcW w:w="9639" w:type="dxa"/>
            <w:gridSpan w:val="7"/>
            <w:tcBorders>
              <w:top w:val="single" w:sz="12" w:space="0" w:color="auto"/>
              <w:left w:val="single" w:sz="12" w:space="0" w:color="auto"/>
              <w:bottom w:val="single" w:sz="2" w:space="0" w:color="auto"/>
              <w:right w:val="single" w:sz="12" w:space="0" w:color="auto"/>
            </w:tcBorders>
          </w:tcPr>
          <w:p w14:paraId="3FFE679A" w14:textId="77777777" w:rsidR="00DA5713" w:rsidRPr="00030B18" w:rsidRDefault="00DA5713" w:rsidP="00DA5713">
            <w:pPr>
              <w:pStyle w:val="a3"/>
              <w:numPr>
                <w:ilvl w:val="0"/>
                <w:numId w:val="5"/>
              </w:numPr>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DA5713" w:rsidRPr="00030B18" w14:paraId="6C20781A" w14:textId="77777777" w:rsidTr="00E704D9">
        <w:trPr>
          <w:cantSplit/>
          <w:trHeight w:val="442"/>
        </w:trPr>
        <w:tc>
          <w:tcPr>
            <w:tcW w:w="851" w:type="dxa"/>
            <w:vMerge w:val="restart"/>
            <w:tcBorders>
              <w:top w:val="nil"/>
              <w:left w:val="single" w:sz="12" w:space="0" w:color="auto"/>
              <w:right w:val="single" w:sz="2" w:space="0" w:color="auto"/>
            </w:tcBorders>
          </w:tcPr>
          <w:p w14:paraId="336CC882"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right w:val="nil"/>
            </w:tcBorders>
            <w:vAlign w:val="center"/>
          </w:tcPr>
          <w:p w14:paraId="6F54E696" w14:textId="77777777" w:rsidR="00DA5713" w:rsidRPr="003D4445" w:rsidRDefault="00DA5713" w:rsidP="00E704D9">
            <w:pPr>
              <w:spacing w:line="240" w:lineRule="exact"/>
              <w:rPr>
                <w:rFonts w:ascii="Times New Roman" w:hAnsi="Times New Roman"/>
                <w:sz w:val="16"/>
                <w:szCs w:val="16"/>
              </w:rPr>
            </w:pPr>
            <w:r>
              <w:rPr>
                <w:rFonts w:ascii="Times New Roman" w:hAnsi="Times New Roman"/>
                <w:sz w:val="16"/>
                <w:szCs w:val="16"/>
              </w:rPr>
              <w:t>(1) Total years</w:t>
            </w:r>
            <w:r w:rsidRPr="003D4445">
              <w:rPr>
                <w:rFonts w:ascii="Times New Roman" w:hAnsi="Times New Roman"/>
                <w:sz w:val="16"/>
                <w:szCs w:val="16"/>
              </w:rPr>
              <w:t xml:space="preserve"> of study</w:t>
            </w:r>
          </w:p>
          <w:p w14:paraId="271EEDA6" w14:textId="77777777" w:rsidR="00DA5713" w:rsidRPr="003D4445" w:rsidRDefault="00DA5713" w:rsidP="00E704D9">
            <w:pPr>
              <w:spacing w:line="240" w:lineRule="exact"/>
              <w:rPr>
                <w:rFonts w:ascii="Times New Roman" w:hAnsi="Times New Roman"/>
                <w:sz w:val="16"/>
                <w:szCs w:val="16"/>
                <w:highlight w:val="yellow"/>
              </w:rPr>
            </w:pPr>
            <w:r w:rsidRPr="003D4445">
              <w:rPr>
                <w:rFonts w:ascii="Times New Roman" w:hAnsi="Times New Roman"/>
                <w:sz w:val="16"/>
                <w:szCs w:val="16"/>
              </w:rPr>
              <w:t xml:space="preserve">   </w:t>
            </w:r>
            <w:r w:rsidRPr="003D4445">
              <w:rPr>
                <w:rFonts w:ascii="Times New Roman" w:hAnsi="Times New Roman"/>
                <w:sz w:val="16"/>
                <w:szCs w:val="16"/>
              </w:rPr>
              <w:t>学習</w:t>
            </w:r>
            <w:r w:rsidRPr="003D4445">
              <w:rPr>
                <w:rFonts w:ascii="Times New Roman" w:hAnsi="Times New Roman" w:hint="eastAsia"/>
                <w:sz w:val="16"/>
                <w:szCs w:val="16"/>
              </w:rPr>
              <w:t>年数</w:t>
            </w:r>
          </w:p>
        </w:tc>
        <w:sdt>
          <w:sdtPr>
            <w:rPr>
              <w:rFonts w:ascii="Times New Roman" w:eastAsiaTheme="minorEastAsia" w:hAnsi="Times New Roman" w:hint="eastAsia"/>
              <w:sz w:val="16"/>
              <w:szCs w:val="16"/>
            </w:rPr>
            <w:alias w:val="Total years of study"/>
            <w:tag w:val="Total years of study"/>
            <w:id w:val="-844243834"/>
            <w:placeholder>
              <w:docPart w:val="A1B1C3D0B506479E964718B9F925B66D"/>
            </w:placeholder>
          </w:sdtPr>
          <w:sdtEndPr/>
          <w:sdtContent>
            <w:tc>
              <w:tcPr>
                <w:tcW w:w="6804" w:type="dxa"/>
                <w:gridSpan w:val="5"/>
                <w:tcBorders>
                  <w:top w:val="single" w:sz="2" w:space="0" w:color="auto"/>
                  <w:left w:val="nil"/>
                  <w:right w:val="single" w:sz="12" w:space="0" w:color="auto"/>
                </w:tcBorders>
                <w:shd w:val="clear" w:color="auto" w:fill="FFFF99"/>
                <w:vAlign w:val="center"/>
              </w:tcPr>
              <w:sdt>
                <w:sdtPr>
                  <w:rPr>
                    <w:rFonts w:ascii="Times New Roman" w:hAnsi="Times New Roman" w:hint="eastAsia"/>
                    <w:kern w:val="0"/>
                    <w:sz w:val="16"/>
                    <w:szCs w:val="16"/>
                  </w:rPr>
                  <w:id w:val="471412889"/>
                  <w:placeholder>
                    <w:docPart w:val="8C635F8BD2A44D61B3656314CCD4DD3D"/>
                  </w:placeholder>
                  <w:comboBox>
                    <w:listItem w:displayText="less than 1 year" w:value="less than 1 year"/>
                    <w:listItem w:displayText="1 ~ 2 years" w:value="1 ~ 2 years"/>
                    <w:listItem w:displayText="2 ~ 3 years" w:value="2 ~ 3 years"/>
                    <w:listItem w:displayText="3 ~ 4 years" w:value="3 ~ 4 years"/>
                    <w:listItem w:displayText="4 ~ 5 years" w:value="4 ~ 5 years"/>
                    <w:listItem w:displayText="5 ~ 6 years" w:value="5 ~ 6 years"/>
                    <w:listItem w:displayText="6 ~ 7 years" w:value="6 ~ 7 years"/>
                    <w:listItem w:displayText="more than 7 years" w:value="more than 7 years"/>
                  </w:comboBox>
                </w:sdtPr>
                <w:sdtEndPr/>
                <w:sdtContent>
                  <w:p w14:paraId="688FB505" w14:textId="14E0A851" w:rsidR="00DA5713" w:rsidRPr="00895C87" w:rsidRDefault="00495DA7" w:rsidP="00495DA7">
                    <w:pPr>
                      <w:pStyle w:val="a3"/>
                      <w:spacing w:line="240" w:lineRule="exact"/>
                      <w:ind w:left="0" w:firstLine="0"/>
                      <w:jc w:val="center"/>
                      <w:rPr>
                        <w:color w:val="808080"/>
                      </w:rPr>
                    </w:pPr>
                    <w:r w:rsidRPr="00495DA7">
                      <w:rPr>
                        <w:rFonts w:ascii="Times New Roman" w:hAnsi="Times New Roman"/>
                        <w:color w:val="808080" w:themeColor="background1" w:themeShade="80"/>
                        <w:kern w:val="0"/>
                        <w:sz w:val="22"/>
                        <w:szCs w:val="22"/>
                      </w:rPr>
                      <w:t>Select one</w:t>
                    </w:r>
                  </w:p>
                </w:sdtContent>
              </w:sdt>
            </w:tc>
          </w:sdtContent>
        </w:sdt>
      </w:tr>
      <w:tr w:rsidR="00DA5713" w:rsidRPr="00030B18" w14:paraId="776836B8" w14:textId="77777777" w:rsidTr="00E704D9">
        <w:trPr>
          <w:cantSplit/>
          <w:trHeight w:val="180"/>
        </w:trPr>
        <w:tc>
          <w:tcPr>
            <w:tcW w:w="851" w:type="dxa"/>
            <w:vMerge/>
            <w:tcBorders>
              <w:left w:val="single" w:sz="12" w:space="0" w:color="auto"/>
              <w:right w:val="single" w:sz="2" w:space="0" w:color="auto"/>
            </w:tcBorders>
          </w:tcPr>
          <w:p w14:paraId="34AC5DE1"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539A51E2" w14:textId="77777777" w:rsidR="00DA5713" w:rsidRPr="00030B18" w:rsidRDefault="00DA5713" w:rsidP="00E704D9">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62444070" w14:textId="77777777" w:rsidR="00DA5713" w:rsidRPr="005F729C" w:rsidRDefault="00DA5713" w:rsidP="00E704D9">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6F68F3C2" w14:textId="77777777" w:rsidR="00DA5713" w:rsidRPr="00030B18" w:rsidRDefault="00DA7144" w:rsidP="00E704D9">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DA5713">
                  <w:rPr>
                    <w:rFonts w:ascii="ＭＳ ゴシック" w:eastAsia="ＭＳ ゴシック" w:hAnsi="ＭＳ ゴシック"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285C48F9" w14:textId="77777777" w:rsidR="00DA5713" w:rsidRPr="00030B18" w:rsidRDefault="00DA5713" w:rsidP="00E704D9">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DA5713" w:rsidRPr="00030B18" w14:paraId="6D1B52EB" w14:textId="77777777" w:rsidTr="00E704D9">
        <w:trPr>
          <w:cantSplit/>
          <w:trHeight w:val="180"/>
        </w:trPr>
        <w:tc>
          <w:tcPr>
            <w:tcW w:w="851" w:type="dxa"/>
            <w:vMerge/>
            <w:tcBorders>
              <w:left w:val="single" w:sz="12" w:space="0" w:color="auto"/>
              <w:right w:val="single" w:sz="2" w:space="0" w:color="auto"/>
            </w:tcBorders>
          </w:tcPr>
          <w:p w14:paraId="74082EDF"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78FB0EC7" w14:textId="77777777" w:rsidR="00DA5713" w:rsidRPr="00030B18" w:rsidRDefault="00DA5713" w:rsidP="00E704D9">
            <w:pPr>
              <w:spacing w:line="240" w:lineRule="exact"/>
              <w:rPr>
                <w:rFonts w:ascii="Times New Roman" w:hAnsi="Times New Roman"/>
                <w:sz w:val="16"/>
                <w:szCs w:val="16"/>
              </w:rPr>
            </w:pPr>
          </w:p>
        </w:tc>
        <w:tc>
          <w:tcPr>
            <w:tcW w:w="921" w:type="dxa"/>
            <w:vMerge/>
            <w:tcBorders>
              <w:top w:val="nil"/>
              <w:left w:val="single" w:sz="2" w:space="0" w:color="auto"/>
              <w:bottom w:val="single" w:sz="2" w:space="0" w:color="auto"/>
              <w:right w:val="single" w:sz="2" w:space="0" w:color="auto"/>
            </w:tcBorders>
            <w:shd w:val="clear" w:color="auto" w:fill="auto"/>
            <w:vAlign w:val="center"/>
          </w:tcPr>
          <w:p w14:paraId="5272EC8A" w14:textId="77777777" w:rsidR="00DA5713" w:rsidRPr="005F729C" w:rsidRDefault="00DA5713" w:rsidP="00E704D9">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1DE95AE7" w14:textId="77777777" w:rsidR="00DA5713" w:rsidRPr="00037532" w:rsidRDefault="00DA7144" w:rsidP="00E704D9">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DA5713" w:rsidRPr="00037532">
                  <w:rPr>
                    <w:rFonts w:ascii="Times New Roman" w:hAnsi="Times New Roman"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1C51118F" w14:textId="77777777" w:rsidR="00DA5713" w:rsidRPr="005F729C" w:rsidRDefault="00DA5713" w:rsidP="00E704D9">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DA5713" w:rsidRPr="00030B18" w14:paraId="76B44A28" w14:textId="77777777" w:rsidTr="00E704D9">
        <w:trPr>
          <w:cantSplit/>
          <w:trHeight w:val="180"/>
        </w:trPr>
        <w:tc>
          <w:tcPr>
            <w:tcW w:w="851" w:type="dxa"/>
            <w:vMerge/>
            <w:tcBorders>
              <w:left w:val="single" w:sz="12" w:space="0" w:color="auto"/>
              <w:right w:val="single" w:sz="2" w:space="0" w:color="auto"/>
            </w:tcBorders>
          </w:tcPr>
          <w:p w14:paraId="4C48F582"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25FF6AE6" w14:textId="77777777" w:rsidR="00DA5713" w:rsidRPr="00030B18" w:rsidRDefault="00DA5713" w:rsidP="00E704D9">
            <w:pPr>
              <w:spacing w:line="240" w:lineRule="exact"/>
              <w:rPr>
                <w:rFonts w:ascii="Times New Roman" w:hAnsi="Times New Roman"/>
                <w:sz w:val="16"/>
                <w:szCs w:val="16"/>
              </w:rPr>
            </w:pPr>
          </w:p>
        </w:tc>
        <w:tc>
          <w:tcPr>
            <w:tcW w:w="921" w:type="dxa"/>
            <w:vMerge/>
            <w:tcBorders>
              <w:top w:val="nil"/>
              <w:left w:val="single" w:sz="2" w:space="0" w:color="auto"/>
              <w:bottom w:val="single" w:sz="2" w:space="0" w:color="auto"/>
              <w:right w:val="single" w:sz="2" w:space="0" w:color="auto"/>
            </w:tcBorders>
            <w:shd w:val="clear" w:color="auto" w:fill="auto"/>
            <w:vAlign w:val="center"/>
          </w:tcPr>
          <w:p w14:paraId="52B4B7E5" w14:textId="77777777" w:rsidR="00DA5713" w:rsidRPr="005F729C" w:rsidRDefault="00DA5713" w:rsidP="00E704D9">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79FFAAD3" w14:textId="77777777" w:rsidR="00DA5713" w:rsidRPr="00037532" w:rsidRDefault="00DA7144" w:rsidP="00E704D9">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DA5713" w:rsidRPr="00037532">
                  <w:rPr>
                    <w:rFonts w:ascii="Times New Roman" w:hAnsi="Times New Roman" w:hint="eastAsia"/>
                    <w:sz w:val="16"/>
                    <w:szCs w:val="16"/>
                  </w:rPr>
                  <w:t>☐</w:t>
                </w:r>
              </w:sdtContent>
            </w:sdt>
          </w:p>
        </w:tc>
        <w:tc>
          <w:tcPr>
            <w:tcW w:w="4961" w:type="dxa"/>
            <w:gridSpan w:val="3"/>
            <w:tcBorders>
              <w:top w:val="single" w:sz="2" w:space="0" w:color="auto"/>
              <w:left w:val="nil"/>
              <w:bottom w:val="single" w:sz="2" w:space="0" w:color="auto"/>
              <w:right w:val="single" w:sz="12" w:space="0" w:color="auto"/>
            </w:tcBorders>
            <w:shd w:val="clear" w:color="auto" w:fill="auto"/>
            <w:vAlign w:val="center"/>
          </w:tcPr>
          <w:p w14:paraId="60494A4D" w14:textId="77777777" w:rsidR="00DA5713" w:rsidRPr="005F729C" w:rsidRDefault="00DA5713" w:rsidP="00E704D9">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DA5713" w:rsidRPr="00030B18" w14:paraId="73147F6A" w14:textId="77777777" w:rsidTr="00E704D9">
        <w:trPr>
          <w:cantSplit/>
          <w:trHeight w:val="283"/>
        </w:trPr>
        <w:tc>
          <w:tcPr>
            <w:tcW w:w="851" w:type="dxa"/>
            <w:vMerge/>
            <w:tcBorders>
              <w:left w:val="single" w:sz="12" w:space="0" w:color="auto"/>
              <w:right w:val="single" w:sz="2" w:space="0" w:color="auto"/>
            </w:tcBorders>
          </w:tcPr>
          <w:p w14:paraId="7D8DC6BB"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right w:val="nil"/>
            </w:tcBorders>
            <w:vAlign w:val="center"/>
          </w:tcPr>
          <w:p w14:paraId="430DEAD8" w14:textId="77777777" w:rsidR="00DA5713" w:rsidRPr="00030B18" w:rsidRDefault="00DA5713" w:rsidP="00E704D9">
            <w:pPr>
              <w:spacing w:line="240" w:lineRule="exact"/>
              <w:rPr>
                <w:rFonts w:ascii="Times New Roman" w:hAnsi="Times New Roman"/>
                <w:sz w:val="16"/>
                <w:szCs w:val="16"/>
              </w:rPr>
            </w:pPr>
            <w:r>
              <w:rPr>
                <w:rFonts w:ascii="Times New Roman" w:hAnsi="Times New Roman"/>
                <w:sz w:val="16"/>
                <w:szCs w:val="16"/>
              </w:rPr>
              <w:t>(3) Textbook used</w:t>
            </w:r>
          </w:p>
        </w:tc>
        <w:sdt>
          <w:sdtPr>
            <w:rPr>
              <w:rFonts w:ascii="Times New Roman" w:hAnsi="Times New Roman"/>
              <w:sz w:val="16"/>
              <w:szCs w:val="16"/>
            </w:rPr>
            <w:alias w:val="Textbook"/>
            <w:tag w:val="Textbook"/>
            <w:id w:val="100079851"/>
            <w:placeholder>
              <w:docPart w:val="DD9994F36B26484C830F947DC919C7CD"/>
            </w:placeholder>
          </w:sdtPr>
          <w:sdtEndPr/>
          <w:sdtContent>
            <w:tc>
              <w:tcPr>
                <w:tcW w:w="3402" w:type="dxa"/>
                <w:gridSpan w:val="3"/>
                <w:tcBorders>
                  <w:top w:val="nil"/>
                  <w:left w:val="nil"/>
                  <w:bottom w:val="nil"/>
                  <w:right w:val="nil"/>
                </w:tcBorders>
                <w:shd w:val="clear" w:color="auto" w:fill="FFFF99"/>
                <w:vAlign w:val="center"/>
              </w:tcPr>
              <w:sdt>
                <w:sdtPr>
                  <w:rPr>
                    <w:rFonts w:ascii="Times New Roman" w:hAnsi="Times New Roman"/>
                    <w:sz w:val="16"/>
                    <w:szCs w:val="16"/>
                  </w:rPr>
                  <w:id w:val="486058719"/>
                  <w:placeholder>
                    <w:docPart w:val="0428B533BCE542A0B73902E34E01C0DE"/>
                  </w:placeholder>
                </w:sdtPr>
                <w:sdtEndPr/>
                <w:sdtContent>
                  <w:sdt>
                    <w:sdtPr>
                      <w:rPr>
                        <w:rFonts w:ascii="Times New Roman" w:hAnsi="Times New Roman"/>
                        <w:sz w:val="16"/>
                        <w:szCs w:val="16"/>
                      </w:rPr>
                      <w:alias w:val="Textbook"/>
                      <w:tag w:val="Textbook"/>
                      <w:id w:val="-2117356824"/>
                      <w:placeholder>
                        <w:docPart w:val="AB228B1915274E6BBE55ADEF221F577A"/>
                      </w:placeholder>
                    </w:sdtPr>
                    <w:sdtEndPr/>
                    <w:sdtContent>
                      <w:sdt>
                        <w:sdtPr>
                          <w:rPr>
                            <w:rFonts w:ascii="Times New Roman" w:hAnsi="Times New Roman"/>
                            <w:sz w:val="16"/>
                            <w:szCs w:val="16"/>
                          </w:rPr>
                          <w:alias w:val="Textbook"/>
                          <w:tag w:val="Textbook"/>
                          <w:id w:val="1255559522"/>
                          <w:placeholder>
                            <w:docPart w:val="18114A1AC21C4BCF99813D3E5305476D"/>
                          </w:placeholder>
                          <w:comboBox>
                            <w:listItem w:displayText="みんなの日本語 Minna  no Nihongo" w:value="みんなの日本語 Minna  no Nihongo"/>
                            <w:listItem w:displayText="げんき Genkl" w:value="げんき Genkl"/>
                            <w:listItem w:displayText="とびら Tobira" w:value="とびら Tobira"/>
                            <w:listItem w:displayText="ようこそ Yookoso" w:value="ようこそ Yookoso"/>
                            <w:listItem w:displayText="その他 Other" w:value="その他 Other"/>
                          </w:comboBox>
                        </w:sdtPr>
                        <w:sdtEndPr/>
                        <w:sdtContent>
                          <w:p w14:paraId="07F74480" w14:textId="77777777" w:rsidR="00DA5713" w:rsidRPr="00030B18" w:rsidRDefault="00DA5713" w:rsidP="00E704D9">
                            <w:pPr>
                              <w:spacing w:line="240" w:lineRule="exact"/>
                              <w:jc w:val="center"/>
                              <w:rPr>
                                <w:rFonts w:ascii="Times New Roman" w:hAnsi="Times New Roman"/>
                                <w:sz w:val="16"/>
                                <w:szCs w:val="16"/>
                              </w:rPr>
                            </w:pPr>
                            <w:r w:rsidRPr="00536429">
                              <w:rPr>
                                <w:rFonts w:ascii="Times New Roman" w:hAnsi="Times New Roman"/>
                                <w:color w:val="808080" w:themeColor="background1" w:themeShade="80"/>
                                <w:sz w:val="22"/>
                              </w:rPr>
                              <w:t>Select one</w:t>
                            </w:r>
                          </w:p>
                        </w:sdtContent>
                      </w:sdt>
                    </w:sdtContent>
                  </w:sdt>
                </w:sdtContent>
              </w:sdt>
            </w:tc>
          </w:sdtContent>
        </w:sdt>
        <w:tc>
          <w:tcPr>
            <w:tcW w:w="1843" w:type="dxa"/>
            <w:vMerge w:val="restart"/>
            <w:tcBorders>
              <w:top w:val="nil"/>
              <w:left w:val="nil"/>
              <w:right w:val="nil"/>
            </w:tcBorders>
            <w:shd w:val="clear" w:color="auto" w:fill="FFFF99"/>
          </w:tcPr>
          <w:p w14:paraId="340BA8C9" w14:textId="77777777" w:rsidR="00DA5713" w:rsidRDefault="00DA5713" w:rsidP="00E704D9">
            <w:pPr>
              <w:wordWrap w:val="0"/>
              <w:spacing w:line="240" w:lineRule="exact"/>
              <w:ind w:right="160"/>
              <w:jc w:val="right"/>
              <w:rPr>
                <w:rFonts w:ascii="Times New Roman" w:hAnsi="Times New Roman"/>
                <w:sz w:val="16"/>
                <w:szCs w:val="16"/>
              </w:rPr>
            </w:pPr>
            <w:r>
              <w:rPr>
                <w:rFonts w:ascii="Times New Roman" w:hAnsi="Times New Roman" w:hint="eastAsia"/>
                <w:sz w:val="16"/>
                <w:szCs w:val="16"/>
              </w:rPr>
              <w:t>既習済みチャプター</w:t>
            </w:r>
          </w:p>
          <w:p w14:paraId="3E56E908" w14:textId="77777777" w:rsidR="00DA5713" w:rsidRPr="00030B18" w:rsidRDefault="00DA5713" w:rsidP="00E704D9">
            <w:pPr>
              <w:wordWrap w:val="0"/>
              <w:spacing w:line="240" w:lineRule="exact"/>
              <w:ind w:right="320"/>
              <w:jc w:val="right"/>
              <w:rPr>
                <w:rFonts w:ascii="Times New Roman" w:hAnsi="Times New Roman"/>
                <w:sz w:val="16"/>
                <w:szCs w:val="16"/>
              </w:rPr>
            </w:pPr>
            <w:r>
              <w:rPr>
                <w:rFonts w:ascii="Times New Roman" w:hAnsi="Times New Roman"/>
                <w:sz w:val="16"/>
                <w:szCs w:val="16"/>
              </w:rPr>
              <w:t>Chapter</w:t>
            </w:r>
            <w:r>
              <w:rPr>
                <w:rFonts w:ascii="Times New Roman" w:hAnsi="Times New Roman" w:hint="eastAsia"/>
                <w:sz w:val="16"/>
                <w:szCs w:val="16"/>
              </w:rPr>
              <w:t xml:space="preserve"> learned </w:t>
            </w:r>
          </w:p>
        </w:tc>
        <w:tc>
          <w:tcPr>
            <w:tcW w:w="1559" w:type="dxa"/>
            <w:vMerge w:val="restart"/>
            <w:tcBorders>
              <w:top w:val="nil"/>
              <w:left w:val="nil"/>
              <w:right w:val="single" w:sz="12" w:space="0" w:color="auto"/>
            </w:tcBorders>
            <w:shd w:val="clear" w:color="auto" w:fill="FFFF99"/>
          </w:tcPr>
          <w:p w14:paraId="2736B2B9" w14:textId="77777777" w:rsidR="00DA5713" w:rsidRDefault="00DA5713" w:rsidP="00E704D9">
            <w:pPr>
              <w:spacing w:line="240" w:lineRule="exact"/>
              <w:jc w:val="center"/>
              <w:rPr>
                <w:rFonts w:ascii="Times New Roman" w:hAnsi="Times New Roman"/>
                <w:sz w:val="16"/>
                <w:szCs w:val="16"/>
              </w:rPr>
            </w:pPr>
          </w:p>
          <w:sdt>
            <w:sdtPr>
              <w:rPr>
                <w:rFonts w:ascii="Times New Roman" w:hAnsi="Times New Roman"/>
                <w:sz w:val="16"/>
                <w:szCs w:val="16"/>
              </w:rPr>
              <w:alias w:val="Chapter"/>
              <w:tag w:val="Chapter"/>
              <w:id w:val="1266269257"/>
              <w:placeholder>
                <w:docPart w:val="EFF3D868C5AD4260B4414992C1374FF1"/>
              </w:placeholder>
              <w:showingPlcHdr/>
            </w:sdtPr>
            <w:sdtEndPr/>
            <w:sdtContent>
              <w:p w14:paraId="78731C60" w14:textId="77777777" w:rsidR="00DA5713" w:rsidRPr="00030B18" w:rsidRDefault="00DA5713" w:rsidP="00E704D9">
                <w:pPr>
                  <w:spacing w:line="240" w:lineRule="exact"/>
                  <w:jc w:val="center"/>
                  <w:rPr>
                    <w:rFonts w:ascii="Times New Roman" w:hAnsi="Times New Roman"/>
                    <w:sz w:val="16"/>
                    <w:szCs w:val="16"/>
                  </w:rPr>
                </w:pPr>
                <w:r w:rsidRPr="00E07519">
                  <w:rPr>
                    <w:rStyle w:val="af1"/>
                    <w:rFonts w:ascii="Times New Roman" w:hAnsi="Times New Roman" w:cs="Times New Roman"/>
                    <w:sz w:val="16"/>
                    <w:szCs w:val="16"/>
                  </w:rPr>
                  <w:t>Click here to enter.</w:t>
                </w:r>
              </w:p>
            </w:sdtContent>
          </w:sdt>
        </w:tc>
      </w:tr>
      <w:tr w:rsidR="00DA5713" w:rsidRPr="00030B18" w14:paraId="5EBBF261" w14:textId="77777777" w:rsidTr="00E704D9">
        <w:trPr>
          <w:cantSplit/>
          <w:trHeight w:val="283"/>
        </w:trPr>
        <w:tc>
          <w:tcPr>
            <w:tcW w:w="851" w:type="dxa"/>
            <w:vMerge/>
            <w:tcBorders>
              <w:left w:val="single" w:sz="12" w:space="0" w:color="auto"/>
              <w:bottom w:val="single" w:sz="12" w:space="0" w:color="auto"/>
              <w:right w:val="single" w:sz="2" w:space="0" w:color="auto"/>
            </w:tcBorders>
          </w:tcPr>
          <w:p w14:paraId="7468FEF7" w14:textId="77777777" w:rsidR="00DA5713" w:rsidRPr="00030B18" w:rsidRDefault="00DA5713" w:rsidP="00E704D9">
            <w:pPr>
              <w:widowControl/>
              <w:spacing w:line="240" w:lineRule="exact"/>
              <w:jc w:val="left"/>
              <w:rPr>
                <w:rFonts w:ascii="Times New Roman" w:hAnsi="Times New Roman"/>
                <w:sz w:val="16"/>
                <w:szCs w:val="16"/>
              </w:rPr>
            </w:pPr>
          </w:p>
        </w:tc>
        <w:tc>
          <w:tcPr>
            <w:tcW w:w="1984" w:type="dxa"/>
            <w:vMerge/>
            <w:tcBorders>
              <w:left w:val="single" w:sz="2" w:space="0" w:color="auto"/>
              <w:bottom w:val="single" w:sz="12" w:space="0" w:color="auto"/>
              <w:right w:val="nil"/>
            </w:tcBorders>
            <w:vAlign w:val="center"/>
          </w:tcPr>
          <w:p w14:paraId="7B0A3480" w14:textId="77777777" w:rsidR="00DA5713" w:rsidRDefault="00DA5713" w:rsidP="00E704D9">
            <w:pPr>
              <w:spacing w:line="240" w:lineRule="exact"/>
              <w:rPr>
                <w:rFonts w:ascii="Times New Roman" w:hAnsi="Times New Roman"/>
                <w:sz w:val="16"/>
                <w:szCs w:val="16"/>
              </w:rPr>
            </w:pPr>
          </w:p>
        </w:tc>
        <w:tc>
          <w:tcPr>
            <w:tcW w:w="3402" w:type="dxa"/>
            <w:gridSpan w:val="3"/>
            <w:tcBorders>
              <w:top w:val="nil"/>
              <w:left w:val="nil"/>
              <w:bottom w:val="single" w:sz="12" w:space="0" w:color="auto"/>
              <w:right w:val="nil"/>
            </w:tcBorders>
            <w:shd w:val="clear" w:color="auto" w:fill="FFFF99"/>
            <w:vAlign w:val="center"/>
          </w:tcPr>
          <w:p w14:paraId="518D0C8F" w14:textId="77777777" w:rsidR="00DA5713" w:rsidRDefault="00DA5713" w:rsidP="00E704D9">
            <w:pPr>
              <w:spacing w:line="240" w:lineRule="exact"/>
              <w:jc w:val="center"/>
              <w:rPr>
                <w:rFonts w:ascii="Times New Roman" w:hAnsi="Times New Roman"/>
                <w:sz w:val="16"/>
                <w:szCs w:val="16"/>
              </w:rPr>
            </w:pPr>
            <w:r>
              <w:rPr>
                <w:rFonts w:ascii="Times New Roman" w:hAnsi="Times New Roman" w:hint="eastAsia"/>
                <w:sz w:val="16"/>
                <w:szCs w:val="16"/>
              </w:rPr>
              <w:t>その他</w:t>
            </w:r>
            <w:r>
              <w:rPr>
                <w:rFonts w:ascii="Times New Roman" w:hAnsi="Times New Roman" w:hint="eastAsia"/>
                <w:sz w:val="16"/>
                <w:szCs w:val="16"/>
              </w:rPr>
              <w:t xml:space="preserve"> Other:</w:t>
            </w:r>
            <w:r>
              <w:rPr>
                <w:rFonts w:ascii="Times New Roman" w:hAnsi="Times New Roman"/>
                <w:sz w:val="16"/>
                <w:szCs w:val="16"/>
              </w:rPr>
              <w:t xml:space="preserve"> </w:t>
            </w:r>
            <w:sdt>
              <w:sdtPr>
                <w:rPr>
                  <w:rFonts w:ascii="Times New Roman" w:hAnsi="Times New Roman" w:hint="eastAsia"/>
                  <w:sz w:val="16"/>
                  <w:szCs w:val="16"/>
                </w:rPr>
                <w:alias w:val="Specify"/>
                <w:tag w:val="Specify"/>
                <w:id w:val="-1792656777"/>
                <w:placeholder>
                  <w:docPart w:val="B39D5FD46C594B37A71542D1DAA2192B"/>
                </w:placeholder>
                <w:showingPlcHdr/>
              </w:sdtPr>
              <w:sdtEndPr/>
              <w:sdtContent>
                <w:r>
                  <w:rPr>
                    <w:rStyle w:val="af1"/>
                    <w:rFonts w:hint="eastAsia"/>
                  </w:rPr>
                  <w:t>Click here to enter</w:t>
                </w:r>
              </w:sdtContent>
            </w:sdt>
            <w:r>
              <w:rPr>
                <w:rFonts w:ascii="Times New Roman" w:hAnsi="Times New Roman" w:hint="eastAsia"/>
                <w:sz w:val="16"/>
                <w:szCs w:val="16"/>
              </w:rPr>
              <w:t xml:space="preserve">    </w:t>
            </w:r>
          </w:p>
        </w:tc>
        <w:tc>
          <w:tcPr>
            <w:tcW w:w="1843" w:type="dxa"/>
            <w:vMerge/>
            <w:tcBorders>
              <w:left w:val="nil"/>
              <w:bottom w:val="single" w:sz="12" w:space="0" w:color="auto"/>
              <w:right w:val="nil"/>
            </w:tcBorders>
            <w:shd w:val="clear" w:color="auto" w:fill="FFFF99"/>
          </w:tcPr>
          <w:p w14:paraId="2B279FBE" w14:textId="77777777" w:rsidR="00DA5713" w:rsidRPr="00030B18" w:rsidRDefault="00DA5713" w:rsidP="00E704D9">
            <w:pPr>
              <w:spacing w:line="240" w:lineRule="exact"/>
              <w:jc w:val="right"/>
              <w:rPr>
                <w:rFonts w:ascii="Times New Roman" w:hAnsi="Times New Roman"/>
                <w:sz w:val="16"/>
                <w:szCs w:val="16"/>
              </w:rPr>
            </w:pPr>
          </w:p>
        </w:tc>
        <w:tc>
          <w:tcPr>
            <w:tcW w:w="1559" w:type="dxa"/>
            <w:vMerge/>
            <w:tcBorders>
              <w:left w:val="nil"/>
              <w:bottom w:val="single" w:sz="12" w:space="0" w:color="auto"/>
              <w:right w:val="single" w:sz="12" w:space="0" w:color="auto"/>
            </w:tcBorders>
            <w:shd w:val="clear" w:color="auto" w:fill="FFFF99"/>
          </w:tcPr>
          <w:p w14:paraId="2A28150A" w14:textId="77777777" w:rsidR="00DA5713" w:rsidRPr="00030B18" w:rsidRDefault="00DA5713" w:rsidP="00E704D9">
            <w:pPr>
              <w:spacing w:line="240" w:lineRule="exact"/>
              <w:jc w:val="right"/>
              <w:rPr>
                <w:rFonts w:ascii="Times New Roman" w:hAnsi="Times New Roman"/>
                <w:sz w:val="16"/>
                <w:szCs w:val="16"/>
              </w:rPr>
            </w:pPr>
          </w:p>
        </w:tc>
      </w:tr>
    </w:tbl>
    <w:p w14:paraId="50CA1318" w14:textId="77777777" w:rsidR="00313F15" w:rsidRDefault="00313F15" w:rsidP="00106C7D">
      <w:pPr>
        <w:rPr>
          <w:rFonts w:ascii="Times New Roman" w:hAnsi="Times New Roman"/>
          <w:sz w:val="16"/>
          <w:szCs w:val="16"/>
        </w:rPr>
      </w:pPr>
    </w:p>
    <w:p w14:paraId="5B5406CA" w14:textId="77777777" w:rsidR="000F056B" w:rsidRPr="00030B18" w:rsidRDefault="000F056B" w:rsidP="00106C7D">
      <w:pPr>
        <w:rPr>
          <w:rFonts w:ascii="Times New Roman" w:hAnsi="Times New Roman"/>
          <w:sz w:val="16"/>
          <w:szCs w:val="16"/>
        </w:rPr>
      </w:pPr>
    </w:p>
    <w:tbl>
      <w:tblPr>
        <w:tblpPr w:leftFromText="142" w:rightFromText="142" w:vertAnchor="text" w:tblpX="99" w:tblpY="1"/>
        <w:tblOverlap w:val="never"/>
        <w:tblW w:w="9540"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752"/>
        <w:gridCol w:w="709"/>
        <w:gridCol w:w="992"/>
        <w:gridCol w:w="2551"/>
        <w:gridCol w:w="1134"/>
        <w:gridCol w:w="3402"/>
      </w:tblGrid>
      <w:tr w:rsidR="00E773ED" w:rsidRPr="00030B18" w14:paraId="30638A55" w14:textId="77777777" w:rsidTr="000F056B">
        <w:trPr>
          <w:trHeight w:val="283"/>
        </w:trPr>
        <w:tc>
          <w:tcPr>
            <w:tcW w:w="9540"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77777777" w:rsidR="00E773ED" w:rsidRDefault="00E773ED" w:rsidP="00DA5713">
            <w:pPr>
              <w:pStyle w:val="a3"/>
              <w:numPr>
                <w:ilvl w:val="0"/>
                <w:numId w:val="5"/>
              </w:numPr>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A113B5" w:rsidRPr="009F7602">
              <w:rPr>
                <w:rFonts w:ascii="Times New Roman" w:eastAsiaTheme="minorEastAsia" w:hAnsi="Times New Roman" w:hint="eastAsia"/>
                <w:b/>
                <w:sz w:val="16"/>
                <w:szCs w:val="16"/>
              </w:rPr>
              <w:t xml:space="preserve"> </w:t>
            </w:r>
            <w:r w:rsidR="00A113B5" w:rsidRPr="00687AE6">
              <w:rPr>
                <w:rFonts w:ascii="Times New Roman" w:eastAsiaTheme="minorEastAsia" w:hAnsi="Times New Roman" w:hint="eastAsia"/>
                <w:b/>
                <w:color w:val="FF0000"/>
                <w:sz w:val="16"/>
                <w:szCs w:val="16"/>
              </w:rPr>
              <w:t>(attach a copy of certificate you write below)</w:t>
            </w:r>
            <w:r w:rsidRPr="009F7602">
              <w:rPr>
                <w:rFonts w:ascii="Times New Roman" w:eastAsiaTheme="minorEastAsia" w:hAnsi="Times New Roman"/>
                <w:b/>
                <w:sz w:val="16"/>
                <w:szCs w:val="16"/>
              </w:rPr>
              <w:t xml:space="preserve">  </w:t>
            </w:r>
            <w:r w:rsidRPr="009F7602">
              <w:rPr>
                <w:rFonts w:ascii="Times New Roman" w:eastAsiaTheme="minorEastAsia" w:hAnsi="Times New Roman"/>
                <w:b/>
                <w:sz w:val="16"/>
                <w:szCs w:val="16"/>
              </w:rPr>
              <w:t>英語能力</w:t>
            </w:r>
            <w:r w:rsidR="00A113B5" w:rsidRPr="00687AE6">
              <w:rPr>
                <w:rFonts w:ascii="Times New Roman" w:eastAsiaTheme="minorEastAsia" w:hAnsi="Times New Roman" w:hint="eastAsia"/>
                <w:b/>
                <w:color w:val="FF0000"/>
                <w:sz w:val="14"/>
                <w:szCs w:val="14"/>
              </w:rPr>
              <w:t>（以下に記入した証明書のコピーも添付のこと）</w:t>
            </w:r>
          </w:p>
        </w:tc>
      </w:tr>
      <w:tr w:rsidR="009F7602" w:rsidRPr="00030B18" w14:paraId="67ADCBE5" w14:textId="77777777" w:rsidTr="000F056B">
        <w:trPr>
          <w:trHeight w:val="283"/>
        </w:trPr>
        <w:tc>
          <w:tcPr>
            <w:tcW w:w="752"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DA7144" w:rsidP="000F056B">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0F056B">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0F056B">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placeholder>
                  <w:docPart w:val="5FC96B89BC154D69A74D43D0487A0D70"/>
                </w:placeholder>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placeholder>
              <w:docPart w:val="C03C0D620BB143DCB7A22E18C30A03ED"/>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0F056B">
        <w:trPr>
          <w:trHeight w:val="283"/>
        </w:trPr>
        <w:tc>
          <w:tcPr>
            <w:tcW w:w="752" w:type="dxa"/>
            <w:vMerge/>
            <w:tcBorders>
              <w:left w:val="single" w:sz="12" w:space="0" w:color="auto"/>
              <w:right w:val="single" w:sz="2" w:space="0" w:color="auto"/>
            </w:tcBorders>
          </w:tcPr>
          <w:p w14:paraId="11740768"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DA7144" w:rsidP="000F056B">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0F056B">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0F056B">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placeholder>
              <w:docPart w:val="CEAD855039CB4DC2BEC50B185600D9DF"/>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0F056B">
        <w:trPr>
          <w:trHeight w:val="283"/>
        </w:trPr>
        <w:tc>
          <w:tcPr>
            <w:tcW w:w="752" w:type="dxa"/>
            <w:vMerge/>
            <w:tcBorders>
              <w:left w:val="single" w:sz="12" w:space="0" w:color="auto"/>
              <w:right w:val="single" w:sz="2" w:space="0" w:color="auto"/>
            </w:tcBorders>
          </w:tcPr>
          <w:p w14:paraId="7C399F92"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DA7144" w:rsidP="000F056B">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0F056B">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0F056B">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258754842"/>
            <w:placeholder>
              <w:docPart w:val="0FD24B6B866D4CD7BB2A7DB9F240E4E6"/>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587FD28B" w:rsidR="009F7602" w:rsidRPr="00030B18" w:rsidRDefault="000A1785" w:rsidP="000F056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F299272" w14:textId="77777777" w:rsidTr="000F056B">
        <w:trPr>
          <w:trHeight w:val="283"/>
        </w:trPr>
        <w:tc>
          <w:tcPr>
            <w:tcW w:w="752" w:type="dxa"/>
            <w:vMerge/>
            <w:tcBorders>
              <w:left w:val="single" w:sz="12" w:space="0" w:color="auto"/>
              <w:right w:val="single" w:sz="2" w:space="0" w:color="auto"/>
            </w:tcBorders>
          </w:tcPr>
          <w:p w14:paraId="39A2704E"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DA7144" w:rsidP="000F056B">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0F056B">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0F056B">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placeholder>
              <w:docPart w:val="283BD529A0F1455DA81709AFA6FE0E75"/>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34C9B4EA" w:rsidR="009F7602" w:rsidRPr="00030B18" w:rsidRDefault="000A1785" w:rsidP="000A1785">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0F056B">
        <w:trPr>
          <w:trHeight w:val="283"/>
        </w:trPr>
        <w:tc>
          <w:tcPr>
            <w:tcW w:w="752" w:type="dxa"/>
            <w:vMerge/>
            <w:tcBorders>
              <w:left w:val="single" w:sz="12" w:space="0" w:color="auto"/>
              <w:right w:val="single" w:sz="2" w:space="0" w:color="auto"/>
            </w:tcBorders>
          </w:tcPr>
          <w:p w14:paraId="18E3F463"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DA7144" w:rsidP="000F056B">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0F056B">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0F056B">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placeholder>
                  <w:docPart w:val="8235871E42DB41E1A0CD92027AECB3D3"/>
                </w:placeholder>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placeholder>
              <w:docPart w:val="6F1CF127C35B41DDA6E006F1F46A36B1"/>
            </w:placeholder>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0F056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0F056B">
        <w:trPr>
          <w:trHeight w:val="283"/>
        </w:trPr>
        <w:tc>
          <w:tcPr>
            <w:tcW w:w="752" w:type="dxa"/>
            <w:vMerge/>
            <w:tcBorders>
              <w:left w:val="single" w:sz="12" w:space="0" w:color="auto"/>
              <w:bottom w:val="single" w:sz="12" w:space="0" w:color="auto"/>
              <w:right w:val="single" w:sz="2" w:space="0" w:color="auto"/>
            </w:tcBorders>
          </w:tcPr>
          <w:p w14:paraId="4D61CF72" w14:textId="77777777" w:rsidR="009F7602" w:rsidRPr="00030B18" w:rsidRDefault="009F7602" w:rsidP="000F056B">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071C09D9" w:rsidR="009F7602" w:rsidRDefault="00DA7144" w:rsidP="000F056B">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0F056B">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0F056B">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placeholder>
                  <w:docPart w:val="D9D6C5FB8DD04A2CBA633DF59D25F864"/>
                </w:placeholder>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F056B">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placeholder>
              <w:docPart w:val="BA99FE5524E5440D8A9F8DB526D65136"/>
            </w:placeholder>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0F056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placeholder>
            <w:docPart w:val="B27B858044C74E19BB14555372904CA2"/>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DA5713">
            <w:pPr>
              <w:pStyle w:val="af7"/>
              <w:numPr>
                <w:ilvl w:val="0"/>
                <w:numId w:val="5"/>
              </w:numPr>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77777777"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14:paraId="44BE1EB2" w14:textId="77777777"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placeholder>
              <w:docPart w:val="EF840D85209545CAB8E9275F73FDACA4"/>
            </w:placeholder>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placeholder>
            <w:docPart w:val="8568D214540845DDA122344EC754DCF6"/>
          </w:placeholder>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DA5713">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4CA813C8" w14:textId="41A93486" w:rsidR="00BA0614" w:rsidRPr="00030B18" w:rsidRDefault="00BA0614" w:rsidP="00BA0614">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Pr>
                <w:rFonts w:ascii="Times New Roman" w:hAnsi="Times New Roman" w:hint="eastAsia"/>
                <w:sz w:val="16"/>
                <w:szCs w:val="16"/>
              </w:rPr>
              <w:t xml:space="preserve">student </w:t>
            </w:r>
            <w:r w:rsidRPr="00030B18">
              <w:rPr>
                <w:rFonts w:ascii="Times New Roman" w:hAnsi="Times New Roman"/>
                <w:sz w:val="16"/>
                <w:szCs w:val="16"/>
              </w:rPr>
              <w:t>exchange program a</w:t>
            </w:r>
            <w:r>
              <w:rPr>
                <w:rFonts w:ascii="Times New Roman" w:hAnsi="Times New Roman"/>
                <w:sz w:val="16"/>
                <w:szCs w:val="16"/>
              </w:rPr>
              <w:t>nd your plan of study in Japan.</w:t>
            </w:r>
            <w:r>
              <w:rPr>
                <w:rFonts w:ascii="Times New Roman" w:hAnsi="Times New Roman" w:hint="eastAsia"/>
                <w:sz w:val="16"/>
                <w:szCs w:val="16"/>
              </w:rPr>
              <w:br/>
              <w:t xml:space="preserve">Especially clearly mention what field of study or courses you would like to take during this exchange </w:t>
            </w:r>
            <w:r>
              <w:rPr>
                <w:rFonts w:ascii="Times New Roman" w:hAnsi="Times New Roman"/>
                <w:sz w:val="16"/>
                <w:szCs w:val="16"/>
              </w:rPr>
              <w:t>program</w:t>
            </w:r>
            <w:r>
              <w:rPr>
                <w:rFonts w:ascii="Times New Roman" w:hAnsi="Times New Roman" w:hint="eastAsia"/>
                <w:sz w:val="16"/>
                <w:szCs w:val="16"/>
              </w:rPr>
              <w:t>.</w:t>
            </w:r>
            <w:r>
              <w:rPr>
                <w:rFonts w:ascii="Times New Roman" w:hAnsi="Times New Roman"/>
                <w:sz w:val="16"/>
                <w:szCs w:val="16"/>
              </w:rPr>
              <w:br/>
            </w:r>
            <w:r w:rsidRPr="00B5707E">
              <w:rPr>
                <w:rFonts w:ascii="Times New Roman" w:hAnsi="Times New Roman" w:hint="eastAsia"/>
                <w:sz w:val="16"/>
                <w:szCs w:val="16"/>
                <w:shd w:val="pct15" w:color="auto" w:fill="FFFFFF"/>
              </w:rPr>
              <w:t>(We will use this information to decide your supervising professor at UF.)</w:t>
            </w:r>
            <w:r>
              <w:rPr>
                <w:rFonts w:ascii="Times New Roman" w:hAnsi="Times New Roman" w:hint="eastAsia"/>
                <w:sz w:val="16"/>
                <w:szCs w:val="16"/>
              </w:rPr>
              <w:br/>
            </w:r>
            <w:r w:rsidRPr="00030B18">
              <w:rPr>
                <w:rFonts w:ascii="Times New Roman" w:hAnsi="Times New Roman"/>
                <w:sz w:val="16"/>
                <w:szCs w:val="16"/>
              </w:rPr>
              <w:t>You may write this essay approximately wit</w:t>
            </w:r>
            <w:r>
              <w:rPr>
                <w:rFonts w:ascii="Times New Roman" w:hAnsi="Times New Roman"/>
                <w:sz w:val="16"/>
                <w:szCs w:val="16"/>
              </w:rPr>
              <w:t xml:space="preserve">hin </w:t>
            </w:r>
            <w:r>
              <w:rPr>
                <w:rFonts w:ascii="Times New Roman" w:hAnsi="Times New Roman" w:hint="eastAsia"/>
                <w:sz w:val="16"/>
                <w:szCs w:val="16"/>
              </w:rPr>
              <w:t>4</w:t>
            </w:r>
            <w:r>
              <w:rPr>
                <w:rFonts w:ascii="Times New Roman" w:hAnsi="Times New Roman"/>
                <w:sz w:val="16"/>
                <w:szCs w:val="16"/>
              </w:rPr>
              <w:t>00 characters</w:t>
            </w:r>
            <w:r>
              <w:rPr>
                <w:rFonts w:ascii="Times New Roman" w:hAnsi="Times New Roman" w:hint="eastAsia"/>
                <w:sz w:val="16"/>
                <w:szCs w:val="16"/>
              </w:rPr>
              <w:t xml:space="preserve"> </w:t>
            </w:r>
            <w:r>
              <w:rPr>
                <w:rFonts w:ascii="Times New Roman" w:hAnsi="Times New Roman"/>
                <w:sz w:val="16"/>
                <w:szCs w:val="16"/>
              </w:rPr>
              <w:t>in J</w:t>
            </w:r>
            <w:r>
              <w:rPr>
                <w:rFonts w:ascii="Times New Roman" w:hAnsi="Times New Roman" w:hint="eastAsia"/>
                <w:sz w:val="16"/>
                <w:szCs w:val="16"/>
              </w:rPr>
              <w:t>apanese.</w:t>
            </w:r>
          </w:p>
          <w:p w14:paraId="670BCCE6"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交換</w:t>
            </w:r>
            <w:r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4AC08D50"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466F82">
              <w:rPr>
                <w:rFonts w:ascii="Times New Roman" w:hAnsi="Times New Roman" w:hint="eastAsia"/>
                <w:sz w:val="16"/>
                <w:szCs w:val="16"/>
                <w:shd w:val="pct15" w:color="auto" w:fill="FFFFFF"/>
              </w:rPr>
              <w:t>（こ</w:t>
            </w:r>
            <w:r w:rsidRPr="00B5707E">
              <w:rPr>
                <w:rFonts w:ascii="Times New Roman" w:hAnsi="Times New Roman" w:hint="eastAsia"/>
                <w:sz w:val="16"/>
                <w:szCs w:val="16"/>
                <w:shd w:val="pct15" w:color="auto" w:fill="FFFFFF"/>
              </w:rPr>
              <w:t>の情報をもとに、あなたの受入教員を決定します。）</w:t>
            </w:r>
          </w:p>
          <w:p w14:paraId="1B30F95D" w14:textId="4CC25216" w:rsidR="00313F15" w:rsidRPr="00030B18" w:rsidRDefault="00BA0614" w:rsidP="00466F82">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sidR="00466F82">
              <w:rPr>
                <w:rFonts w:ascii="Times New Roman" w:hAnsi="Times New Roman" w:hint="eastAsia"/>
                <w:sz w:val="16"/>
                <w:szCs w:val="16"/>
              </w:rPr>
              <w:t>で</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466F82">
        <w:trPr>
          <w:trHeight w:val="11683"/>
        </w:trPr>
        <w:sdt>
          <w:sdtPr>
            <w:rPr>
              <w:rFonts w:ascii="Times New Roman" w:hAnsi="Times New Roman"/>
              <w:sz w:val="16"/>
              <w:szCs w:val="16"/>
            </w:rPr>
            <w:alias w:val="Motivation and study plan in Japan"/>
            <w:tag w:val="Motivation and study plan in Japan"/>
            <w:id w:val="486446498"/>
            <w:placeholder>
              <w:docPart w:val="5761BC250AE84886BC428281EE036D22"/>
            </w:placeholder>
            <w:showingPlcHdr/>
          </w:sdtPr>
          <w:sdtEndPr/>
          <w:sdtContent>
            <w:tc>
              <w:tcPr>
                <w:tcW w:w="9639" w:type="dxa"/>
                <w:shd w:val="clear" w:color="auto" w:fill="FFFF99"/>
              </w:tcPr>
              <w:p w14:paraId="33E1EA1C" w14:textId="3D3EBC20"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placeholder>
            <w:docPart w:val="5E6C38E101D74016B7327B09097D53A8"/>
          </w:placeholder>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DA5713">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DA7144"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DA7144"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placeholder>
              <w:docPart w:val="AAFFDA1EA9304A3186F52737B5D6E869"/>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placeholder>
              <w:docPart w:val="BD0626B102A541B8810CBC5F00BDD64C"/>
            </w:placeholder>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placeholder>
              <w:docPart w:val="2620938553F14012831F4DFCAF562F7A"/>
            </w:placeholder>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DA7144"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46132C">
        <w:trPr>
          <w:cantSplit/>
          <w:trHeight w:val="283"/>
        </w:trPr>
        <w:tc>
          <w:tcPr>
            <w:tcW w:w="851" w:type="dxa"/>
            <w:vMerge/>
            <w:tcBorders>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placeholder>
              <w:docPart w:val="1D34AE8249F14357BBE0D1E958710CFF"/>
            </w:placeholder>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0126C904" w14:textId="77777777" w:rsidR="0046132C" w:rsidRPr="00D478CA" w:rsidRDefault="0046132C" w:rsidP="00AC16E5">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DA5713">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D478CA"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2965715E" w:rsidR="00FB48FA" w:rsidRPr="00A73D1B" w:rsidRDefault="00631B00" w:rsidP="00D1129A">
            <w:pPr>
              <w:pStyle w:val="a3"/>
              <w:numPr>
                <w:ilvl w:val="0"/>
                <w:numId w:val="10"/>
              </w:numPr>
              <w:spacing w:line="240" w:lineRule="exact"/>
              <w:rPr>
                <w:rFonts w:ascii="Times New Roman" w:eastAsiaTheme="minorEastAsia" w:hAnsi="Times New Roman"/>
                <w:sz w:val="16"/>
                <w:szCs w:val="16"/>
              </w:rPr>
            </w:pPr>
            <w:r>
              <w:rPr>
                <w:rFonts w:ascii="Times New Roman" w:hAnsi="Times New Roman"/>
                <w:kern w:val="0"/>
                <w:sz w:val="16"/>
                <w:szCs w:val="16"/>
              </w:rPr>
              <w:t>Do you wish to stay in a university dormitory? For details and photos of university dormitories, please refer to the</w:t>
            </w:r>
            <w:r>
              <w:rPr>
                <w:rFonts w:ascii="Times New Roman" w:hAnsi="Times New Roman"/>
                <w:kern w:val="0"/>
                <w:sz w:val="16"/>
                <w:szCs w:val="16"/>
              </w:rPr>
              <w:br/>
            </w:r>
            <w:r>
              <w:rPr>
                <w:rFonts w:ascii="Times New Roman" w:hAnsi="Times New Roman"/>
                <w:i/>
                <w:kern w:val="0"/>
                <w:sz w:val="16"/>
                <w:szCs w:val="16"/>
              </w:rPr>
              <w:t>Guidebook to University of Fukui St</w:t>
            </w:r>
            <w:r w:rsidR="00764C5E">
              <w:rPr>
                <w:rFonts w:ascii="Times New Roman" w:hAnsi="Times New Roman"/>
                <w:i/>
                <w:kern w:val="0"/>
                <w:sz w:val="16"/>
                <w:szCs w:val="16"/>
              </w:rPr>
              <w:t>udent Exchange Program 201</w:t>
            </w:r>
            <w:r w:rsidR="00985735">
              <w:rPr>
                <w:rFonts w:ascii="Times New Roman" w:hAnsi="Times New Roman" w:hint="eastAsia"/>
                <w:i/>
                <w:kern w:val="0"/>
                <w:sz w:val="16"/>
                <w:szCs w:val="16"/>
              </w:rPr>
              <w:t>9 October</w:t>
            </w:r>
            <w:r>
              <w:rPr>
                <w:rFonts w:ascii="Times New Roman" w:hAnsi="Times New Roman"/>
                <w:kern w:val="0"/>
                <w:sz w:val="16"/>
                <w:szCs w:val="16"/>
              </w:rPr>
              <w:t>.</w:t>
            </w:r>
            <w:r>
              <w:rPr>
                <w:rFonts w:ascii="Times New Roman" w:hAnsi="Times New Roman"/>
                <w:kern w:val="0"/>
                <w:sz w:val="16"/>
                <w:szCs w:val="16"/>
              </w:rPr>
              <w:br/>
            </w:r>
            <w:r>
              <w:rPr>
                <w:rFonts w:ascii="Times New Roman" w:hAnsi="Times New Roman" w:hint="eastAsia"/>
                <w:kern w:val="0"/>
                <w:sz w:val="16"/>
                <w:szCs w:val="16"/>
              </w:rPr>
              <w:t>大学寮への入居を希望しますか？大学寮の詳細については、『</w:t>
            </w:r>
            <w:r w:rsidR="00591B35">
              <w:rPr>
                <w:rFonts w:ascii="Times New Roman" w:hAnsi="Times New Roman"/>
                <w:kern w:val="0"/>
                <w:sz w:val="16"/>
                <w:szCs w:val="16"/>
              </w:rPr>
              <w:t>2019</w:t>
            </w:r>
            <w:r>
              <w:rPr>
                <w:rFonts w:ascii="Times New Roman" w:hAnsi="Times New Roman" w:hint="eastAsia"/>
                <w:kern w:val="0"/>
                <w:sz w:val="16"/>
                <w:szCs w:val="16"/>
              </w:rPr>
              <w:t>年</w:t>
            </w:r>
            <w:r w:rsidR="00985735">
              <w:rPr>
                <w:rFonts w:ascii="Times New Roman" w:hAnsi="Times New Roman"/>
                <w:kern w:val="0"/>
                <w:sz w:val="16"/>
                <w:szCs w:val="16"/>
              </w:rPr>
              <w:t>10</w:t>
            </w:r>
            <w:r>
              <w:rPr>
                <w:rFonts w:ascii="Times New Roman" w:hAnsi="Times New Roman" w:hint="eastAsia"/>
                <w:kern w:val="0"/>
                <w:sz w:val="16"/>
                <w:szCs w:val="16"/>
              </w:rPr>
              <w:t>月入学福井大学交換留学プログラム・ガイドブック』をご参照ください。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DA7144"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DA7144"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43F1B982"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85735">
              <w:rPr>
                <w:rFonts w:ascii="Times New Roman" w:eastAsiaTheme="minorEastAsia" w:hAnsi="Times New Roman" w:hint="eastAsia"/>
                <w:sz w:val="16"/>
                <w:szCs w:val="16"/>
              </w:rPr>
              <w:t>5</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DA7144"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DA7144"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5EFA3E93" w14:textId="77777777" w:rsidR="00045573" w:rsidRPr="008E344C" w:rsidRDefault="00045573"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DA5713">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0D2E5D38" w:rsidR="0051783C" w:rsidRPr="00631B00" w:rsidRDefault="00631B00" w:rsidP="00D97A8C">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 xml:space="preserve">[Please see page 4 of </w:t>
            </w:r>
            <w:r>
              <w:rPr>
                <w:rFonts w:ascii="Times New Roman" w:eastAsiaTheme="minorEastAsia" w:hAnsi="Times New Roman"/>
                <w:i/>
                <w:sz w:val="16"/>
                <w:szCs w:val="16"/>
              </w:rPr>
              <w:t xml:space="preserve">Application Guidelines for University of Fukui Student Exchange Program </w:t>
            </w:r>
            <w:r>
              <w:rPr>
                <w:rFonts w:ascii="Times New Roman" w:eastAsiaTheme="minorEastAsia" w:hAnsi="Times New Roman" w:hint="eastAsia"/>
                <w:i/>
                <w:sz w:val="16"/>
                <w:szCs w:val="16"/>
              </w:rPr>
              <w:t>B</w:t>
            </w:r>
            <w:r w:rsidR="00764C5E">
              <w:rPr>
                <w:rFonts w:ascii="Times New Roman" w:eastAsiaTheme="minorEastAsia" w:hAnsi="Times New Roman"/>
                <w:i/>
                <w:sz w:val="16"/>
                <w:szCs w:val="16"/>
              </w:rPr>
              <w:t xml:space="preserve"> 201</w:t>
            </w:r>
            <w:r w:rsidR="001E459B">
              <w:rPr>
                <w:rFonts w:ascii="Times New Roman" w:eastAsiaTheme="minorEastAsia" w:hAnsi="Times New Roman" w:hint="eastAsia"/>
                <w:i/>
                <w:sz w:val="16"/>
                <w:szCs w:val="16"/>
              </w:rPr>
              <w:t>9 October</w:t>
            </w:r>
            <w:r>
              <w:rPr>
                <w:rFonts w:ascii="Times New Roman" w:eastAsiaTheme="minorEastAsia" w:hAnsi="Times New Roman"/>
                <w:sz w:val="16"/>
                <w:szCs w:val="16"/>
              </w:rPr>
              <w:t xml:space="preserve">] </w:t>
            </w:r>
            <w:r>
              <w:rPr>
                <w:rFonts w:ascii="Times New Roman" w:eastAsiaTheme="minorEastAsia" w:hAnsi="Times New Roman"/>
                <w:sz w:val="16"/>
                <w:szCs w:val="16"/>
              </w:rPr>
              <w:br/>
              <w:t>After confirming all the “Points of Attention upon Application,” tick the boxes below.</w:t>
            </w:r>
            <w:r>
              <w:rPr>
                <w:rFonts w:ascii="Times New Roman" w:eastAsiaTheme="minorEastAsia" w:hAnsi="Times New Roman"/>
                <w:sz w:val="16"/>
                <w:szCs w:val="16"/>
              </w:rPr>
              <w:br/>
            </w:r>
            <w:r>
              <w:rPr>
                <w:rFonts w:ascii="Times New Roman" w:eastAsiaTheme="minorEastAsia" w:hAnsi="Times New Roman" w:hint="eastAsia"/>
                <w:sz w:val="16"/>
                <w:szCs w:val="16"/>
              </w:rPr>
              <w:t>【『福井大学交換留学プログラム</w:t>
            </w:r>
            <w:r w:rsidR="00D97A8C">
              <w:rPr>
                <w:rFonts w:ascii="Times New Roman" w:eastAsiaTheme="minorEastAsia" w:hAnsi="Times New Roman" w:hint="eastAsia"/>
                <w:sz w:val="16"/>
                <w:szCs w:val="16"/>
              </w:rPr>
              <w:t>B</w:t>
            </w:r>
            <w:r>
              <w:rPr>
                <w:rFonts w:ascii="Times New Roman" w:eastAsiaTheme="minorEastAsia" w:hAnsi="Times New Roman" w:hint="eastAsia"/>
                <w:sz w:val="16"/>
                <w:szCs w:val="16"/>
              </w:rPr>
              <w:t>募集要項</w:t>
            </w:r>
            <w:r w:rsidR="00591B35">
              <w:rPr>
                <w:rFonts w:ascii="Times New Roman" w:eastAsiaTheme="minorEastAsia" w:hAnsi="Times New Roman"/>
                <w:sz w:val="16"/>
                <w:szCs w:val="16"/>
              </w:rPr>
              <w:t xml:space="preserve"> 2019</w:t>
            </w:r>
            <w:r>
              <w:rPr>
                <w:rFonts w:ascii="Times New Roman" w:eastAsiaTheme="minorEastAsia" w:hAnsi="Times New Roman" w:hint="eastAsia"/>
                <w:sz w:val="16"/>
                <w:szCs w:val="16"/>
              </w:rPr>
              <w:t>年</w:t>
            </w:r>
            <w:r w:rsidR="001E459B">
              <w:rPr>
                <w:rFonts w:ascii="Times New Roman" w:eastAsiaTheme="minorEastAsia" w:hAnsi="Times New Roman"/>
                <w:sz w:val="16"/>
                <w:szCs w:val="16"/>
              </w:rPr>
              <w:t>10</w:t>
            </w:r>
            <w:r>
              <w:rPr>
                <w:rFonts w:ascii="Times New Roman" w:eastAsiaTheme="minorEastAsia" w:hAnsi="Times New Roman" w:hint="eastAsia"/>
                <w:sz w:val="16"/>
                <w:szCs w:val="16"/>
              </w:rPr>
              <w:t>月入学』の</w:t>
            </w:r>
            <w:r>
              <w:rPr>
                <w:rFonts w:ascii="Times New Roman" w:eastAsiaTheme="minorEastAsia" w:hAnsi="Times New Roman"/>
                <w:sz w:val="16"/>
                <w:szCs w:val="16"/>
              </w:rPr>
              <w:t>4</w:t>
            </w:r>
            <w:r>
              <w:rPr>
                <w:rFonts w:ascii="Times New Roman" w:eastAsiaTheme="minorEastAsia" w:hAnsi="Times New Roman" w:hint="eastAsia"/>
                <w:sz w:val="16"/>
                <w:szCs w:val="16"/>
              </w:rPr>
              <w:t>ページを参照のこと】</w:t>
            </w:r>
            <w:r>
              <w:rPr>
                <w:rFonts w:ascii="Times New Roman" w:eastAsiaTheme="minorEastAsia" w:hAnsi="Times New Roman"/>
                <w:sz w:val="16"/>
                <w:szCs w:val="16"/>
              </w:rPr>
              <w:br/>
            </w:r>
            <w:r>
              <w:rPr>
                <w:rFonts w:ascii="Times New Roman" w:eastAsiaTheme="minorEastAsia" w:hAnsi="Times New Roman" w:hint="eastAsia"/>
                <w:sz w:val="16"/>
                <w:szCs w:val="16"/>
              </w:rPr>
              <w:t>「応募時の留意点」を確認したら、ボックスをクリックして✓を入れてください。</w:t>
            </w:r>
          </w:p>
        </w:tc>
      </w:tr>
      <w:tr w:rsidR="00D97A8C"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D97A8C" w:rsidRPr="008E344C" w:rsidRDefault="00D97A8C"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44CC0E48" w:rsidR="00D97A8C" w:rsidRPr="008E344C" w:rsidRDefault="00DA7144"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9891384" w14:textId="77777777" w:rsidR="00D97A8C" w:rsidRDefault="00D97A8C">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read and understood “Immigration Control and Refugee Recognition Act,” especially Article 3 and 5.</w:t>
            </w:r>
          </w:p>
          <w:p w14:paraId="26173B3C" w14:textId="7ABE821F" w:rsidR="00D97A8C" w:rsidRPr="008E344C" w:rsidRDefault="00D97A8C" w:rsidP="006F5DD0">
            <w:pPr>
              <w:pStyle w:val="a3"/>
              <w:spacing w:line="240" w:lineRule="exact"/>
              <w:ind w:left="6"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「出入国管理及び難民認定法」</w:t>
            </w:r>
            <w:r>
              <w:rPr>
                <w:rFonts w:ascii="Times New Roman" w:eastAsiaTheme="minorEastAsia" w:hAnsi="Times New Roman"/>
                <w:color w:val="000000"/>
                <w:sz w:val="16"/>
                <w:szCs w:val="16"/>
              </w:rPr>
              <w:t xml:space="preserve"> </w:t>
            </w:r>
            <w:r>
              <w:rPr>
                <w:rFonts w:ascii="Times New Roman" w:eastAsiaTheme="minorEastAsia" w:hAnsi="Times New Roman" w:hint="eastAsia"/>
                <w:color w:val="000000"/>
                <w:sz w:val="16"/>
                <w:szCs w:val="16"/>
              </w:rPr>
              <w:t>の特に第</w:t>
            </w:r>
            <w:r>
              <w:rPr>
                <w:rFonts w:ascii="Times New Roman" w:eastAsiaTheme="minorEastAsia" w:hAnsi="Times New Roman"/>
                <w:color w:val="000000"/>
                <w:sz w:val="16"/>
                <w:szCs w:val="16"/>
              </w:rPr>
              <w:t>3</w:t>
            </w:r>
            <w:r>
              <w:rPr>
                <w:rFonts w:ascii="Times New Roman" w:eastAsiaTheme="minorEastAsia" w:hAnsi="Times New Roman" w:hint="eastAsia"/>
                <w:color w:val="000000"/>
                <w:sz w:val="16"/>
                <w:szCs w:val="16"/>
              </w:rPr>
              <w:t>条および</w:t>
            </w:r>
            <w:r>
              <w:rPr>
                <w:rFonts w:ascii="Times New Roman" w:eastAsiaTheme="minorEastAsia" w:hAnsi="Times New Roman"/>
                <w:color w:val="000000"/>
                <w:sz w:val="16"/>
                <w:szCs w:val="16"/>
              </w:rPr>
              <w:t>5</w:t>
            </w:r>
            <w:r>
              <w:rPr>
                <w:rFonts w:ascii="Times New Roman" w:eastAsiaTheme="minorEastAsia" w:hAnsi="Times New Roman" w:hint="eastAsia"/>
                <w:color w:val="000000"/>
                <w:sz w:val="16"/>
                <w:szCs w:val="16"/>
              </w:rPr>
              <w:t>条を読み、日本上陸の資格について確認した。</w:t>
            </w:r>
          </w:p>
        </w:tc>
      </w:tr>
      <w:tr w:rsidR="00D97A8C" w:rsidRPr="008E344C" w14:paraId="7AF12EC4" w14:textId="77777777" w:rsidTr="00486A59">
        <w:trPr>
          <w:trHeight w:val="397"/>
        </w:trPr>
        <w:tc>
          <w:tcPr>
            <w:tcW w:w="851" w:type="dxa"/>
            <w:vMerge/>
            <w:tcBorders>
              <w:right w:val="single" w:sz="2" w:space="0" w:color="auto"/>
            </w:tcBorders>
            <w:vAlign w:val="bottom"/>
          </w:tcPr>
          <w:p w14:paraId="5FB2E7A3"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D6D3439" w14:textId="7992D0ED" w:rsidR="00D97A8C" w:rsidRDefault="00DA7144"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0660312"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 meet all the application requirements (No. 1 to 9) listed in 2. Qualifications for Application in the application guidelines.</w:t>
            </w:r>
          </w:p>
          <w:p w14:paraId="11797103" w14:textId="7F32BFEC" w:rsidR="00D97A8C" w:rsidRDefault="00D97A8C"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募集要項の「</w:t>
            </w:r>
            <w:r>
              <w:rPr>
                <w:rFonts w:ascii="Times New Roman" w:eastAsia="ＭＳ Ｐゴシック" w:hAnsi="Times New Roman"/>
                <w:color w:val="000000"/>
                <w:sz w:val="16"/>
                <w:szCs w:val="16"/>
              </w:rPr>
              <w:t>2</w:t>
            </w:r>
            <w:r>
              <w:rPr>
                <w:rFonts w:ascii="Times New Roman" w:eastAsia="ＭＳ Ｐゴシック" w:hAnsi="Times New Roman" w:hint="eastAsia"/>
                <w:color w:val="000000"/>
                <w:sz w:val="16"/>
                <w:szCs w:val="16"/>
              </w:rPr>
              <w:t>．応募の要件」を確認し、</w:t>
            </w:r>
            <w:r>
              <w:rPr>
                <w:rFonts w:ascii="Times New Roman" w:eastAsia="ＭＳ Ｐゴシック" w:hAnsi="Times New Roman"/>
                <w:color w:val="000000"/>
                <w:sz w:val="16"/>
                <w:szCs w:val="16"/>
              </w:rPr>
              <w:t>1</w:t>
            </w:r>
            <w:r>
              <w:rPr>
                <w:rFonts w:ascii="Times New Roman" w:eastAsia="ＭＳ Ｐゴシック" w:hAnsi="Times New Roman" w:hint="eastAsia"/>
                <w:color w:val="000000"/>
                <w:sz w:val="16"/>
                <w:szCs w:val="16"/>
              </w:rPr>
              <w:t>～</w:t>
            </w:r>
            <w:r w:rsidR="00466F82">
              <w:rPr>
                <w:rFonts w:ascii="Times New Roman" w:eastAsia="ＭＳ Ｐゴシック" w:hAnsi="Times New Roman" w:hint="eastAsia"/>
                <w:color w:val="000000"/>
                <w:sz w:val="16"/>
                <w:szCs w:val="16"/>
              </w:rPr>
              <w:t>7</w:t>
            </w:r>
            <w:r>
              <w:rPr>
                <w:rFonts w:ascii="Times New Roman" w:eastAsia="ＭＳ Ｐゴシック" w:hAnsi="Times New Roman" w:hint="eastAsia"/>
                <w:color w:val="000000"/>
                <w:sz w:val="16"/>
                <w:szCs w:val="16"/>
              </w:rPr>
              <w:t>）のすべてに該当することを確認した。</w:t>
            </w:r>
          </w:p>
        </w:tc>
      </w:tr>
      <w:tr w:rsidR="00D97A8C" w:rsidRPr="008E344C" w14:paraId="4B6B6C36" w14:textId="77777777" w:rsidTr="00486A59">
        <w:trPr>
          <w:trHeight w:val="397"/>
        </w:trPr>
        <w:tc>
          <w:tcPr>
            <w:tcW w:w="851" w:type="dxa"/>
            <w:vMerge/>
            <w:tcBorders>
              <w:right w:val="single" w:sz="2" w:space="0" w:color="auto"/>
            </w:tcBorders>
            <w:vAlign w:val="bottom"/>
          </w:tcPr>
          <w:p w14:paraId="3E194E75"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3735245C" w:rsidR="00D97A8C" w:rsidRPr="008E344C" w:rsidRDefault="00DA7144"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6DC072D" w14:textId="4A6A544D"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 xml:space="preserve">I </w:t>
            </w:r>
            <w:r w:rsidR="00826D61">
              <w:rPr>
                <w:rFonts w:ascii="Times New Roman" w:eastAsia="ＭＳ Ｐゴシック" w:hAnsi="Times New Roman" w:hint="eastAsia"/>
                <w:color w:val="000000"/>
                <w:sz w:val="16"/>
                <w:szCs w:val="16"/>
              </w:rPr>
              <w:t>have read Guidebook to UNIVERSITY OF FUKUI Student Exchange P</w:t>
            </w:r>
            <w:r w:rsidR="00826D61">
              <w:rPr>
                <w:rFonts w:ascii="Times New Roman" w:eastAsia="ＭＳ Ｐゴシック" w:hAnsi="Times New Roman"/>
                <w:color w:val="000000"/>
                <w:sz w:val="16"/>
                <w:szCs w:val="16"/>
              </w:rPr>
              <w:t>r</w:t>
            </w:r>
            <w:r w:rsidR="001E459B">
              <w:rPr>
                <w:rFonts w:ascii="Times New Roman" w:eastAsia="ＭＳ Ｐゴシック" w:hAnsi="Times New Roman" w:hint="eastAsia"/>
                <w:color w:val="000000"/>
                <w:sz w:val="16"/>
                <w:szCs w:val="16"/>
              </w:rPr>
              <w:t>ogram 2019 October</w:t>
            </w:r>
            <w:r w:rsidR="00826D61">
              <w:rPr>
                <w:rFonts w:ascii="Times New Roman" w:eastAsia="ＭＳ Ｐゴシック" w:hAnsi="Times New Roman" w:hint="eastAsia"/>
                <w:color w:val="000000"/>
                <w:sz w:val="16"/>
                <w:szCs w:val="16"/>
              </w:rPr>
              <w:t xml:space="preserve"> for necessary costs and financial planning and understood to prepare enough financial resources to support while I study in Japan. </w:t>
            </w:r>
          </w:p>
          <w:p w14:paraId="611706C4" w14:textId="4C8B0023" w:rsidR="00D97A8C" w:rsidRPr="008E344C" w:rsidRDefault="00826D61" w:rsidP="00F03031">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w:t>
            </w:r>
            <w:r>
              <w:rPr>
                <w:rFonts w:ascii="Times New Roman" w:eastAsiaTheme="minorEastAsia" w:hAnsi="Times New Roman" w:hint="eastAsia"/>
                <w:color w:val="000000"/>
                <w:sz w:val="16"/>
                <w:szCs w:val="16"/>
              </w:rPr>
              <w:t>2019</w:t>
            </w:r>
            <w:r>
              <w:rPr>
                <w:rFonts w:ascii="Times New Roman" w:eastAsiaTheme="minorEastAsia" w:hAnsi="Times New Roman" w:hint="eastAsia"/>
                <w:color w:val="000000"/>
                <w:sz w:val="16"/>
                <w:szCs w:val="16"/>
              </w:rPr>
              <w:t>年</w:t>
            </w:r>
            <w:r w:rsidR="001E459B">
              <w:rPr>
                <w:rFonts w:ascii="Times New Roman" w:eastAsiaTheme="minorEastAsia" w:hAnsi="Times New Roman" w:hint="eastAsia"/>
                <w:color w:val="000000"/>
                <w:sz w:val="16"/>
                <w:szCs w:val="16"/>
              </w:rPr>
              <w:t>10</w:t>
            </w:r>
            <w:r>
              <w:rPr>
                <w:rFonts w:ascii="Times New Roman" w:eastAsiaTheme="minorEastAsia" w:hAnsi="Times New Roman" w:hint="eastAsia"/>
                <w:color w:val="000000"/>
                <w:sz w:val="16"/>
                <w:szCs w:val="16"/>
              </w:rPr>
              <w:t>月入学</w:t>
            </w:r>
            <w:r>
              <w:rPr>
                <w:rFonts w:ascii="Times New Roman" w:eastAsiaTheme="minorEastAsia" w:hAnsi="Times New Roman" w:hint="eastAsia"/>
                <w:color w:val="000000"/>
                <w:sz w:val="16"/>
                <w:szCs w:val="16"/>
              </w:rPr>
              <w:t xml:space="preserve"> </w:t>
            </w:r>
            <w:r>
              <w:rPr>
                <w:rFonts w:ascii="Times New Roman" w:eastAsiaTheme="minorEastAsia" w:hAnsi="Times New Roman" w:hint="eastAsia"/>
                <w:color w:val="000000"/>
                <w:sz w:val="16"/>
                <w:szCs w:val="16"/>
              </w:rPr>
              <w:t>福井大学交換留学プログラムガイドブック」（</w:t>
            </w:r>
            <w:r>
              <w:rPr>
                <w:rFonts w:ascii="Times New Roman" w:eastAsiaTheme="minorEastAsia" w:hAnsi="Times New Roman" w:hint="eastAsia"/>
                <w:color w:val="000000"/>
                <w:sz w:val="16"/>
                <w:szCs w:val="16"/>
              </w:rPr>
              <w:t>p.3</w:t>
            </w:r>
            <w:r>
              <w:rPr>
                <w:rFonts w:ascii="Times New Roman" w:eastAsiaTheme="minorEastAsia" w:hAnsi="Times New Roman" w:hint="eastAsia"/>
                <w:color w:val="000000"/>
                <w:sz w:val="16"/>
                <w:szCs w:val="16"/>
              </w:rPr>
              <w:t>）に記載の「実際にかかる費用の合計例」を参照し、十分な滞在費を準備することを確認した。</w:t>
            </w:r>
          </w:p>
        </w:tc>
      </w:tr>
      <w:tr w:rsidR="00D97A8C" w:rsidRPr="008E344C" w14:paraId="440D4A84" w14:textId="77777777" w:rsidTr="00486A59">
        <w:trPr>
          <w:trHeight w:val="397"/>
        </w:trPr>
        <w:tc>
          <w:tcPr>
            <w:tcW w:w="851" w:type="dxa"/>
            <w:vMerge/>
            <w:tcBorders>
              <w:right w:val="single" w:sz="2" w:space="0" w:color="auto"/>
            </w:tcBorders>
            <w:vAlign w:val="bottom"/>
          </w:tcPr>
          <w:p w14:paraId="732339BE"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28BCB846" w:rsidR="00D97A8C" w:rsidRPr="008E344C" w:rsidRDefault="00DA7144"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0388A7C"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in case I bring my spouse or any family members after I come to Japan, the University of Fukui will not guarantee my spouse or family members against any kind of loss or trouble.</w:t>
            </w:r>
          </w:p>
          <w:p w14:paraId="21B8A7E2" w14:textId="14257384" w:rsidR="00D97A8C" w:rsidRPr="008E344C" w:rsidRDefault="00D97A8C" w:rsidP="00F03031">
            <w:pPr>
              <w:pStyle w:val="a3"/>
              <w:spacing w:line="240" w:lineRule="exact"/>
              <w:ind w:left="0" w:firstLine="0"/>
              <w:rPr>
                <w:rFonts w:ascii="Times New Roman" w:eastAsiaTheme="minorEastAsia" w:hAnsi="Times New Roman"/>
                <w:color w:val="000000"/>
                <w:sz w:val="16"/>
                <w:szCs w:val="16"/>
              </w:rPr>
            </w:pPr>
            <w:r>
              <w:rPr>
                <w:rFonts w:ascii="Times New Roman" w:eastAsiaTheme="minorEastAsia" w:hAnsi="Times New Roman" w:hint="eastAsia"/>
                <w:color w:val="000000"/>
                <w:sz w:val="16"/>
                <w:szCs w:val="16"/>
              </w:rPr>
              <w:t>日本滞在中に配偶者や子などの家族を呼び寄せる場合、福井大学は交換留学生の配偶者や家族の経費を含むいかなる保証もしないことを確認した。</w:t>
            </w:r>
          </w:p>
        </w:tc>
      </w:tr>
    </w:tbl>
    <w:p w14:paraId="029697E7" w14:textId="77777777" w:rsidR="00504130" w:rsidRDefault="00504130" w:rsidP="00E21A61">
      <w:pPr>
        <w:spacing w:line="240" w:lineRule="exact"/>
        <w:jc w:val="center"/>
        <w:rPr>
          <w:rFonts w:ascii="メイリオ" w:eastAsia="メイリオ" w:hAnsi="メイリオ" w:cs="メイリオ"/>
          <w:b/>
          <w:w w:val="150"/>
          <w:sz w:val="22"/>
        </w:rPr>
      </w:pPr>
      <w:r>
        <w:rPr>
          <w:rFonts w:ascii="メイリオ" w:eastAsia="メイリオ" w:hAnsi="メイリオ" w:cs="メイリオ"/>
          <w:b/>
          <w:w w:val="150"/>
          <w:sz w:val="22"/>
        </w:rPr>
        <w:br w:type="page"/>
      </w:r>
    </w:p>
    <w:p w14:paraId="3F8750BE" w14:textId="4A9CF602"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lastRenderedPageBreak/>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779"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841"/>
      </w:tblGrid>
      <w:tr w:rsidR="00AF5173" w:rsidRPr="007262DC" w14:paraId="684DCF6D" w14:textId="77777777" w:rsidTr="00AC16E5">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112"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AC16E5">
        <w:trPr>
          <w:cantSplit/>
          <w:trHeight w:val="268"/>
        </w:trPr>
        <w:sdt>
          <w:sdtPr>
            <w:rPr>
              <w:rFonts w:ascii="Times New Roman" w:hAnsi="Times New Roman"/>
              <w:sz w:val="16"/>
              <w:szCs w:val="16"/>
            </w:rPr>
            <w:alias w:val="Family name"/>
            <w:tag w:val="Family name"/>
            <w:id w:val="1042249928"/>
            <w:placeholder>
              <w:docPart w:val="AFAC5B91E9F7476DBE59FD996B9C593D"/>
            </w:placeholder>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placeholder>
              <w:docPart w:val="9974E1A176B34EB08C5E162B69934A11"/>
            </w:placeholder>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placeholder>
              <w:docPart w:val="DBEF629E144144D48033442113961092"/>
            </w:placeholder>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placeholder>
              <w:docPart w:val="AFF1D6587B594A249F29EC332D5C645F"/>
            </w:placeholder>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placeholder>
              <w:docPart w:val="3D017A13AF4F4471B35C450E9FC39813"/>
            </w:placeholder>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placeholder>
              <w:docPart w:val="EA3C91C41EA34D65A1AF2D9EAD91CE68"/>
            </w:placeholder>
            <w:showingPlcHdr/>
          </w:sdtPr>
          <w:sdtEndPr/>
          <w:sdtContent>
            <w:tc>
              <w:tcPr>
                <w:tcW w:w="841"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AC16E5">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placeholder>
              <w:docPart w:val="BACE5BDC12D7482292B44729B50C9831"/>
            </w:placeholder>
            <w:showingPlcHdr/>
          </w:sdtPr>
          <w:sdtEndPr/>
          <w:sdtContent>
            <w:tc>
              <w:tcPr>
                <w:tcW w:w="1978"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AC16E5">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DA7144"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DA7144"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841"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AC16E5">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placeholder>
              <w:docPart w:val="4AE83AA804844DFCA7D1CE00E3C78DF4"/>
            </w:placeholder>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placeholder>
              <w:docPart w:val="90C5A2C69AD445F18AA163E761E80698"/>
            </w:placeholder>
            <w:showingPlcHdr/>
          </w:sdtPr>
          <w:sdtEndPr/>
          <w:sdtContent>
            <w:tc>
              <w:tcPr>
                <w:tcW w:w="3112"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AC16E5">
        <w:trPr>
          <w:cantSplit/>
          <w:trHeight w:val="172"/>
        </w:trPr>
        <w:tc>
          <w:tcPr>
            <w:tcW w:w="9779"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AC16E5">
        <w:trPr>
          <w:cantSplit/>
          <w:trHeight w:val="283"/>
        </w:trPr>
        <w:sdt>
          <w:sdtPr>
            <w:rPr>
              <w:rFonts w:ascii="Times New Roman" w:hAnsi="Times New Roman"/>
              <w:sz w:val="16"/>
              <w:szCs w:val="16"/>
            </w:rPr>
            <w:alias w:val="Address"/>
            <w:id w:val="-2106639091"/>
            <w:placeholder>
              <w:docPart w:val="FAC25A4513FC4CCD81FF0EF7751049B6"/>
            </w:placeholder>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placeholder>
              <w:docPart w:val="FC7F5AF6E838443D9D8EA28366D9F929"/>
            </w:placeholder>
            <w:showingPlcHdr/>
          </w:sdtPr>
          <w:sdtEndPr/>
          <w:sdtContent>
            <w:tc>
              <w:tcPr>
                <w:tcW w:w="2971"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AC16E5">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placeholder>
              <w:docPart w:val="4B26D66E9E3B4A3B80830F917A6570CE"/>
            </w:placeholder>
            <w:showingPlcHdr/>
          </w:sdtPr>
          <w:sdtEndPr/>
          <w:sdtContent>
            <w:tc>
              <w:tcPr>
                <w:tcW w:w="2971"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AC16E5">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DA7144"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810"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577E81CD"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D478CA" w:rsidRPr="00D1129A">
        <w:rPr>
          <w:rFonts w:ascii="Calibri" w:eastAsia="メイリオ" w:hAnsi="Calibri" w:cs="メイリオ"/>
          <w:b/>
          <w:color w:val="FF0000"/>
          <w:sz w:val="15"/>
          <w:szCs w:val="15"/>
        </w:rPr>
        <w:t>*For the present school, write the number of year up to now.</w:t>
      </w:r>
      <w:r w:rsidR="00D478CA" w:rsidRPr="00D1129A">
        <w:rPr>
          <w:rFonts w:ascii="Calibri" w:eastAsia="メイリオ" w:hAnsi="Calibri" w:cs="メイリオ"/>
          <w:b/>
          <w:color w:val="FF0000"/>
          <w:sz w:val="14"/>
          <w:szCs w:val="14"/>
        </w:rPr>
        <w:t xml:space="preserve"> </w:t>
      </w:r>
      <w:r w:rsidR="00D478CA" w:rsidRPr="00D1129A">
        <w:rPr>
          <w:rFonts w:ascii="メイリオ" w:eastAsia="メイリオ" w:hAnsi="メイリオ" w:cs="メイリオ"/>
          <w:b/>
          <w:color w:val="FF0000"/>
          <w:sz w:val="12"/>
          <w:szCs w:val="12"/>
        </w:rPr>
        <w:t>在学中の学校については、現在までの年数を記入のこと</w:t>
      </w:r>
    </w:p>
    <w:tbl>
      <w:tblPr>
        <w:tblW w:w="9752"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3561"/>
      </w:tblGrid>
      <w:tr w:rsidR="00747F5E" w:rsidRPr="007262DC" w14:paraId="51692016" w14:textId="77777777" w:rsidTr="001F6BF9">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747F5E" w:rsidRPr="007262DC" w:rsidRDefault="00747F5E"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4F97108A" w:rsidR="00747F5E" w:rsidRPr="007262DC" w:rsidRDefault="007E7461" w:rsidP="0057003C">
            <w:pPr>
              <w:spacing w:line="180" w:lineRule="exact"/>
              <w:jc w:val="center"/>
              <w:rPr>
                <w:rFonts w:ascii="Times New Roman" w:hAnsi="Times New Roman"/>
                <w:b/>
                <w:sz w:val="14"/>
              </w:rPr>
            </w:pPr>
            <w:r>
              <w:rPr>
                <w:rFonts w:ascii="Times New Roman" w:hAnsi="Times New Roman"/>
                <w:b/>
                <w:sz w:val="14"/>
              </w:rPr>
              <w:t>Name</w:t>
            </w:r>
            <w:r w:rsidR="00747F5E">
              <w:rPr>
                <w:rFonts w:ascii="Times New Roman" w:hAnsi="Times New Roman"/>
                <w:b/>
                <w:sz w:val="14"/>
              </w:rPr>
              <w:t xml:space="preserve"> of school</w:t>
            </w:r>
          </w:p>
          <w:p w14:paraId="3FA0B90D" w14:textId="4849603B" w:rsidR="00747F5E" w:rsidRPr="005D0527" w:rsidRDefault="007E7461" w:rsidP="0057003C">
            <w:pPr>
              <w:spacing w:line="180" w:lineRule="exact"/>
              <w:jc w:val="center"/>
              <w:rPr>
                <w:rFonts w:ascii="Times New Roman" w:hAnsi="Times New Roman"/>
                <w:sz w:val="14"/>
              </w:rPr>
            </w:pPr>
            <w:r>
              <w:rPr>
                <w:rFonts w:ascii="Times New Roman" w:hAnsi="Times New Roman"/>
                <w:sz w:val="14"/>
              </w:rPr>
              <w:t>（学校名</w:t>
            </w:r>
            <w:r w:rsidR="00747F5E" w:rsidRPr="005D0527">
              <w:rPr>
                <w:rFonts w:ascii="Times New Roman" w:hAnsi="Times New Roman"/>
                <w:sz w:val="14"/>
              </w:rPr>
              <w:t>）</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747F5E" w:rsidRDefault="00747F5E"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Pr="007262DC">
              <w:rPr>
                <w:rFonts w:ascii="Times New Roman" w:hAnsi="Times New Roman"/>
                <w:b/>
                <w:sz w:val="14"/>
              </w:rPr>
              <w:t>ber of years of schooling</w:t>
            </w:r>
            <w:r w:rsidRPr="009D3BCC">
              <w:rPr>
                <w:rFonts w:ascii="Times New Roman" w:hAnsi="Times New Roman" w:hint="eastAsia"/>
                <w:b/>
                <w:color w:val="FF0000"/>
                <w:sz w:val="14"/>
              </w:rPr>
              <w:t>*</w:t>
            </w:r>
          </w:p>
          <w:p w14:paraId="481D7123" w14:textId="77777777" w:rsidR="00747F5E" w:rsidRPr="007262DC" w:rsidRDefault="00747F5E"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3561" w:type="dxa"/>
            <w:tcBorders>
              <w:top w:val="single" w:sz="12" w:space="0" w:color="auto"/>
              <w:left w:val="single" w:sz="2" w:space="0" w:color="auto"/>
              <w:bottom w:val="single" w:sz="12" w:space="0" w:color="auto"/>
              <w:right w:val="single" w:sz="2" w:space="0" w:color="auto"/>
            </w:tcBorders>
            <w:vAlign w:val="center"/>
          </w:tcPr>
          <w:p w14:paraId="2C8A2BD9" w14:textId="77777777" w:rsidR="00747F5E" w:rsidRPr="007262DC" w:rsidRDefault="00747F5E"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747F5E" w:rsidRPr="005D0527" w:rsidRDefault="00747F5E"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r>
      <w:tr w:rsidR="00747F5E" w:rsidRPr="007262DC" w14:paraId="70387FF8" w14:textId="77777777" w:rsidTr="001F6BF9">
        <w:trPr>
          <w:trHeight w:val="193"/>
        </w:trPr>
        <w:tc>
          <w:tcPr>
            <w:tcW w:w="1867" w:type="dxa"/>
            <w:gridSpan w:val="2"/>
            <w:vMerge w:val="restart"/>
            <w:tcBorders>
              <w:top w:val="single" w:sz="12" w:space="0" w:color="auto"/>
              <w:right w:val="single" w:sz="2" w:space="0" w:color="auto"/>
            </w:tcBorders>
            <w:vAlign w:val="center"/>
          </w:tcPr>
          <w:p w14:paraId="4900D198" w14:textId="77777777" w:rsidR="00747F5E" w:rsidRPr="007262DC" w:rsidRDefault="00747F5E"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747F5E" w:rsidRPr="00CB3192" w:rsidRDefault="00747F5E"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747F5E" w:rsidRPr="007262DC" w:rsidRDefault="00747F5E"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747F5E" w:rsidRPr="00CB3192" w:rsidRDefault="00747F5E"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747F5E" w:rsidRPr="00D52C41" w:rsidRDefault="00747F5E"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placeholder>
              <w:docPart w:val="2297A08DE7784C778EF645DB2D4C28B4"/>
            </w:placeholder>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747F5E" w:rsidRPr="007262DC" w:rsidRDefault="00747F5E"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3561" w:type="dxa"/>
            <w:tcBorders>
              <w:top w:val="single" w:sz="12" w:space="0" w:color="auto"/>
              <w:left w:val="single" w:sz="2" w:space="0" w:color="auto"/>
              <w:bottom w:val="nil"/>
              <w:right w:val="single" w:sz="2" w:space="0" w:color="auto"/>
            </w:tcBorders>
            <w:vAlign w:val="center"/>
          </w:tcPr>
          <w:p w14:paraId="6D06424B" w14:textId="77777777" w:rsidR="00747F5E" w:rsidRPr="007262DC" w:rsidRDefault="00747F5E" w:rsidP="009D3BCC">
            <w:pPr>
              <w:spacing w:line="240" w:lineRule="exact"/>
              <w:jc w:val="center"/>
              <w:rPr>
                <w:rFonts w:ascii="Times New Roman" w:hAnsi="Times New Roman"/>
                <w:sz w:val="15"/>
              </w:rPr>
            </w:pPr>
            <w:r>
              <w:rPr>
                <w:rFonts w:ascii="Times New Roman" w:hAnsi="Times New Roman" w:hint="eastAsia"/>
                <w:sz w:val="15"/>
              </w:rPr>
              <w:t>From</w:t>
            </w:r>
          </w:p>
        </w:tc>
      </w:tr>
      <w:tr w:rsidR="00747F5E" w:rsidRPr="007262DC" w14:paraId="5C2622C0" w14:textId="77777777" w:rsidTr="001F6BF9">
        <w:trPr>
          <w:trHeight w:val="190"/>
        </w:trPr>
        <w:tc>
          <w:tcPr>
            <w:tcW w:w="1867" w:type="dxa"/>
            <w:gridSpan w:val="2"/>
            <w:vMerge/>
            <w:tcBorders>
              <w:right w:val="single" w:sz="2" w:space="0" w:color="auto"/>
            </w:tcBorders>
            <w:vAlign w:val="center"/>
          </w:tcPr>
          <w:p w14:paraId="42923E76" w14:textId="77777777" w:rsidR="00747F5E" w:rsidRPr="007262DC" w:rsidRDefault="00747F5E" w:rsidP="00E21A61">
            <w:pPr>
              <w:spacing w:line="240" w:lineRule="exact"/>
              <w:rPr>
                <w:rFonts w:ascii="Times New Roman" w:hAnsi="Times New Roman"/>
                <w:b/>
                <w:sz w:val="15"/>
              </w:rPr>
            </w:pPr>
          </w:p>
        </w:tc>
        <w:sdt>
          <w:sdtPr>
            <w:rPr>
              <w:rFonts w:ascii="Times New Roman" w:hAnsi="Times New Roman"/>
              <w:sz w:val="16"/>
              <w:szCs w:val="16"/>
            </w:rPr>
            <w:alias w:val="Name"/>
            <w:id w:val="1556434877"/>
            <w:placeholder>
              <w:docPart w:val="69407BA41FE94F9F86A97C4D901DAE07"/>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7F731380" w14:textId="77777777" w:rsidR="00747F5E" w:rsidRDefault="00747F5E"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placeholder>
              <w:docPart w:val="B68356C021DD44C1A32CA64D549F3453"/>
            </w:placeholder>
            <w:showingPlcHdr/>
          </w:sdtPr>
          <w:sdtEndPr/>
          <w:sdtContent>
            <w:tc>
              <w:tcPr>
                <w:tcW w:w="356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747F5E" w:rsidRPr="007262DC" w:rsidRDefault="00747F5E"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70C2A59E" w14:textId="77777777" w:rsidTr="001F6BF9">
        <w:trPr>
          <w:trHeight w:val="190"/>
        </w:trPr>
        <w:tc>
          <w:tcPr>
            <w:tcW w:w="1867" w:type="dxa"/>
            <w:gridSpan w:val="2"/>
            <w:vMerge/>
            <w:tcBorders>
              <w:right w:val="single" w:sz="2" w:space="0" w:color="auto"/>
            </w:tcBorders>
            <w:vAlign w:val="center"/>
          </w:tcPr>
          <w:p w14:paraId="3E0FFAA3" w14:textId="77777777" w:rsidR="00747F5E" w:rsidRPr="007262DC" w:rsidRDefault="00747F5E"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060F25B8" w14:textId="1BAD3B81" w:rsidR="00747F5E" w:rsidRDefault="00747F5E" w:rsidP="00E21A61">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0E26C9E8" w14:textId="77777777" w:rsidR="00747F5E" w:rsidRPr="007262DC" w:rsidRDefault="00747F5E"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3561" w:type="dxa"/>
            <w:tcBorders>
              <w:top w:val="dotted" w:sz="4" w:space="0" w:color="auto"/>
              <w:left w:val="single" w:sz="2" w:space="0" w:color="auto"/>
              <w:bottom w:val="nil"/>
              <w:right w:val="single" w:sz="2" w:space="0" w:color="auto"/>
            </w:tcBorders>
            <w:vAlign w:val="center"/>
          </w:tcPr>
          <w:p w14:paraId="011C7664" w14:textId="77777777" w:rsidR="00747F5E" w:rsidRPr="007262DC" w:rsidRDefault="00747F5E" w:rsidP="009D3BCC">
            <w:pPr>
              <w:spacing w:line="240" w:lineRule="exact"/>
              <w:jc w:val="center"/>
              <w:rPr>
                <w:rFonts w:ascii="Times New Roman" w:hAnsi="Times New Roman"/>
                <w:sz w:val="15"/>
              </w:rPr>
            </w:pPr>
            <w:r>
              <w:rPr>
                <w:rFonts w:ascii="Times New Roman" w:hAnsi="Times New Roman" w:hint="eastAsia"/>
                <w:sz w:val="15"/>
              </w:rPr>
              <w:t>To</w:t>
            </w:r>
          </w:p>
        </w:tc>
      </w:tr>
      <w:tr w:rsidR="00747F5E" w:rsidRPr="007262DC" w14:paraId="20D4562E" w14:textId="77777777" w:rsidTr="001F6BF9">
        <w:trPr>
          <w:trHeight w:val="190"/>
        </w:trPr>
        <w:tc>
          <w:tcPr>
            <w:tcW w:w="1867" w:type="dxa"/>
            <w:gridSpan w:val="2"/>
            <w:vMerge/>
            <w:tcBorders>
              <w:bottom w:val="single" w:sz="12" w:space="0" w:color="auto"/>
              <w:right w:val="single" w:sz="2" w:space="0" w:color="auto"/>
            </w:tcBorders>
            <w:vAlign w:val="center"/>
          </w:tcPr>
          <w:p w14:paraId="765880ED" w14:textId="77777777" w:rsidR="00747F5E" w:rsidRPr="007262DC" w:rsidRDefault="00747F5E"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3C56FEE8" w14:textId="7355A4C4" w:rsidR="00747F5E" w:rsidRDefault="00747F5E" w:rsidP="00747F5E">
            <w:pPr>
              <w:spacing w:line="240" w:lineRule="exact"/>
              <w:rPr>
                <w:rFonts w:ascii="Times New Roman" w:hAnsi="Times New Roman"/>
                <w:sz w:val="15"/>
              </w:rPr>
            </w:pPr>
          </w:p>
        </w:tc>
        <w:tc>
          <w:tcPr>
            <w:tcW w:w="959" w:type="dxa"/>
            <w:vMerge/>
            <w:tcBorders>
              <w:top w:val="nil"/>
              <w:left w:val="single" w:sz="2" w:space="0" w:color="auto"/>
              <w:bottom w:val="single" w:sz="12" w:space="0" w:color="auto"/>
              <w:right w:val="single" w:sz="2" w:space="0" w:color="auto"/>
            </w:tcBorders>
          </w:tcPr>
          <w:p w14:paraId="707DD907"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placeholder>
              <w:docPart w:val="960FC67AB6FF407A8040A6FCA89FAAD7"/>
            </w:placeholder>
            <w:showingPlcHdr/>
          </w:sdtPr>
          <w:sdtEndPr/>
          <w:sdtContent>
            <w:tc>
              <w:tcPr>
                <w:tcW w:w="356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747F5E" w:rsidRPr="007262DC" w:rsidRDefault="00747F5E"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5514AFC0" w14:textId="77777777" w:rsidTr="001F6BF9">
        <w:trPr>
          <w:cantSplit/>
          <w:trHeight w:val="186"/>
        </w:trPr>
        <w:tc>
          <w:tcPr>
            <w:tcW w:w="1115" w:type="dxa"/>
            <w:vMerge w:val="restart"/>
            <w:tcBorders>
              <w:top w:val="single" w:sz="12" w:space="0" w:color="auto"/>
              <w:bottom w:val="single" w:sz="2" w:space="0" w:color="auto"/>
            </w:tcBorders>
            <w:vAlign w:val="center"/>
          </w:tcPr>
          <w:p w14:paraId="0CFADC09" w14:textId="77777777" w:rsidR="00747F5E" w:rsidRPr="00CB3192" w:rsidRDefault="00747F5E"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747F5E" w:rsidRPr="00CB3192" w:rsidRDefault="00747F5E"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747F5E" w:rsidRDefault="00747F5E" w:rsidP="00E21A61">
            <w:pPr>
              <w:pStyle w:val="af"/>
              <w:spacing w:line="240" w:lineRule="exact"/>
              <w:rPr>
                <w:rFonts w:ascii="Times New Roman" w:hAnsi="Times New Roman"/>
                <w:b/>
                <w:sz w:val="15"/>
                <w:szCs w:val="15"/>
              </w:rPr>
            </w:pPr>
          </w:p>
          <w:p w14:paraId="59395A5A" w14:textId="77777777" w:rsidR="00747F5E" w:rsidRPr="00CB3192" w:rsidRDefault="00747F5E"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747F5E" w:rsidRPr="00CB3192" w:rsidRDefault="00747F5E"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747F5E" w:rsidRPr="005D0527" w:rsidRDefault="00747F5E"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747F5E" w:rsidRPr="00CB3192" w:rsidRDefault="00747F5E"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747F5E" w:rsidRPr="00D52C41" w:rsidRDefault="00747F5E"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placeholder>
              <w:docPart w:val="3DC90073B9924D85AEF73A9FAD64F1D9"/>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747F5E" w:rsidRPr="007262DC" w:rsidRDefault="00747F5E"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3561" w:type="dxa"/>
            <w:tcBorders>
              <w:top w:val="single" w:sz="12" w:space="0" w:color="auto"/>
              <w:left w:val="single" w:sz="2" w:space="0" w:color="auto"/>
              <w:bottom w:val="nil"/>
              <w:right w:val="single" w:sz="2" w:space="0" w:color="auto"/>
            </w:tcBorders>
            <w:vAlign w:val="center"/>
          </w:tcPr>
          <w:p w14:paraId="68CDB745"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From</w:t>
            </w:r>
          </w:p>
        </w:tc>
      </w:tr>
      <w:tr w:rsidR="00747F5E" w:rsidRPr="007262DC" w14:paraId="100DBF13" w14:textId="77777777" w:rsidTr="001F6BF9">
        <w:trPr>
          <w:cantSplit/>
          <w:trHeight w:val="185"/>
        </w:trPr>
        <w:tc>
          <w:tcPr>
            <w:tcW w:w="1115" w:type="dxa"/>
            <w:vMerge/>
            <w:tcBorders>
              <w:top w:val="single" w:sz="2" w:space="0" w:color="auto"/>
            </w:tcBorders>
            <w:vAlign w:val="center"/>
          </w:tcPr>
          <w:p w14:paraId="15A74A32" w14:textId="77777777" w:rsidR="00747F5E" w:rsidRPr="00CB3192" w:rsidRDefault="00747F5E"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747F5E" w:rsidRDefault="00747F5E"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dtPr>
          <w:sdtEndPr/>
          <w:sdtContent>
            <w:sdt>
              <w:sdtPr>
                <w:rPr>
                  <w:rFonts w:ascii="Times New Roman" w:hAnsi="Times New Roman"/>
                  <w:sz w:val="16"/>
                  <w:szCs w:val="16"/>
                </w:rPr>
                <w:alias w:val="Name"/>
                <w:id w:val="1792004261"/>
                <w:placeholder>
                  <w:docPart w:val="36531DED7D8248609266570CC42E8E92"/>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28C20BFE" w14:textId="6190387B" w:rsidR="00747F5E" w:rsidRDefault="00A46E17" w:rsidP="00A46E17">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placeholder>
              <w:docPart w:val="A30395EB48F445E9A57BAA23096CEC0B"/>
            </w:placeholder>
            <w:showingPlcHdr/>
          </w:sdtPr>
          <w:sdtEndPr/>
          <w:sdtContent>
            <w:tc>
              <w:tcPr>
                <w:tcW w:w="356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698F507D" w14:textId="77777777" w:rsidTr="001F6BF9">
        <w:trPr>
          <w:cantSplit/>
          <w:trHeight w:val="185"/>
        </w:trPr>
        <w:tc>
          <w:tcPr>
            <w:tcW w:w="1115" w:type="dxa"/>
            <w:vMerge/>
            <w:vAlign w:val="center"/>
          </w:tcPr>
          <w:p w14:paraId="7A67E4D9" w14:textId="77777777" w:rsidR="00747F5E" w:rsidRPr="00CB3192" w:rsidRDefault="00747F5E"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747F5E" w:rsidRDefault="00747F5E" w:rsidP="005D0527">
            <w:pPr>
              <w:spacing w:line="240" w:lineRule="exact"/>
              <w:jc w:val="center"/>
              <w:rPr>
                <w:rFonts w:ascii="Times New Roman" w:hAnsi="Times New Roman"/>
                <w:b/>
                <w:sz w:val="15"/>
              </w:rPr>
            </w:pPr>
          </w:p>
        </w:tc>
        <w:tc>
          <w:tcPr>
            <w:tcW w:w="3365" w:type="dxa"/>
            <w:vMerge/>
            <w:tcBorders>
              <w:left w:val="single" w:sz="2" w:space="0" w:color="auto"/>
              <w:bottom w:val="nil"/>
              <w:right w:val="single" w:sz="2" w:space="0" w:color="auto"/>
            </w:tcBorders>
          </w:tcPr>
          <w:p w14:paraId="25E3FF6F" w14:textId="5FD08B1E" w:rsidR="00747F5E" w:rsidRDefault="00747F5E"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36CB1C04" w14:textId="77777777" w:rsidR="00747F5E" w:rsidRPr="007262DC" w:rsidRDefault="00747F5E"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3561" w:type="dxa"/>
            <w:tcBorders>
              <w:top w:val="dotted" w:sz="4" w:space="0" w:color="auto"/>
              <w:left w:val="single" w:sz="2" w:space="0" w:color="auto"/>
              <w:bottom w:val="nil"/>
              <w:right w:val="single" w:sz="2" w:space="0" w:color="auto"/>
            </w:tcBorders>
            <w:vAlign w:val="center"/>
          </w:tcPr>
          <w:p w14:paraId="28FEA55D"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To</w:t>
            </w:r>
          </w:p>
        </w:tc>
      </w:tr>
      <w:tr w:rsidR="00747F5E" w:rsidRPr="007262DC" w14:paraId="6E66B4E3" w14:textId="77777777" w:rsidTr="001F6BF9">
        <w:trPr>
          <w:cantSplit/>
          <w:trHeight w:val="185"/>
        </w:trPr>
        <w:tc>
          <w:tcPr>
            <w:tcW w:w="1115" w:type="dxa"/>
            <w:vMerge/>
            <w:vAlign w:val="center"/>
          </w:tcPr>
          <w:p w14:paraId="3A0FACD1" w14:textId="77777777" w:rsidR="00747F5E" w:rsidRPr="00CB3192" w:rsidRDefault="00747F5E"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747F5E" w:rsidRDefault="00747F5E" w:rsidP="005D0527">
            <w:pPr>
              <w:spacing w:line="240" w:lineRule="exact"/>
              <w:jc w:val="center"/>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05A55316" w14:textId="280E075B" w:rsidR="00747F5E" w:rsidRDefault="00747F5E" w:rsidP="00747F5E">
            <w:pPr>
              <w:spacing w:line="240" w:lineRule="exact"/>
              <w:rPr>
                <w:rFonts w:ascii="Times New Roman" w:hAnsi="Times New Roman"/>
                <w:sz w:val="15"/>
              </w:rPr>
            </w:pPr>
          </w:p>
        </w:tc>
        <w:tc>
          <w:tcPr>
            <w:tcW w:w="959" w:type="dxa"/>
            <w:vMerge/>
            <w:tcBorders>
              <w:top w:val="nil"/>
              <w:left w:val="single" w:sz="2" w:space="0" w:color="auto"/>
              <w:bottom w:val="single" w:sz="12" w:space="0" w:color="auto"/>
              <w:right w:val="single" w:sz="2" w:space="0" w:color="auto"/>
            </w:tcBorders>
          </w:tcPr>
          <w:p w14:paraId="32711A55"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placeholder>
              <w:docPart w:val="4C1A2D8ADFCC47F08E8A79504FDD05EA"/>
            </w:placeholder>
            <w:showingPlcHdr/>
          </w:sdtPr>
          <w:sdtEndPr/>
          <w:sdtContent>
            <w:tc>
              <w:tcPr>
                <w:tcW w:w="356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581F58D0" w14:textId="77777777" w:rsidTr="001F6BF9">
        <w:trPr>
          <w:cantSplit/>
          <w:trHeight w:val="172"/>
        </w:trPr>
        <w:tc>
          <w:tcPr>
            <w:tcW w:w="1115" w:type="dxa"/>
            <w:vMerge/>
            <w:vAlign w:val="center"/>
          </w:tcPr>
          <w:p w14:paraId="75365B54" w14:textId="77777777" w:rsidR="00747F5E" w:rsidRPr="007262DC" w:rsidRDefault="00747F5E"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747F5E" w:rsidRPr="00CB3192" w:rsidRDefault="00747F5E"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747F5E" w:rsidRPr="00CB3192" w:rsidRDefault="00747F5E"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747F5E" w:rsidRPr="00D52C41" w:rsidRDefault="00747F5E"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placeholder>
              <w:docPart w:val="0AD5858755004E6CB6DE65D4C4F1B036"/>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747F5E" w:rsidRPr="007262DC" w:rsidRDefault="00747F5E"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3561" w:type="dxa"/>
            <w:tcBorders>
              <w:top w:val="single" w:sz="12" w:space="0" w:color="auto"/>
              <w:left w:val="single" w:sz="2" w:space="0" w:color="auto"/>
              <w:bottom w:val="nil"/>
              <w:right w:val="single" w:sz="2" w:space="0" w:color="auto"/>
            </w:tcBorders>
            <w:vAlign w:val="center"/>
          </w:tcPr>
          <w:p w14:paraId="17A5118B"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From</w:t>
            </w:r>
          </w:p>
        </w:tc>
      </w:tr>
      <w:tr w:rsidR="00747F5E" w:rsidRPr="007262DC" w14:paraId="5BF9EA49" w14:textId="77777777" w:rsidTr="001F6BF9">
        <w:trPr>
          <w:cantSplit/>
          <w:trHeight w:val="172"/>
        </w:trPr>
        <w:tc>
          <w:tcPr>
            <w:tcW w:w="1115" w:type="dxa"/>
            <w:vMerge/>
            <w:vAlign w:val="center"/>
          </w:tcPr>
          <w:p w14:paraId="459EFEAD" w14:textId="77777777" w:rsidR="00747F5E" w:rsidRPr="007262DC" w:rsidRDefault="00747F5E"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747F5E" w:rsidRDefault="00747F5E"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placeholder>
              <w:docPart w:val="9DAD1A8EB92C40459C3B05C5823B2AD4"/>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464495E3" w14:textId="77777777" w:rsidR="00747F5E" w:rsidRDefault="00747F5E"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placeholder>
              <w:docPart w:val="69682120F7354B3FB9665FB4D87F2321"/>
            </w:placeholder>
            <w:showingPlcHdr/>
          </w:sdtPr>
          <w:sdtEndPr/>
          <w:sdtContent>
            <w:tc>
              <w:tcPr>
                <w:tcW w:w="356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3A076592" w14:textId="77777777" w:rsidTr="001F6BF9">
        <w:trPr>
          <w:cantSplit/>
          <w:trHeight w:val="172"/>
        </w:trPr>
        <w:tc>
          <w:tcPr>
            <w:tcW w:w="1115" w:type="dxa"/>
            <w:vMerge/>
            <w:vAlign w:val="center"/>
          </w:tcPr>
          <w:p w14:paraId="1D9DD294" w14:textId="77777777" w:rsidR="00747F5E" w:rsidRPr="007262DC" w:rsidRDefault="00747F5E"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747F5E" w:rsidRDefault="00747F5E" w:rsidP="00CB3192">
            <w:pPr>
              <w:spacing w:line="240" w:lineRule="exact"/>
              <w:jc w:val="center"/>
              <w:rPr>
                <w:rFonts w:ascii="Times New Roman" w:hAnsi="Times New Roman"/>
                <w:b/>
                <w:sz w:val="15"/>
              </w:rPr>
            </w:pPr>
          </w:p>
        </w:tc>
        <w:tc>
          <w:tcPr>
            <w:tcW w:w="3365" w:type="dxa"/>
            <w:vMerge/>
            <w:tcBorders>
              <w:left w:val="single" w:sz="2" w:space="0" w:color="auto"/>
              <w:bottom w:val="nil"/>
              <w:right w:val="single" w:sz="2" w:space="0" w:color="auto"/>
            </w:tcBorders>
          </w:tcPr>
          <w:p w14:paraId="1C124209" w14:textId="45AA2CC2" w:rsidR="00747F5E" w:rsidRDefault="00747F5E"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right w:val="single" w:sz="2" w:space="0" w:color="auto"/>
            </w:tcBorders>
          </w:tcPr>
          <w:p w14:paraId="037C1A3B" w14:textId="77777777" w:rsidR="00747F5E" w:rsidRPr="007262DC" w:rsidRDefault="00747F5E"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3561" w:type="dxa"/>
            <w:tcBorders>
              <w:top w:val="dotted" w:sz="4" w:space="0" w:color="auto"/>
              <w:left w:val="single" w:sz="2" w:space="0" w:color="auto"/>
              <w:bottom w:val="nil"/>
              <w:right w:val="single" w:sz="2" w:space="0" w:color="auto"/>
            </w:tcBorders>
            <w:vAlign w:val="center"/>
          </w:tcPr>
          <w:p w14:paraId="4B06FD6F"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To</w:t>
            </w:r>
          </w:p>
        </w:tc>
      </w:tr>
      <w:tr w:rsidR="00747F5E" w:rsidRPr="007262DC" w14:paraId="0311E908" w14:textId="77777777" w:rsidTr="001F6BF9">
        <w:trPr>
          <w:cantSplit/>
          <w:trHeight w:val="172"/>
        </w:trPr>
        <w:tc>
          <w:tcPr>
            <w:tcW w:w="1115" w:type="dxa"/>
            <w:vMerge/>
            <w:tcBorders>
              <w:bottom w:val="single" w:sz="12" w:space="0" w:color="auto"/>
            </w:tcBorders>
            <w:vAlign w:val="center"/>
          </w:tcPr>
          <w:p w14:paraId="48D06B81" w14:textId="77777777" w:rsidR="00747F5E" w:rsidRPr="007262DC" w:rsidRDefault="00747F5E"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747F5E" w:rsidRDefault="00747F5E" w:rsidP="00CB3192">
            <w:pPr>
              <w:spacing w:line="240" w:lineRule="exact"/>
              <w:jc w:val="center"/>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1B9D4C15" w14:textId="759EA261" w:rsidR="00747F5E" w:rsidRPr="00D52C41" w:rsidRDefault="00747F5E" w:rsidP="00CC6D55">
            <w:pPr>
              <w:spacing w:line="240" w:lineRule="exact"/>
              <w:rPr>
                <w:rFonts w:ascii="Times New Roman" w:hAnsi="Times New Roman"/>
                <w:sz w:val="15"/>
              </w:rPr>
            </w:pPr>
          </w:p>
        </w:tc>
        <w:tc>
          <w:tcPr>
            <w:tcW w:w="959" w:type="dxa"/>
            <w:vMerge/>
            <w:tcBorders>
              <w:left w:val="single" w:sz="2" w:space="0" w:color="auto"/>
              <w:bottom w:val="single" w:sz="12" w:space="0" w:color="auto"/>
              <w:right w:val="single" w:sz="2" w:space="0" w:color="auto"/>
            </w:tcBorders>
          </w:tcPr>
          <w:p w14:paraId="7C7C8DFA" w14:textId="77777777" w:rsidR="00747F5E" w:rsidRPr="007262DC" w:rsidRDefault="00747F5E"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placeholder>
              <w:docPart w:val="D12027C1B5C54518B047761BBF780ED7"/>
            </w:placeholder>
            <w:showingPlcHdr/>
          </w:sdtPr>
          <w:sdtEndPr/>
          <w:sdtContent>
            <w:tc>
              <w:tcPr>
                <w:tcW w:w="356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7B55E151" w14:textId="77777777" w:rsidTr="001F6BF9">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747F5E" w:rsidRPr="007262DC" w:rsidRDefault="00747F5E"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747F5E" w:rsidRPr="00CB3192" w:rsidRDefault="00747F5E"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747F5E" w:rsidRPr="007262DC" w:rsidRDefault="00747F5E"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747F5E" w:rsidRPr="00CB3192" w:rsidRDefault="00747F5E"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747F5E" w:rsidRPr="00D52C41" w:rsidRDefault="00747F5E"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placeholder>
              <w:docPart w:val="F5CB18FC1B30470CBD8109E7664E8D01"/>
            </w:placeholder>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747F5E" w:rsidRPr="007262DC" w:rsidRDefault="00747F5E"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Pr>
                    <w:rStyle w:val="af1"/>
                    <w:rFonts w:ascii="Times New Roman" w:hAnsi="Times New Roman" w:cs="Times New Roman"/>
                    <w:sz w:val="16"/>
                    <w:szCs w:val="16"/>
                  </w:rPr>
                  <w:t xml:space="preserve"> here to enter</w:t>
                </w:r>
                <w:r>
                  <w:rPr>
                    <w:rStyle w:val="af1"/>
                    <w:rFonts w:ascii="Times New Roman" w:hAnsi="Times New Roman" w:cs="Times New Roman" w:hint="eastAsia"/>
                    <w:sz w:val="16"/>
                    <w:szCs w:val="16"/>
                  </w:rPr>
                  <w:t>.</w:t>
                </w:r>
                <w:r w:rsidRPr="006558DA">
                  <w:rPr>
                    <w:rStyle w:val="af1"/>
                    <w:rFonts w:ascii="Times New Roman" w:hAnsi="Times New Roman" w:cs="Times New Roman" w:hint="eastAsia"/>
                    <w:b/>
                    <w:color w:val="FF0000"/>
                    <w:sz w:val="16"/>
                    <w:szCs w:val="16"/>
                  </w:rPr>
                  <w:t>*</w:t>
                </w:r>
              </w:p>
            </w:tc>
          </w:sdtContent>
        </w:sdt>
        <w:tc>
          <w:tcPr>
            <w:tcW w:w="3561" w:type="dxa"/>
            <w:tcBorders>
              <w:top w:val="single" w:sz="12" w:space="0" w:color="auto"/>
              <w:left w:val="single" w:sz="2" w:space="0" w:color="auto"/>
              <w:bottom w:val="nil"/>
              <w:right w:val="single" w:sz="2" w:space="0" w:color="auto"/>
            </w:tcBorders>
            <w:vAlign w:val="center"/>
          </w:tcPr>
          <w:p w14:paraId="4EDBB605"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From</w:t>
            </w:r>
          </w:p>
        </w:tc>
      </w:tr>
      <w:tr w:rsidR="00747F5E" w:rsidRPr="007262DC" w14:paraId="23A99292" w14:textId="77777777" w:rsidTr="001F6BF9">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747F5E" w:rsidRPr="007262DC" w:rsidRDefault="00747F5E" w:rsidP="00E21A61">
            <w:pPr>
              <w:spacing w:line="240" w:lineRule="exact"/>
              <w:rPr>
                <w:rFonts w:ascii="Times New Roman" w:hAnsi="Times New Roman"/>
                <w:b/>
                <w:sz w:val="15"/>
              </w:rPr>
            </w:pPr>
          </w:p>
        </w:tc>
        <w:sdt>
          <w:sdtPr>
            <w:rPr>
              <w:rFonts w:ascii="Times New Roman" w:hAnsi="Times New Roman"/>
              <w:sz w:val="16"/>
              <w:szCs w:val="16"/>
            </w:rPr>
            <w:alias w:val="Name"/>
            <w:id w:val="-75760839"/>
            <w:placeholder>
              <w:docPart w:val="551E51707263427887F1CC16C6A912FE"/>
            </w:placeholder>
            <w:showingPlcHdr/>
          </w:sdtPr>
          <w:sdtEndPr/>
          <w:sdtContent>
            <w:tc>
              <w:tcPr>
                <w:tcW w:w="3365" w:type="dxa"/>
                <w:vMerge w:val="restart"/>
                <w:tcBorders>
                  <w:top w:val="nil"/>
                  <w:left w:val="single" w:sz="2" w:space="0" w:color="auto"/>
                  <w:right w:val="single" w:sz="2" w:space="0" w:color="auto"/>
                </w:tcBorders>
                <w:shd w:val="clear" w:color="auto" w:fill="FFFF99"/>
              </w:tcPr>
              <w:p w14:paraId="4B5C6E4D" w14:textId="77777777" w:rsidR="00747F5E" w:rsidRDefault="00747F5E"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747F5E" w:rsidRDefault="00747F5E"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placeholder>
              <w:docPart w:val="AE11F0E582654E9EBADC80C027775A28"/>
            </w:placeholder>
            <w:showingPlcHdr/>
          </w:sdtPr>
          <w:sdtEndPr/>
          <w:sdtContent>
            <w:tc>
              <w:tcPr>
                <w:tcW w:w="356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54BA7CE7" w14:textId="77777777" w:rsidTr="001F6BF9">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747F5E" w:rsidRPr="007262DC" w:rsidRDefault="00747F5E"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3BC90F42" w14:textId="66BD1CFA" w:rsidR="00747F5E" w:rsidRDefault="00747F5E"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nil"/>
              <w:right w:val="single" w:sz="2" w:space="0" w:color="auto"/>
            </w:tcBorders>
          </w:tcPr>
          <w:p w14:paraId="2B5B29A0" w14:textId="77777777" w:rsidR="00747F5E" w:rsidRPr="007262DC" w:rsidRDefault="00747F5E"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3561" w:type="dxa"/>
            <w:tcBorders>
              <w:top w:val="dotted" w:sz="4" w:space="0" w:color="auto"/>
              <w:left w:val="single" w:sz="2" w:space="0" w:color="auto"/>
              <w:bottom w:val="nil"/>
              <w:right w:val="single" w:sz="2" w:space="0" w:color="auto"/>
            </w:tcBorders>
            <w:vAlign w:val="center"/>
          </w:tcPr>
          <w:p w14:paraId="6358A003"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To</w:t>
            </w:r>
          </w:p>
        </w:tc>
      </w:tr>
      <w:tr w:rsidR="00747F5E" w:rsidRPr="007262DC" w14:paraId="3976D61A" w14:textId="77777777" w:rsidTr="001F6BF9">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747F5E" w:rsidRPr="007262DC" w:rsidRDefault="00747F5E"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FFFF99"/>
          </w:tcPr>
          <w:p w14:paraId="40318DD4" w14:textId="5869C8F4" w:rsidR="00747F5E" w:rsidRPr="00D52C41" w:rsidRDefault="00747F5E" w:rsidP="00CC6D55">
            <w:pPr>
              <w:spacing w:line="240" w:lineRule="exact"/>
              <w:rPr>
                <w:rFonts w:ascii="Times New Roman" w:hAnsi="Times New Roman"/>
                <w:sz w:val="15"/>
              </w:rPr>
            </w:pPr>
          </w:p>
        </w:tc>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747F5E" w:rsidRDefault="00747F5E" w:rsidP="00CC6D55">
            <w:pPr>
              <w:spacing w:line="240" w:lineRule="exact"/>
              <w:rPr>
                <w:rFonts w:ascii="Times New Roman" w:hAnsi="Times New Roman"/>
                <w:sz w:val="15"/>
              </w:rPr>
            </w:pPr>
          </w:p>
        </w:tc>
        <w:sdt>
          <w:sdtPr>
            <w:rPr>
              <w:rFonts w:ascii="Times New Roman" w:hAnsi="Times New Roman"/>
              <w:kern w:val="0"/>
              <w:sz w:val="16"/>
              <w:szCs w:val="16"/>
            </w:rPr>
            <w:alias w:val="Select one "/>
            <w:tag w:val="Select one "/>
            <w:id w:val="1895083106"/>
            <w:comboBox>
              <w:listItem w:displayText="Up to current 現在" w:value="Up to current 現在"/>
              <w:listItem w:displayText="To graduate school　大学院へ進学" w:value="To graduate school　大学院へ進学"/>
            </w:comboBox>
          </w:sdtPr>
          <w:sdtEndPr/>
          <w:sdtContent>
            <w:tc>
              <w:tcPr>
                <w:tcW w:w="3561" w:type="dxa"/>
                <w:tcBorders>
                  <w:top w:val="nil"/>
                  <w:left w:val="single" w:sz="2" w:space="0" w:color="auto"/>
                  <w:bottom w:val="single" w:sz="12" w:space="0" w:color="auto"/>
                  <w:right w:val="single" w:sz="2" w:space="0" w:color="auto"/>
                </w:tcBorders>
                <w:shd w:val="clear" w:color="auto" w:fill="FFFF99"/>
                <w:vAlign w:val="center"/>
              </w:tcPr>
              <w:p w14:paraId="4867A346" w14:textId="2AD7D3FC" w:rsidR="00747F5E" w:rsidRPr="007262DC" w:rsidRDefault="00495DA7" w:rsidP="00495DA7">
                <w:pPr>
                  <w:spacing w:line="240" w:lineRule="exact"/>
                  <w:jc w:val="center"/>
                  <w:rPr>
                    <w:rFonts w:ascii="Times New Roman" w:hAnsi="Times New Roman"/>
                    <w:sz w:val="15"/>
                  </w:rPr>
                </w:pPr>
                <w:r>
                  <w:rPr>
                    <w:rFonts w:ascii="Times New Roman" w:hAnsi="Times New Roman" w:hint="eastAsia"/>
                    <w:color w:val="808080" w:themeColor="background1" w:themeShade="80"/>
                    <w:kern w:val="0"/>
                    <w:sz w:val="16"/>
                    <w:szCs w:val="16"/>
                  </w:rPr>
                  <w:t>Click here to enter.</w:t>
                </w:r>
              </w:p>
            </w:tc>
          </w:sdtContent>
        </w:sdt>
      </w:tr>
      <w:tr w:rsidR="00747F5E" w:rsidRPr="007262DC" w14:paraId="3EC99F11" w14:textId="77777777" w:rsidTr="001F6BF9">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747F5E" w:rsidRPr="007262DC" w:rsidRDefault="00747F5E"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747F5E" w:rsidRPr="007262DC" w:rsidRDefault="00747F5E"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747F5E" w:rsidRPr="00D52C41" w:rsidRDefault="00747F5E"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Up to current 現在"/>
            <w:tag w:val="Up to current 現在"/>
            <w:id w:val="-1935583247"/>
            <w:placeholder>
              <w:docPart w:val="E90152A4000849B0BE96A5FAA9CE38F6"/>
            </w:placeholder>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747F5E" w:rsidRDefault="00747F5E"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Pr="006558DA">
                  <w:rPr>
                    <w:rStyle w:val="af1"/>
                    <w:rFonts w:ascii="Times New Roman" w:hAnsi="Times New Roman" w:cs="Times New Roman" w:hint="eastAsia"/>
                    <w:b/>
                    <w:color w:val="FF0000"/>
                    <w:sz w:val="16"/>
                    <w:szCs w:val="16"/>
                  </w:rPr>
                  <w:t>*</w:t>
                </w:r>
              </w:p>
            </w:tc>
          </w:sdtContent>
        </w:sdt>
        <w:tc>
          <w:tcPr>
            <w:tcW w:w="3561" w:type="dxa"/>
            <w:tcBorders>
              <w:top w:val="single" w:sz="12" w:space="0" w:color="auto"/>
              <w:left w:val="single" w:sz="2" w:space="0" w:color="auto"/>
              <w:bottom w:val="nil"/>
              <w:right w:val="single" w:sz="2" w:space="0" w:color="auto"/>
            </w:tcBorders>
            <w:vAlign w:val="center"/>
          </w:tcPr>
          <w:p w14:paraId="4A937BF0"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From</w:t>
            </w:r>
          </w:p>
        </w:tc>
      </w:tr>
      <w:tr w:rsidR="00747F5E" w:rsidRPr="007262DC" w14:paraId="6E64016F" w14:textId="77777777" w:rsidTr="001F6BF9">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747F5E" w:rsidRPr="007262DC" w:rsidRDefault="00747F5E" w:rsidP="00E21A61">
            <w:pPr>
              <w:spacing w:line="240" w:lineRule="exact"/>
              <w:rPr>
                <w:rFonts w:ascii="Times New Roman" w:hAnsi="Times New Roman"/>
                <w:b/>
                <w:sz w:val="15"/>
              </w:rPr>
            </w:pPr>
          </w:p>
        </w:tc>
        <w:sdt>
          <w:sdtPr>
            <w:rPr>
              <w:rFonts w:ascii="Times New Roman" w:hAnsi="Times New Roman"/>
              <w:sz w:val="16"/>
              <w:szCs w:val="16"/>
            </w:rPr>
            <w:alias w:val="Name"/>
            <w:id w:val="-2033943926"/>
            <w:placeholder>
              <w:docPart w:val="7108BA55FFFD4946934060937D9E1871"/>
            </w:placeholder>
            <w:showingPlcHdr/>
          </w:sdtPr>
          <w:sdtEndPr/>
          <w:sdtContent>
            <w:tc>
              <w:tcPr>
                <w:tcW w:w="3365" w:type="dxa"/>
                <w:vMerge w:val="restart"/>
                <w:tcBorders>
                  <w:top w:val="nil"/>
                  <w:left w:val="single" w:sz="2" w:space="0" w:color="auto"/>
                  <w:right w:val="single" w:sz="2" w:space="0" w:color="auto"/>
                </w:tcBorders>
                <w:shd w:val="clear" w:color="auto" w:fill="EAF1DD" w:themeFill="accent3" w:themeFillTint="33"/>
              </w:tcPr>
              <w:p w14:paraId="7EB4248E" w14:textId="77777777" w:rsidR="00747F5E" w:rsidRDefault="00747F5E"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747F5E" w:rsidRDefault="00747F5E"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placeholder>
              <w:docPart w:val="A922C983BA094F20887F6DB0180753B2"/>
            </w:placeholder>
            <w:showingPlcHdr/>
          </w:sdtPr>
          <w:sdtEndPr/>
          <w:sdtContent>
            <w:tc>
              <w:tcPr>
                <w:tcW w:w="356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747F5E" w:rsidRPr="007262DC" w:rsidRDefault="00747F5E"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747F5E" w:rsidRPr="007262DC" w14:paraId="1B50B71E" w14:textId="77777777" w:rsidTr="001F6BF9">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747F5E" w:rsidRPr="007262DC" w:rsidRDefault="00747F5E" w:rsidP="00E21A61">
            <w:pPr>
              <w:spacing w:line="240" w:lineRule="exact"/>
              <w:rPr>
                <w:rFonts w:ascii="Times New Roman" w:hAnsi="Times New Roman"/>
                <w:b/>
                <w:sz w:val="15"/>
              </w:rPr>
            </w:pPr>
          </w:p>
        </w:tc>
        <w:tc>
          <w:tcPr>
            <w:tcW w:w="3365" w:type="dxa"/>
            <w:vMerge/>
            <w:tcBorders>
              <w:left w:val="single" w:sz="2" w:space="0" w:color="auto"/>
              <w:bottom w:val="nil"/>
              <w:right w:val="single" w:sz="2" w:space="0" w:color="auto"/>
            </w:tcBorders>
          </w:tcPr>
          <w:p w14:paraId="171C5EDE" w14:textId="6ADA02D8" w:rsidR="00747F5E" w:rsidRDefault="00747F5E" w:rsidP="00CC6D55">
            <w:pPr>
              <w:spacing w:line="240" w:lineRule="exact"/>
              <w:rPr>
                <w:rFonts w:ascii="Times New Roman" w:hAnsi="Times New Roman"/>
                <w:sz w:val="15"/>
              </w:rPr>
            </w:pP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747F5E" w:rsidRDefault="00747F5E"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3561" w:type="dxa"/>
            <w:tcBorders>
              <w:top w:val="dotted" w:sz="4" w:space="0" w:color="auto"/>
              <w:left w:val="single" w:sz="2" w:space="0" w:color="auto"/>
              <w:bottom w:val="nil"/>
              <w:right w:val="single" w:sz="2" w:space="0" w:color="auto"/>
            </w:tcBorders>
            <w:vAlign w:val="center"/>
          </w:tcPr>
          <w:p w14:paraId="07D01153" w14:textId="77777777" w:rsidR="00747F5E" w:rsidRPr="007262DC" w:rsidRDefault="00747F5E" w:rsidP="00CC6D55">
            <w:pPr>
              <w:spacing w:line="240" w:lineRule="exact"/>
              <w:jc w:val="center"/>
              <w:rPr>
                <w:rFonts w:ascii="Times New Roman" w:hAnsi="Times New Roman"/>
                <w:sz w:val="15"/>
              </w:rPr>
            </w:pPr>
            <w:r>
              <w:rPr>
                <w:rFonts w:ascii="Times New Roman" w:hAnsi="Times New Roman" w:hint="eastAsia"/>
                <w:sz w:val="15"/>
              </w:rPr>
              <w:t>To</w:t>
            </w:r>
          </w:p>
        </w:tc>
      </w:tr>
      <w:tr w:rsidR="00747F5E" w:rsidRPr="007262DC" w14:paraId="411BA353" w14:textId="77777777" w:rsidTr="001F6BF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747F5E" w:rsidRPr="007262DC" w:rsidRDefault="00747F5E" w:rsidP="00E21A61">
            <w:pPr>
              <w:spacing w:line="240" w:lineRule="exact"/>
              <w:rPr>
                <w:rFonts w:ascii="Times New Roman" w:hAnsi="Times New Roman"/>
                <w:b/>
                <w:sz w:val="15"/>
              </w:rPr>
            </w:pPr>
          </w:p>
        </w:tc>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9223233" w:rsidR="00747F5E" w:rsidRPr="00D52C41" w:rsidRDefault="00747F5E" w:rsidP="00CC6D55">
            <w:pPr>
              <w:spacing w:line="240" w:lineRule="exact"/>
              <w:rPr>
                <w:rFonts w:ascii="Times New Roman" w:hAnsi="Times New Roman"/>
                <w:sz w:val="15"/>
              </w:rPr>
            </w:pPr>
          </w:p>
        </w:tc>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747F5E" w:rsidRDefault="00747F5E" w:rsidP="00CC6D55">
            <w:pPr>
              <w:spacing w:line="240" w:lineRule="exact"/>
              <w:rPr>
                <w:rFonts w:ascii="Times New Roman" w:hAnsi="Times New Roman"/>
                <w:sz w:val="15"/>
              </w:rPr>
            </w:pPr>
          </w:p>
        </w:tc>
        <w:tc>
          <w:tcPr>
            <w:tcW w:w="356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45C1914A" w:rsidR="00747F5E" w:rsidRPr="007262DC" w:rsidRDefault="001F6BF9" w:rsidP="00CC6D55">
            <w:pPr>
              <w:spacing w:line="240" w:lineRule="exact"/>
              <w:jc w:val="center"/>
              <w:rPr>
                <w:rFonts w:ascii="Times New Roman" w:hAnsi="Times New Roman"/>
                <w:sz w:val="15"/>
              </w:rPr>
            </w:pPr>
            <w:r>
              <w:rPr>
                <w:rFonts w:ascii="Times New Roman" w:hAnsi="Times New Roman" w:hint="eastAsia"/>
                <w:sz w:val="16"/>
                <w:szCs w:val="16"/>
              </w:rPr>
              <w:t xml:space="preserve">Up to current </w:t>
            </w:r>
            <w:r>
              <w:rPr>
                <w:rFonts w:ascii="Times New Roman" w:hAnsi="Times New Roman" w:hint="eastAsia"/>
                <w:sz w:val="16"/>
                <w:szCs w:val="16"/>
              </w:rPr>
              <w:t>現在</w:t>
            </w:r>
          </w:p>
        </w:tc>
      </w:tr>
      <w:tr w:rsidR="00747F5E" w:rsidRPr="007262DC" w14:paraId="6E23763C" w14:textId="77777777" w:rsidTr="001F6BF9">
        <w:trPr>
          <w:gridAfter w:val="1"/>
          <w:wAfter w:w="3561" w:type="dxa"/>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747F5E" w:rsidRPr="007262DC" w:rsidRDefault="00747F5E"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Pr>
                <w:rFonts w:ascii="Times New Roman" w:hAnsi="Times New Roman" w:hint="eastAsia"/>
                <w:b/>
                <w:sz w:val="16"/>
              </w:rPr>
              <w:t>:</w:t>
            </w:r>
          </w:p>
          <w:p w14:paraId="58CF1019" w14:textId="77777777" w:rsidR="00747F5E" w:rsidRPr="001F2AE3" w:rsidRDefault="00747F5E"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placeholder>
              <w:docPart w:val="DF1FFB8158A24DF0A5FCC6996001FD4B"/>
            </w:placeholder>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747F5E" w:rsidRPr="007262DC" w:rsidRDefault="00747F5E"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747F5E" w:rsidRPr="007262DC" w14:paraId="4AC6D834" w14:textId="77777777" w:rsidTr="001F6BF9">
        <w:trPr>
          <w:gridAfter w:val="1"/>
          <w:wAfter w:w="3561" w:type="dxa"/>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747F5E" w:rsidRPr="007262DC" w:rsidRDefault="00747F5E"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747F5E" w:rsidRPr="007262DC" w:rsidRDefault="00747F5E"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r>
    </w:tbl>
    <w:p w14:paraId="49611071" w14:textId="2B4688B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placeholder>
              <w:docPart w:val="05786754997747CCB4D4521370613065"/>
            </w:placeholder>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placeholder>
              <w:docPart w:val="C2588331EAEF4FC2B15693D5DC0F5529"/>
            </w:placeholder>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placeholder>
              <w:docPart w:val="4870EE7EEAFB4ACDB459F6633350A3B4"/>
            </w:placeholder>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placeholder>
              <w:docPart w:val="E99CF74158FE47509A5086D09C3D2EAE"/>
            </w:placeholder>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placeholder>
              <w:docPart w:val="96F2F2C775814F77A41417A0F2DF485D"/>
            </w:placeholder>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placeholder>
              <w:docPart w:val="CFCD6BBD10AD471CA0EEB0E93AFBB4D5"/>
            </w:placeholder>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placeholder>
              <w:docPart w:val="65742B9D3CD147F0A6DF9AF527BC08A9"/>
            </w:placeholder>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placeholder>
              <w:docPart w:val="41BF96348B4E4D0AA806A3E580B61567"/>
            </w:placeholder>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593C2605" w14:textId="77777777" w:rsidR="00747F5E" w:rsidRDefault="00747F5E" w:rsidP="00747F5E">
      <w:pPr>
        <w:spacing w:line="240" w:lineRule="exact"/>
        <w:rPr>
          <w:rFonts w:ascii="Times New Roman" w:hAnsi="Times New Roman"/>
          <w:b/>
        </w:rPr>
      </w:pPr>
    </w:p>
    <w:p w14:paraId="4A55D8B0" w14:textId="77777777" w:rsidR="00747F5E" w:rsidRDefault="00747F5E" w:rsidP="00747F5E">
      <w:pPr>
        <w:spacing w:line="240" w:lineRule="exact"/>
        <w:rPr>
          <w:rFonts w:ascii="Times New Roman" w:hAnsi="Times New Roman"/>
          <w:b/>
        </w:rPr>
      </w:pPr>
    </w:p>
    <w:p w14:paraId="6A31A324" w14:textId="4D90931F" w:rsidR="0009612E" w:rsidRDefault="0009612E" w:rsidP="00747F5E">
      <w:pPr>
        <w:spacing w:line="240" w:lineRule="exact"/>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2F4C"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317DDD78" w14:textId="77777777" w:rsidR="005931D2" w:rsidRPr="00981C97" w:rsidRDefault="005931D2" w:rsidP="005931D2">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4A61AFC" w14:textId="77777777" w:rsidR="005931D2" w:rsidRDefault="005931D2" w:rsidP="005931D2">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Pr>
          <w:rFonts w:ascii="Times New Roman" w:hAnsi="Times New Roman" w:hint="eastAsia"/>
          <w:sz w:val="16"/>
          <w:szCs w:val="16"/>
        </w:rPr>
        <w:t xml:space="preserve">University of Fukui Student </w:t>
      </w:r>
      <w:r w:rsidRPr="00E76B41">
        <w:rPr>
          <w:rFonts w:ascii="Times New Roman" w:hAnsi="Times New Roman"/>
          <w:sz w:val="16"/>
          <w:szCs w:val="16"/>
        </w:rPr>
        <w:t>Exchange Program</w:t>
      </w:r>
      <w:r>
        <w:rPr>
          <w:rFonts w:ascii="Times New Roman" w:hAnsi="Times New Roman" w:hint="eastAsia"/>
          <w:sz w:val="16"/>
          <w:szCs w:val="16"/>
        </w:rPr>
        <w:t>.</w:t>
      </w:r>
    </w:p>
    <w:p w14:paraId="18324002" w14:textId="77777777" w:rsidR="00D478CA" w:rsidRDefault="00D478CA" w:rsidP="00981C97">
      <w:pPr>
        <w:spacing w:line="200" w:lineRule="exact"/>
        <w:jc w:val="center"/>
        <w:rPr>
          <w:rFonts w:ascii="Times New Roman" w:hAnsi="Times New Roman"/>
          <w:sz w:val="16"/>
          <w:szCs w:val="16"/>
        </w:rPr>
      </w:pPr>
    </w:p>
    <w:p w14:paraId="5A66BC6A" w14:textId="77777777" w:rsidR="00747F5E" w:rsidRDefault="00747F5E" w:rsidP="00981C97">
      <w:pPr>
        <w:spacing w:line="200" w:lineRule="exact"/>
        <w:jc w:val="center"/>
        <w:rPr>
          <w:rFonts w:ascii="Times New Roman" w:hAnsi="Times New Roman"/>
          <w:sz w:val="16"/>
          <w:szCs w:val="16"/>
        </w:rPr>
      </w:pPr>
    </w:p>
    <w:p w14:paraId="32571E9A" w14:textId="77777777" w:rsidR="00747F5E" w:rsidRDefault="00747F5E" w:rsidP="00981C97">
      <w:pPr>
        <w:spacing w:line="200" w:lineRule="exact"/>
        <w:jc w:val="center"/>
        <w:rPr>
          <w:rFonts w:ascii="Times New Roman" w:hAnsi="Times New Roman"/>
          <w:sz w:val="16"/>
          <w:szCs w:val="16"/>
        </w:rPr>
      </w:pPr>
    </w:p>
    <w:p w14:paraId="7D6A1331" w14:textId="77777777" w:rsidR="000F056B" w:rsidRDefault="000F056B" w:rsidP="00981C97">
      <w:pPr>
        <w:spacing w:line="200" w:lineRule="exact"/>
        <w:jc w:val="center"/>
        <w:rPr>
          <w:rFonts w:ascii="Times New Roman" w:hAnsi="Times New Roman"/>
          <w:sz w:val="16"/>
          <w:szCs w:val="16"/>
        </w:rPr>
      </w:pPr>
    </w:p>
    <w:p w14:paraId="696F4944" w14:textId="77777777" w:rsidR="000F056B" w:rsidRDefault="000F056B" w:rsidP="00981C97">
      <w:pPr>
        <w:spacing w:line="200" w:lineRule="exact"/>
        <w:jc w:val="center"/>
        <w:rPr>
          <w:rFonts w:ascii="Times New Roman" w:hAnsi="Times New Roman"/>
          <w:sz w:val="16"/>
          <w:szCs w:val="16"/>
        </w:rPr>
      </w:pPr>
    </w:p>
    <w:p w14:paraId="533DC998" w14:textId="77777777" w:rsidR="00747F5E" w:rsidRPr="005931D2" w:rsidRDefault="00747F5E" w:rsidP="00981C97">
      <w:pPr>
        <w:spacing w:line="200" w:lineRule="exact"/>
        <w:jc w:val="center"/>
        <w:rPr>
          <w:rFonts w:ascii="Times New Roman" w:hAnsi="Times New Roman"/>
          <w:sz w:val="16"/>
          <w:szCs w:val="16"/>
        </w:rPr>
      </w:pPr>
    </w:p>
    <w:p w14:paraId="5ACE5D93" w14:textId="77777777" w:rsidR="00D478CA" w:rsidRDefault="00D478CA" w:rsidP="00981C97">
      <w:pPr>
        <w:spacing w:line="200" w:lineRule="exact"/>
        <w:jc w:val="center"/>
        <w:rPr>
          <w:rFonts w:ascii="Times New Roman" w:hAnsi="Times New Roman"/>
          <w:sz w:val="16"/>
          <w:szCs w:val="16"/>
        </w:rPr>
      </w:pPr>
    </w:p>
    <w:p w14:paraId="2DC97ED8" w14:textId="77777777" w:rsidR="00D478CA" w:rsidRPr="00ED138E" w:rsidRDefault="00D478CA" w:rsidP="00D478CA">
      <w:pPr>
        <w:spacing w:line="240" w:lineRule="exact"/>
        <w:rPr>
          <w:rFonts w:ascii="Times New Roman" w:hAnsi="Times New Roman" w:cs="Times New Roman"/>
          <w:b/>
          <w:sz w:val="16"/>
          <w:szCs w:val="16"/>
          <w:shd w:val="pct15" w:color="auto" w:fill="FFFFFF"/>
        </w:rPr>
      </w:pPr>
      <w:r w:rsidRPr="00ED138E">
        <w:rPr>
          <w:rFonts w:ascii="Times New Roman" w:hAnsi="Times New Roman" w:cs="Times New Roman" w:hint="eastAsia"/>
          <w:b/>
          <w:sz w:val="16"/>
          <w:szCs w:val="16"/>
          <w:shd w:val="pct15" w:color="auto" w:fill="FFFFFF"/>
        </w:rPr>
        <w:t>&lt;This form is only for Graduate Students who wish to enroll at UF as a Special Research Student&gt;</w:t>
      </w:r>
      <w:r w:rsidRPr="00ED138E">
        <w:rPr>
          <w:rFonts w:ascii="Times New Roman" w:hAnsi="Times New Roman" w:cs="Times New Roman"/>
          <w:b/>
          <w:sz w:val="16"/>
          <w:szCs w:val="16"/>
          <w:shd w:val="pct15" w:color="auto" w:fill="FFFFFF"/>
        </w:rPr>
        <w:br/>
      </w:r>
      <w:r w:rsidRPr="00ED138E">
        <w:rPr>
          <w:rFonts w:ascii="Times New Roman" w:hAnsi="Times New Roman" w:cs="Times New Roman" w:hint="eastAsia"/>
          <w:b/>
          <w:sz w:val="16"/>
          <w:szCs w:val="16"/>
          <w:shd w:val="pct15" w:color="auto" w:fill="FFFFFF"/>
        </w:rPr>
        <w:t>「特別研究学生」として入学を希望する大学院生のみ記入</w:t>
      </w:r>
      <w:r w:rsidRPr="00ED138E">
        <w:rPr>
          <w:rFonts w:ascii="Times New Roman" w:hAnsi="Times New Roman" w:cs="Times New Roman" w:hint="eastAsia"/>
          <w:b/>
          <w:sz w:val="16"/>
          <w:szCs w:val="16"/>
          <w:shd w:val="pct15" w:color="auto" w:fill="FFFFFF"/>
        </w:rPr>
        <w:t>&gt;</w:t>
      </w:r>
    </w:p>
    <w:p w14:paraId="2613EC1A" w14:textId="77777777" w:rsidR="00D478CA" w:rsidRPr="008A6FA9" w:rsidRDefault="00D478CA" w:rsidP="00D478CA">
      <w:pPr>
        <w:spacing w:line="240" w:lineRule="exact"/>
        <w:rPr>
          <w:rFonts w:ascii="Times New Roman" w:hAnsi="Times New Roman" w:cs="Times New Roman"/>
          <w:sz w:val="16"/>
          <w:szCs w:val="16"/>
          <w:shd w:val="pct15" w:color="auto" w:fill="FFFFFF"/>
        </w:rPr>
      </w:pPr>
    </w:p>
    <w:p w14:paraId="65556DCC" w14:textId="77777777" w:rsidR="00D478CA" w:rsidRPr="008A6FA9" w:rsidRDefault="00D478CA" w:rsidP="00D478CA">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D478CA" w14:paraId="50AC4787" w14:textId="77777777" w:rsidTr="00631B00">
        <w:tc>
          <w:tcPr>
            <w:tcW w:w="2268" w:type="dxa"/>
          </w:tcPr>
          <w:p w14:paraId="19620879"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placeholder>
              <w:docPart w:val="6CFC0DFCD6204409B86A963E821E5303"/>
            </w:placeholder>
            <w:showingPlcHdr/>
          </w:sdtPr>
          <w:sdtEndPr/>
          <w:sdtContent>
            <w:tc>
              <w:tcPr>
                <w:tcW w:w="7371" w:type="dxa"/>
                <w:tcBorders>
                  <w:top w:val="single" w:sz="12" w:space="0" w:color="auto"/>
                  <w:bottom w:val="single" w:sz="4" w:space="0" w:color="auto"/>
                </w:tcBorders>
                <w:shd w:val="clear" w:color="auto" w:fill="FFFF99"/>
              </w:tcPr>
              <w:p w14:paraId="60EBC9DF"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D478CA" w14:paraId="33AD4693" w14:textId="77777777" w:rsidTr="00631B00">
        <w:tc>
          <w:tcPr>
            <w:tcW w:w="2268" w:type="dxa"/>
          </w:tcPr>
          <w:p w14:paraId="7C40E5DF"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placeholder>
              <w:docPart w:val="98E1C182EE014DE78E7A5138DE7D17E3"/>
            </w:placeholder>
            <w:showingPlcHdr/>
          </w:sdtPr>
          <w:sdtEndPr/>
          <w:sdtContent>
            <w:tc>
              <w:tcPr>
                <w:tcW w:w="7371" w:type="dxa"/>
                <w:tcBorders>
                  <w:top w:val="single" w:sz="4" w:space="0" w:color="auto"/>
                  <w:bottom w:val="single" w:sz="12" w:space="0" w:color="auto"/>
                </w:tcBorders>
                <w:shd w:val="clear" w:color="auto" w:fill="FFFF99"/>
              </w:tcPr>
              <w:p w14:paraId="60BFA86D"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19793B3D" w14:textId="77777777" w:rsidR="00D478CA" w:rsidRDefault="00D478CA" w:rsidP="00D478C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D478CA" w:rsidRPr="00030B18" w14:paraId="376619BF" w14:textId="77777777" w:rsidTr="00631B00">
        <w:trPr>
          <w:trHeight w:val="283"/>
        </w:trPr>
        <w:tc>
          <w:tcPr>
            <w:tcW w:w="9639" w:type="dxa"/>
            <w:gridSpan w:val="2"/>
            <w:tcBorders>
              <w:top w:val="single" w:sz="12" w:space="0" w:color="auto"/>
              <w:bottom w:val="single" w:sz="2" w:space="0" w:color="auto"/>
            </w:tcBorders>
          </w:tcPr>
          <w:p w14:paraId="5AE251B9" w14:textId="77777777" w:rsidR="00D478CA" w:rsidRPr="008A6FA9" w:rsidRDefault="00D478CA" w:rsidP="00D478CA">
            <w:pPr>
              <w:numPr>
                <w:ilvl w:val="0"/>
                <w:numId w:val="13"/>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D478CA" w:rsidRPr="00030B18" w14:paraId="283F52CC" w14:textId="77777777" w:rsidTr="00631B00">
        <w:trPr>
          <w:trHeight w:val="283"/>
        </w:trPr>
        <w:sdt>
          <w:sdtPr>
            <w:rPr>
              <w:rFonts w:ascii="Times New Roman" w:hAnsi="Times New Roman"/>
              <w:sz w:val="16"/>
              <w:szCs w:val="16"/>
            </w:rPr>
            <w:alias w:val="Research field"/>
            <w:tag w:val="Research field"/>
            <w:id w:val="-578831646"/>
            <w:placeholder>
              <w:docPart w:val="D221233BAFC84E27AFED9EFB5665C124"/>
            </w:placeholder>
            <w:showingPlcHdr/>
          </w:sdtPr>
          <w:sdtEndPr/>
          <w:sdtContent>
            <w:tc>
              <w:tcPr>
                <w:tcW w:w="9639" w:type="dxa"/>
                <w:gridSpan w:val="2"/>
                <w:tcBorders>
                  <w:top w:val="single" w:sz="2" w:space="0" w:color="auto"/>
                  <w:bottom w:val="single" w:sz="12" w:space="0" w:color="auto"/>
                </w:tcBorders>
                <w:shd w:val="clear" w:color="auto" w:fill="FFFF99"/>
              </w:tcPr>
              <w:p w14:paraId="62F691AC"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D9FBC0F" w14:textId="77777777" w:rsidTr="00631B00">
        <w:trPr>
          <w:trHeight w:val="283"/>
        </w:trPr>
        <w:tc>
          <w:tcPr>
            <w:tcW w:w="9639" w:type="dxa"/>
            <w:gridSpan w:val="2"/>
            <w:tcBorders>
              <w:top w:val="single" w:sz="12" w:space="0" w:color="auto"/>
              <w:bottom w:val="single" w:sz="2" w:space="0" w:color="auto"/>
            </w:tcBorders>
          </w:tcPr>
          <w:p w14:paraId="20581163"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D478CA" w:rsidRPr="00030B18" w14:paraId="73DC3E78" w14:textId="77777777" w:rsidTr="00631B00">
        <w:trPr>
          <w:trHeight w:val="283"/>
        </w:trPr>
        <w:sdt>
          <w:sdtPr>
            <w:rPr>
              <w:rFonts w:ascii="Times New Roman" w:hAnsi="Times New Roman"/>
              <w:sz w:val="16"/>
              <w:szCs w:val="16"/>
            </w:rPr>
            <w:alias w:val="Keywords"/>
            <w:tag w:val="Keywords"/>
            <w:id w:val="-628560046"/>
            <w:placeholder>
              <w:docPart w:val="7598E0D8732942B0AF58FEAC0D43EDE2"/>
            </w:placeholder>
            <w:showingPlcHdr/>
          </w:sdtPr>
          <w:sdtEndPr/>
          <w:sdtContent>
            <w:tc>
              <w:tcPr>
                <w:tcW w:w="9639" w:type="dxa"/>
                <w:gridSpan w:val="2"/>
                <w:tcBorders>
                  <w:top w:val="single" w:sz="2" w:space="0" w:color="auto"/>
                  <w:bottom w:val="single" w:sz="12" w:space="0" w:color="auto"/>
                </w:tcBorders>
                <w:shd w:val="clear" w:color="auto" w:fill="FFFF99"/>
              </w:tcPr>
              <w:p w14:paraId="23FE7506"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0253A84" w14:textId="77777777" w:rsidTr="00631B00">
        <w:trPr>
          <w:trHeight w:val="283"/>
        </w:trPr>
        <w:tc>
          <w:tcPr>
            <w:tcW w:w="9639" w:type="dxa"/>
            <w:gridSpan w:val="2"/>
            <w:tcBorders>
              <w:top w:val="single" w:sz="12" w:space="0" w:color="auto"/>
            </w:tcBorders>
          </w:tcPr>
          <w:p w14:paraId="635572E2"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D478CA" w:rsidRPr="00030B18" w14:paraId="38D4EFD1" w14:textId="77777777" w:rsidTr="00631B00">
        <w:trPr>
          <w:trHeight w:val="227"/>
        </w:trPr>
        <w:tc>
          <w:tcPr>
            <w:tcW w:w="9639" w:type="dxa"/>
            <w:gridSpan w:val="2"/>
            <w:tcBorders>
              <w:bottom w:val="single" w:sz="2" w:space="0" w:color="auto"/>
            </w:tcBorders>
          </w:tcPr>
          <w:p w14:paraId="0F42C1CF"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The selection committee at the University of Fukui will select a prospective supervisor based on this plan. Please write </w:t>
            </w:r>
            <w:r>
              <w:rPr>
                <w:rFonts w:ascii="Times New Roman" w:hAnsi="Times New Roman" w:hint="eastAsia"/>
                <w:sz w:val="16"/>
                <w:szCs w:val="16"/>
              </w:rPr>
              <w:t xml:space="preserve">as clearly and </w:t>
            </w:r>
            <w:r w:rsidRPr="005716CC">
              <w:rPr>
                <w:rFonts w:ascii="Times New Roman" w:hAnsi="Times New Roman"/>
                <w:sz w:val="16"/>
                <w:szCs w:val="16"/>
              </w:rPr>
              <w:t>in detail</w:t>
            </w:r>
            <w:r>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F11CC3D"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この計画書を本学での指導教員を決定する参考としますので、</w:t>
            </w:r>
            <w:r>
              <w:rPr>
                <w:rFonts w:ascii="Times New Roman" w:hAnsi="Times New Roman" w:hint="eastAsia"/>
                <w:sz w:val="16"/>
                <w:szCs w:val="16"/>
              </w:rPr>
              <w:t>希望する分野や</w:t>
            </w:r>
            <w:r w:rsidRPr="005716CC">
              <w:rPr>
                <w:rFonts w:ascii="Times New Roman" w:hAnsi="Times New Roman" w:hint="eastAsia"/>
                <w:sz w:val="16"/>
                <w:szCs w:val="16"/>
              </w:rPr>
              <w:t>研究</w:t>
            </w:r>
            <w:r>
              <w:rPr>
                <w:rFonts w:ascii="Times New Roman" w:hAnsi="Times New Roman" w:hint="eastAsia"/>
                <w:sz w:val="16"/>
                <w:szCs w:val="16"/>
              </w:rPr>
              <w:t>内容について、できる限り具体的かつ詳細に記述してください。</w:t>
            </w:r>
          </w:p>
        </w:tc>
      </w:tr>
      <w:tr w:rsidR="00D478CA" w:rsidRPr="00030B18" w14:paraId="2A7D166F" w14:textId="77777777" w:rsidTr="00631B00">
        <w:trPr>
          <w:trHeight w:val="4680"/>
        </w:trPr>
        <w:sdt>
          <w:sdtPr>
            <w:rPr>
              <w:rFonts w:ascii="Times New Roman" w:hAnsi="Times New Roman"/>
              <w:sz w:val="16"/>
              <w:szCs w:val="16"/>
            </w:rPr>
            <w:alias w:val="Research purpose and research plan"/>
            <w:tag w:val="Research purpose and research plan"/>
            <w:id w:val="-2103016893"/>
            <w:placeholder>
              <w:docPart w:val="8AB63325DAB44B508B6B0FE46C1213D4"/>
            </w:placeholder>
            <w:showingPlcHdr/>
          </w:sdtPr>
          <w:sdtEndPr/>
          <w:sdtContent>
            <w:tc>
              <w:tcPr>
                <w:tcW w:w="9639" w:type="dxa"/>
                <w:gridSpan w:val="2"/>
                <w:tcBorders>
                  <w:top w:val="single" w:sz="2" w:space="0" w:color="auto"/>
                  <w:bottom w:val="single" w:sz="12" w:space="0" w:color="auto"/>
                </w:tcBorders>
                <w:shd w:val="clear" w:color="auto" w:fill="FFFF99"/>
              </w:tcPr>
              <w:p w14:paraId="5C00EC7B"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700AE3F3" w14:textId="77777777" w:rsidTr="00631B00">
        <w:trPr>
          <w:trHeight w:val="283"/>
        </w:trPr>
        <w:tc>
          <w:tcPr>
            <w:tcW w:w="9639" w:type="dxa"/>
            <w:gridSpan w:val="2"/>
            <w:tcBorders>
              <w:top w:val="single" w:sz="12" w:space="0" w:color="auto"/>
              <w:bottom w:val="dotted" w:sz="4" w:space="0" w:color="auto"/>
            </w:tcBorders>
          </w:tcPr>
          <w:p w14:paraId="1BD25B72" w14:textId="77777777" w:rsidR="00D478CA" w:rsidRPr="00030B18" w:rsidRDefault="00D478CA" w:rsidP="00D478CA">
            <w:pPr>
              <w:numPr>
                <w:ilvl w:val="0"/>
                <w:numId w:val="13"/>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D478CA" w:rsidRPr="00030B18" w14:paraId="32FAE3A5" w14:textId="77777777" w:rsidTr="00631B00">
        <w:trPr>
          <w:trHeight w:val="227"/>
        </w:trPr>
        <w:tc>
          <w:tcPr>
            <w:tcW w:w="9639" w:type="dxa"/>
            <w:gridSpan w:val="2"/>
            <w:tcBorders>
              <w:top w:val="dotted" w:sz="4" w:space="0" w:color="auto"/>
              <w:bottom w:val="single" w:sz="2" w:space="0" w:color="auto"/>
            </w:tcBorders>
          </w:tcPr>
          <w:p w14:paraId="6CD7E2AD" w14:textId="77777777" w:rsidR="00D478CA"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If you understand and agree with this condition, tick the box below.</w:t>
            </w:r>
          </w:p>
          <w:p w14:paraId="311FFB5D" w14:textId="77777777" w:rsidR="00D478CA" w:rsidRPr="00030B18"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D478CA" w:rsidRPr="00030B18" w14:paraId="5D561A01" w14:textId="77777777" w:rsidTr="00631B00">
        <w:trPr>
          <w:trHeight w:val="283"/>
        </w:trPr>
        <w:tc>
          <w:tcPr>
            <w:tcW w:w="851" w:type="dxa"/>
            <w:tcBorders>
              <w:top w:val="single" w:sz="2" w:space="0" w:color="auto"/>
              <w:bottom w:val="single" w:sz="12" w:space="0" w:color="auto"/>
            </w:tcBorders>
            <w:shd w:val="clear" w:color="auto" w:fill="FFCCCC"/>
            <w:vAlign w:val="center"/>
          </w:tcPr>
          <w:p w14:paraId="5DFC0802" w14:textId="77777777" w:rsidR="00D478CA" w:rsidRPr="00030B18" w:rsidRDefault="00DA7144"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28CC111D"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37B95DF4"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D478CA" w:rsidRPr="00030B18" w14:paraId="1CC524A0" w14:textId="77777777" w:rsidTr="00631B00">
        <w:trPr>
          <w:trHeight w:val="283"/>
        </w:trPr>
        <w:tc>
          <w:tcPr>
            <w:tcW w:w="9639" w:type="dxa"/>
            <w:gridSpan w:val="2"/>
            <w:tcBorders>
              <w:top w:val="single" w:sz="12" w:space="0" w:color="auto"/>
              <w:bottom w:val="single" w:sz="2" w:space="0" w:color="auto"/>
            </w:tcBorders>
          </w:tcPr>
          <w:p w14:paraId="4B307353" w14:textId="77777777" w:rsidR="00D478CA" w:rsidRPr="00BD37F2" w:rsidRDefault="00D478CA" w:rsidP="00D478CA">
            <w:pPr>
              <w:pStyle w:val="af7"/>
              <w:numPr>
                <w:ilvl w:val="0"/>
                <w:numId w:val="13"/>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D478CA" w:rsidRPr="009D5622" w14:paraId="1E69CABF" w14:textId="77777777" w:rsidTr="00631B00">
        <w:trPr>
          <w:trHeight w:val="283"/>
        </w:trPr>
        <w:tc>
          <w:tcPr>
            <w:tcW w:w="851" w:type="dxa"/>
            <w:tcBorders>
              <w:top w:val="single" w:sz="2" w:space="0" w:color="auto"/>
              <w:bottom w:val="single" w:sz="12" w:space="0" w:color="auto"/>
            </w:tcBorders>
            <w:shd w:val="clear" w:color="auto" w:fill="FFCCCC"/>
            <w:vAlign w:val="center"/>
          </w:tcPr>
          <w:p w14:paraId="521AD010" w14:textId="77777777" w:rsidR="00D478CA" w:rsidRPr="00030B18" w:rsidRDefault="00DA7144"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69ACC9A8"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24C115B0" w14:textId="77777777" w:rsidR="00D478CA" w:rsidRPr="009D5622" w:rsidRDefault="00D478CA" w:rsidP="00631B00">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D478CA" w:rsidRPr="009D5622" w14:paraId="76CBB541" w14:textId="77777777" w:rsidTr="00631B00">
        <w:trPr>
          <w:trHeight w:val="1058"/>
        </w:trPr>
        <w:tc>
          <w:tcPr>
            <w:tcW w:w="9639" w:type="dxa"/>
            <w:gridSpan w:val="2"/>
            <w:tcBorders>
              <w:top w:val="single" w:sz="12" w:space="0" w:color="auto"/>
              <w:bottom w:val="single" w:sz="12" w:space="0" w:color="auto"/>
            </w:tcBorders>
            <w:shd w:val="clear" w:color="auto" w:fill="FFFF99"/>
            <w:vAlign w:val="center"/>
          </w:tcPr>
          <w:p w14:paraId="5B93B1A4" w14:textId="77777777" w:rsidR="00D478CA" w:rsidRDefault="00D478CA" w:rsidP="00631B00">
            <w:pPr>
              <w:spacing w:line="240" w:lineRule="exact"/>
              <w:rPr>
                <w:rFonts w:ascii="Times New Roman" w:hAnsi="Times New Roman"/>
                <w:sz w:val="16"/>
                <w:szCs w:val="16"/>
              </w:rPr>
            </w:pPr>
          </w:p>
          <w:p w14:paraId="4C12B985" w14:textId="77777777" w:rsidR="00D478CA" w:rsidRPr="005E4B72" w:rsidRDefault="00D478CA" w:rsidP="00631B00">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0563EE19" w14:textId="77777777" w:rsidR="00D478CA" w:rsidRDefault="00D478CA" w:rsidP="00631B00">
            <w:pPr>
              <w:spacing w:line="240" w:lineRule="exact"/>
              <w:rPr>
                <w:rFonts w:ascii="Times New Roman" w:hAnsi="Times New Roman"/>
                <w:sz w:val="16"/>
                <w:szCs w:val="16"/>
              </w:rPr>
            </w:pPr>
          </w:p>
          <w:p w14:paraId="65B1F332" w14:textId="77777777" w:rsidR="00D478CA" w:rsidRPr="005E4B72" w:rsidRDefault="00D478CA" w:rsidP="00631B00">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39E8A9DE" w14:textId="77777777" w:rsidR="00D478CA" w:rsidRPr="00D478CA" w:rsidRDefault="00D478CA" w:rsidP="00981C97">
      <w:pPr>
        <w:spacing w:line="200" w:lineRule="exact"/>
        <w:jc w:val="center"/>
        <w:rPr>
          <w:rFonts w:ascii="Times New Roman" w:hAnsi="Times New Roman" w:cs="Times New Roman"/>
          <w:sz w:val="16"/>
          <w:szCs w:val="16"/>
        </w:rPr>
      </w:pPr>
    </w:p>
    <w:sectPr w:rsidR="00D478CA" w:rsidRPr="00D478CA" w:rsidSect="00D60139">
      <w:headerReference w:type="default" r:id="rId12"/>
      <w:footerReference w:type="default" r:id="rId13"/>
      <w:footerReference w:type="first" r:id="rId14"/>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A148D" w14:textId="77777777" w:rsidR="00DA7144" w:rsidRDefault="00DA7144" w:rsidP="003858BB">
      <w:r>
        <w:separator/>
      </w:r>
    </w:p>
  </w:endnote>
  <w:endnote w:type="continuationSeparator" w:id="0">
    <w:p w14:paraId="32C371B2" w14:textId="77777777" w:rsidR="00DA7144" w:rsidRDefault="00DA7144"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26A351C4" w:rsidR="000F056B" w:rsidRPr="00D60139" w:rsidRDefault="000F056B"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6B76C2" w:rsidRPr="006B76C2">
          <w:rPr>
            <w:rFonts w:ascii="Times New Roman" w:hAnsi="Times New Roman" w:cs="Times New Roman"/>
            <w:noProof/>
            <w:sz w:val="18"/>
            <w:szCs w:val="18"/>
            <w:lang w:val="ja-JP"/>
          </w:rPr>
          <w:t>2</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7A8A2E1B" w:rsidR="000F056B" w:rsidRPr="00D60139" w:rsidRDefault="000F056B"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6B76C2" w:rsidRPr="006B76C2">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097AD" w14:textId="77777777" w:rsidR="00DA7144" w:rsidRDefault="00DA7144" w:rsidP="003858BB">
      <w:r>
        <w:separator/>
      </w:r>
    </w:p>
  </w:footnote>
  <w:footnote w:type="continuationSeparator" w:id="0">
    <w:p w14:paraId="40FBE14E" w14:textId="77777777" w:rsidR="00DA7144" w:rsidRDefault="00DA7144" w:rsidP="0038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C9189" w14:textId="77777777" w:rsidR="000F056B" w:rsidRPr="003D5580" w:rsidRDefault="000F056B" w:rsidP="000D4915">
    <w:pPr>
      <w:pStyle w:val="af2"/>
      <w:jc w:val="right"/>
      <w:rPr>
        <w:rFonts w:ascii="Times New Roman" w:hAnsi="Times New Roman" w:cs="Times New Roman"/>
        <w:b/>
        <w:i/>
        <w:color w:val="1F497D" w:themeColor="text2"/>
        <w:sz w:val="18"/>
        <w:szCs w:val="18"/>
      </w:rPr>
    </w:pPr>
    <w:r w:rsidRPr="003D5580">
      <w:rPr>
        <w:rFonts w:ascii="Times New Roman" w:hAnsi="Times New Roman" w:cs="Times New Roman"/>
        <w:b/>
        <w:i/>
        <w:color w:val="1F497D" w:themeColor="text2"/>
        <w:sz w:val="18"/>
        <w:szCs w:val="18"/>
      </w:rPr>
      <w:t>Form 1B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15:restartNumberingAfterBreak="0">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15:restartNumberingAfterBreak="0">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15:restartNumberingAfterBreak="0">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E42056"/>
    <w:multiLevelType w:val="singleLevel"/>
    <w:tmpl w:val="54D49C9E"/>
    <w:lvl w:ilvl="0">
      <w:start w:val="5"/>
      <w:numFmt w:val="decimalZero"/>
      <w:lvlText w:val="%1．"/>
      <w:lvlJc w:val="right"/>
      <w:pPr>
        <w:tabs>
          <w:tab w:val="num" w:pos="814"/>
        </w:tabs>
        <w:ind w:left="0" w:firstLine="454"/>
      </w:pPr>
      <w:rPr>
        <w:rFonts w:hint="eastAsia"/>
        <w:b/>
        <w:i w:val="0"/>
        <w:sz w:val="20"/>
      </w:rPr>
    </w:lvl>
  </w:abstractNum>
  <w:abstractNum w:abstractNumId="9" w15:restartNumberingAfterBreak="0">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10" w15:restartNumberingAfterBreak="0">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1" w15:restartNumberingAfterBreak="0">
    <w:nsid w:val="608818A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2" w15:restartNumberingAfterBreak="0">
    <w:nsid w:val="63C254C7"/>
    <w:multiLevelType w:val="singleLevel"/>
    <w:tmpl w:val="990E2102"/>
    <w:lvl w:ilvl="0">
      <w:start w:val="5"/>
      <w:numFmt w:val="decimalZero"/>
      <w:lvlText w:val="%1．"/>
      <w:lvlJc w:val="right"/>
      <w:pPr>
        <w:tabs>
          <w:tab w:val="num" w:pos="814"/>
        </w:tabs>
        <w:ind w:left="0" w:firstLine="454"/>
      </w:pPr>
      <w:rPr>
        <w:rFonts w:hint="eastAsia"/>
        <w:b/>
        <w:i w:val="0"/>
        <w:sz w:val="20"/>
      </w:rPr>
    </w:lvl>
  </w:abstractNum>
  <w:abstractNum w:abstractNumId="13" w15:restartNumberingAfterBreak="0">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9829C3"/>
    <w:multiLevelType w:val="singleLevel"/>
    <w:tmpl w:val="B17C96AA"/>
    <w:lvl w:ilvl="0">
      <w:start w:val="5"/>
      <w:numFmt w:val="decimalZero"/>
      <w:lvlText w:val="%1．"/>
      <w:lvlJc w:val="right"/>
      <w:pPr>
        <w:tabs>
          <w:tab w:val="num" w:pos="814"/>
        </w:tabs>
        <w:ind w:left="0" w:firstLine="454"/>
      </w:pPr>
      <w:rPr>
        <w:rFonts w:hint="eastAsia"/>
        <w:b/>
        <w:i w:val="0"/>
        <w:sz w:val="20"/>
      </w:rPr>
    </w:lvl>
  </w:abstractNum>
  <w:abstractNum w:abstractNumId="15" w15:restartNumberingAfterBreak="0">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5"/>
  </w:num>
  <w:num w:numId="5">
    <w:abstractNumId w:val="12"/>
  </w:num>
  <w:num w:numId="6">
    <w:abstractNumId w:val="13"/>
  </w:num>
  <w:num w:numId="7">
    <w:abstractNumId w:val="10"/>
  </w:num>
  <w:num w:numId="8">
    <w:abstractNumId w:val="1"/>
  </w:num>
  <w:num w:numId="9">
    <w:abstractNumId w:val="0"/>
  </w:num>
  <w:num w:numId="10">
    <w:abstractNumId w:val="9"/>
  </w:num>
  <w:num w:numId="11">
    <w:abstractNumId w:val="5"/>
  </w:num>
  <w:num w:numId="12">
    <w:abstractNumId w:val="6"/>
  </w:num>
  <w:num w:numId="13">
    <w:abstractNumId w:val="7"/>
  </w:num>
  <w:num w:numId="14">
    <w:abstractNumId w:val="12"/>
    <w:lvlOverride w:ilvl="0">
      <w:startOverride w:val="5"/>
    </w:lvlOverride>
  </w:num>
  <w:num w:numId="15">
    <w:abstractNumId w:val="1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ocumentProtection w:edit="forms" w:enforcement="1" w:cryptProviderType="rsaAES" w:cryptAlgorithmClass="hash" w:cryptAlgorithmType="typeAny" w:cryptAlgorithmSid="14" w:cryptSpinCount="100000" w:hash="LtWkFlg6442OpdjGk5rUir80ro9V5Mjjuq45rMr1rc232COzOVYqZ5P5OuEz80S5FA7FI0REJcp9smIkeKTWCQ==" w:salt="YONwBmx992IgsB3EigUFaw=="/>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63CB"/>
    <w:rsid w:val="00037532"/>
    <w:rsid w:val="00045573"/>
    <w:rsid w:val="00056687"/>
    <w:rsid w:val="000722B9"/>
    <w:rsid w:val="0007478F"/>
    <w:rsid w:val="00092583"/>
    <w:rsid w:val="0009612E"/>
    <w:rsid w:val="000A14A7"/>
    <w:rsid w:val="000A1785"/>
    <w:rsid w:val="000A6961"/>
    <w:rsid w:val="000D4915"/>
    <w:rsid w:val="000D51C4"/>
    <w:rsid w:val="000D6851"/>
    <w:rsid w:val="000F056B"/>
    <w:rsid w:val="000F2EF0"/>
    <w:rsid w:val="000F6267"/>
    <w:rsid w:val="00101F40"/>
    <w:rsid w:val="001028D4"/>
    <w:rsid w:val="001035F2"/>
    <w:rsid w:val="00106C7D"/>
    <w:rsid w:val="0012235A"/>
    <w:rsid w:val="0014270A"/>
    <w:rsid w:val="00156AFF"/>
    <w:rsid w:val="00157207"/>
    <w:rsid w:val="00165538"/>
    <w:rsid w:val="00171F39"/>
    <w:rsid w:val="0017227B"/>
    <w:rsid w:val="001728B4"/>
    <w:rsid w:val="00172CC1"/>
    <w:rsid w:val="00173092"/>
    <w:rsid w:val="00173965"/>
    <w:rsid w:val="0018449D"/>
    <w:rsid w:val="001872F1"/>
    <w:rsid w:val="00191FA4"/>
    <w:rsid w:val="00196E9B"/>
    <w:rsid w:val="001A2146"/>
    <w:rsid w:val="001C0866"/>
    <w:rsid w:val="001E459B"/>
    <w:rsid w:val="001F23BD"/>
    <w:rsid w:val="001F2AE3"/>
    <w:rsid w:val="001F2E7B"/>
    <w:rsid w:val="001F6BF9"/>
    <w:rsid w:val="001F6E9A"/>
    <w:rsid w:val="002216CA"/>
    <w:rsid w:val="0023206A"/>
    <w:rsid w:val="00247706"/>
    <w:rsid w:val="0028605C"/>
    <w:rsid w:val="0029086E"/>
    <w:rsid w:val="00295341"/>
    <w:rsid w:val="002D1FE0"/>
    <w:rsid w:val="002D5687"/>
    <w:rsid w:val="002D7967"/>
    <w:rsid w:val="002E13A1"/>
    <w:rsid w:val="00312894"/>
    <w:rsid w:val="00313F15"/>
    <w:rsid w:val="003336F4"/>
    <w:rsid w:val="003477C5"/>
    <w:rsid w:val="00355BC1"/>
    <w:rsid w:val="00366E0B"/>
    <w:rsid w:val="003726D8"/>
    <w:rsid w:val="003858BB"/>
    <w:rsid w:val="003C017C"/>
    <w:rsid w:val="003C1F35"/>
    <w:rsid w:val="003D5580"/>
    <w:rsid w:val="00400DE3"/>
    <w:rsid w:val="00404805"/>
    <w:rsid w:val="00414BE1"/>
    <w:rsid w:val="00446CA2"/>
    <w:rsid w:val="0046132C"/>
    <w:rsid w:val="00466F82"/>
    <w:rsid w:val="00480771"/>
    <w:rsid w:val="00486A59"/>
    <w:rsid w:val="00495DA7"/>
    <w:rsid w:val="004D1B5A"/>
    <w:rsid w:val="00504130"/>
    <w:rsid w:val="0051783C"/>
    <w:rsid w:val="00554BF8"/>
    <w:rsid w:val="00565528"/>
    <w:rsid w:val="0057003C"/>
    <w:rsid w:val="00580F5E"/>
    <w:rsid w:val="0058618E"/>
    <w:rsid w:val="00591B35"/>
    <w:rsid w:val="005931D2"/>
    <w:rsid w:val="005B4E29"/>
    <w:rsid w:val="005B7757"/>
    <w:rsid w:val="005D0527"/>
    <w:rsid w:val="005D2391"/>
    <w:rsid w:val="005D2761"/>
    <w:rsid w:val="005D55B4"/>
    <w:rsid w:val="005F729C"/>
    <w:rsid w:val="00603AB9"/>
    <w:rsid w:val="00631B00"/>
    <w:rsid w:val="006378A0"/>
    <w:rsid w:val="00650BB6"/>
    <w:rsid w:val="006558DA"/>
    <w:rsid w:val="006560E2"/>
    <w:rsid w:val="00656197"/>
    <w:rsid w:val="006651CE"/>
    <w:rsid w:val="006741F6"/>
    <w:rsid w:val="006751A8"/>
    <w:rsid w:val="00687AE6"/>
    <w:rsid w:val="006A7561"/>
    <w:rsid w:val="006B68B5"/>
    <w:rsid w:val="006B76C2"/>
    <w:rsid w:val="006D205D"/>
    <w:rsid w:val="006F2CE5"/>
    <w:rsid w:val="006F5DD0"/>
    <w:rsid w:val="00747F5E"/>
    <w:rsid w:val="00755E58"/>
    <w:rsid w:val="007637A0"/>
    <w:rsid w:val="00764C5E"/>
    <w:rsid w:val="007842A7"/>
    <w:rsid w:val="0079610B"/>
    <w:rsid w:val="007A6FDC"/>
    <w:rsid w:val="007D4AE5"/>
    <w:rsid w:val="007E10B8"/>
    <w:rsid w:val="007E7461"/>
    <w:rsid w:val="007F6E34"/>
    <w:rsid w:val="00801E18"/>
    <w:rsid w:val="00813910"/>
    <w:rsid w:val="008226AC"/>
    <w:rsid w:val="00826C6A"/>
    <w:rsid w:val="00826D61"/>
    <w:rsid w:val="00857A34"/>
    <w:rsid w:val="0087562A"/>
    <w:rsid w:val="0087594C"/>
    <w:rsid w:val="00884A42"/>
    <w:rsid w:val="00884EF2"/>
    <w:rsid w:val="008873BA"/>
    <w:rsid w:val="008A3D5F"/>
    <w:rsid w:val="008A3E34"/>
    <w:rsid w:val="008C642B"/>
    <w:rsid w:val="008E344C"/>
    <w:rsid w:val="009117EB"/>
    <w:rsid w:val="00911F85"/>
    <w:rsid w:val="00926447"/>
    <w:rsid w:val="009405A3"/>
    <w:rsid w:val="00942898"/>
    <w:rsid w:val="00952BC5"/>
    <w:rsid w:val="00981C97"/>
    <w:rsid w:val="00984006"/>
    <w:rsid w:val="00985735"/>
    <w:rsid w:val="00987B55"/>
    <w:rsid w:val="0099470D"/>
    <w:rsid w:val="009D2E58"/>
    <w:rsid w:val="009D3BCC"/>
    <w:rsid w:val="009D4EA4"/>
    <w:rsid w:val="009D5622"/>
    <w:rsid w:val="009D7B97"/>
    <w:rsid w:val="009D7DE9"/>
    <w:rsid w:val="009F3617"/>
    <w:rsid w:val="009F7602"/>
    <w:rsid w:val="00A01671"/>
    <w:rsid w:val="00A02F90"/>
    <w:rsid w:val="00A113B5"/>
    <w:rsid w:val="00A14DAC"/>
    <w:rsid w:val="00A3090E"/>
    <w:rsid w:val="00A41B6D"/>
    <w:rsid w:val="00A46353"/>
    <w:rsid w:val="00A46E17"/>
    <w:rsid w:val="00A56E2B"/>
    <w:rsid w:val="00A7243F"/>
    <w:rsid w:val="00A73D1B"/>
    <w:rsid w:val="00A82112"/>
    <w:rsid w:val="00A931BF"/>
    <w:rsid w:val="00A958C6"/>
    <w:rsid w:val="00AC16E5"/>
    <w:rsid w:val="00AD1F86"/>
    <w:rsid w:val="00AE47ED"/>
    <w:rsid w:val="00AE5818"/>
    <w:rsid w:val="00AE6C8B"/>
    <w:rsid w:val="00AF5173"/>
    <w:rsid w:val="00B01F99"/>
    <w:rsid w:val="00B024C3"/>
    <w:rsid w:val="00B17958"/>
    <w:rsid w:val="00B2585F"/>
    <w:rsid w:val="00B27A05"/>
    <w:rsid w:val="00B6595B"/>
    <w:rsid w:val="00BA0614"/>
    <w:rsid w:val="00BA15CF"/>
    <w:rsid w:val="00BC0451"/>
    <w:rsid w:val="00BD71B9"/>
    <w:rsid w:val="00BE4477"/>
    <w:rsid w:val="00BF2B64"/>
    <w:rsid w:val="00C23873"/>
    <w:rsid w:val="00C31726"/>
    <w:rsid w:val="00C363B6"/>
    <w:rsid w:val="00C615D3"/>
    <w:rsid w:val="00CA156A"/>
    <w:rsid w:val="00CA30BD"/>
    <w:rsid w:val="00CA4CA9"/>
    <w:rsid w:val="00CB3192"/>
    <w:rsid w:val="00CC6D55"/>
    <w:rsid w:val="00CC71B3"/>
    <w:rsid w:val="00CD5EE9"/>
    <w:rsid w:val="00CD6AFB"/>
    <w:rsid w:val="00D1129A"/>
    <w:rsid w:val="00D2615F"/>
    <w:rsid w:val="00D410D5"/>
    <w:rsid w:val="00D478CA"/>
    <w:rsid w:val="00D52C41"/>
    <w:rsid w:val="00D56403"/>
    <w:rsid w:val="00D60139"/>
    <w:rsid w:val="00D60869"/>
    <w:rsid w:val="00D77311"/>
    <w:rsid w:val="00D86DFF"/>
    <w:rsid w:val="00D97A8C"/>
    <w:rsid w:val="00DA3443"/>
    <w:rsid w:val="00DA5713"/>
    <w:rsid w:val="00DA7144"/>
    <w:rsid w:val="00DB54E1"/>
    <w:rsid w:val="00DD688A"/>
    <w:rsid w:val="00DE20B0"/>
    <w:rsid w:val="00E14E54"/>
    <w:rsid w:val="00E159E6"/>
    <w:rsid w:val="00E21A61"/>
    <w:rsid w:val="00E249DB"/>
    <w:rsid w:val="00E57E99"/>
    <w:rsid w:val="00E61796"/>
    <w:rsid w:val="00E66C02"/>
    <w:rsid w:val="00E75E54"/>
    <w:rsid w:val="00E76B41"/>
    <w:rsid w:val="00E773ED"/>
    <w:rsid w:val="00E811B7"/>
    <w:rsid w:val="00E85266"/>
    <w:rsid w:val="00EA3D19"/>
    <w:rsid w:val="00EA61F6"/>
    <w:rsid w:val="00EA7F6A"/>
    <w:rsid w:val="00EF265A"/>
    <w:rsid w:val="00F03031"/>
    <w:rsid w:val="00F14E2F"/>
    <w:rsid w:val="00F530B3"/>
    <w:rsid w:val="00F73576"/>
    <w:rsid w:val="00F84C67"/>
    <w:rsid w:val="00F97938"/>
    <w:rsid w:val="00FA1F2A"/>
    <w:rsid w:val="00FB48FA"/>
    <w:rsid w:val="00FD506B"/>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F14ED6F"/>
  <w15:docId w15:val="{E722CC49-F50D-4A67-B675-F51BBD59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3934">
      <w:bodyDiv w:val="1"/>
      <w:marLeft w:val="0"/>
      <w:marRight w:val="0"/>
      <w:marTop w:val="0"/>
      <w:marBottom w:val="0"/>
      <w:divBdr>
        <w:top w:val="none" w:sz="0" w:space="0" w:color="auto"/>
        <w:left w:val="none" w:sz="0" w:space="0" w:color="auto"/>
        <w:bottom w:val="none" w:sz="0" w:space="0" w:color="auto"/>
        <w:right w:val="none" w:sz="0" w:space="0" w:color="auto"/>
      </w:divBdr>
    </w:div>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421727628">
      <w:bodyDiv w:val="1"/>
      <w:marLeft w:val="0"/>
      <w:marRight w:val="0"/>
      <w:marTop w:val="0"/>
      <w:marBottom w:val="0"/>
      <w:divBdr>
        <w:top w:val="none" w:sz="0" w:space="0" w:color="auto"/>
        <w:left w:val="none" w:sz="0" w:space="0" w:color="auto"/>
        <w:bottom w:val="none" w:sz="0" w:space="0" w:color="auto"/>
        <w:right w:val="none" w:sz="0" w:space="0" w:color="auto"/>
      </w:divBdr>
    </w:div>
    <w:div w:id="19458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C123EE" w:rsidP="00C123EE">
          <w:pPr>
            <w:pStyle w:val="E2085A1479B04135B65B56FA997B2DFA18"/>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C123EE" w:rsidP="00C123EE">
          <w:pPr>
            <w:pStyle w:val="D187B14D16154FE4A19409090F4714D617"/>
          </w:pPr>
          <w:r w:rsidRPr="008A3D5F">
            <w:rPr>
              <w:rStyle w:val="a3"/>
              <w:rFonts w:ascii="Times New Roman" w:hAnsi="Times New Roman" w:cs="Times New Roman"/>
              <w:sz w:val="16"/>
              <w:szCs w:val="16"/>
              <w:highlight w:val="yellow"/>
            </w:rPr>
            <w:t>Click here to enter.</w:t>
          </w:r>
        </w:p>
      </w:docPartBody>
    </w:docPart>
    <w:docPart>
      <w:docPartPr>
        <w:name w:val="7BF5D40748CF45E1848CD70B00EFA90B"/>
        <w:category>
          <w:name w:val="全般"/>
          <w:gallery w:val="placeholder"/>
        </w:category>
        <w:types>
          <w:type w:val="bbPlcHdr"/>
        </w:types>
        <w:behaviors>
          <w:behavior w:val="content"/>
        </w:behaviors>
        <w:guid w:val="{89FBED12-DA83-4930-B8FE-C3DC3FD9B575}"/>
      </w:docPartPr>
      <w:docPartBody>
        <w:p w:rsidR="002C4E98" w:rsidRDefault="00C123EE" w:rsidP="00C123EE">
          <w:pPr>
            <w:pStyle w:val="7BF5D40748CF45E1848CD70B00EFA90B8"/>
          </w:pPr>
          <w:r w:rsidRPr="008A3D5F">
            <w:rPr>
              <w:rStyle w:val="a3"/>
              <w:rFonts w:ascii="Times New Roman" w:hAnsi="Times New Roman" w:cs="Times New Roman"/>
              <w:sz w:val="16"/>
              <w:szCs w:val="16"/>
              <w:highlight w:val="yellow"/>
            </w:rPr>
            <w:t>Click here to enter.</w:t>
          </w:r>
        </w:p>
      </w:docPartBody>
    </w:docPart>
    <w:docPart>
      <w:docPartPr>
        <w:name w:val="5EADBB927BC94908AD7D6388DF4F119C"/>
        <w:category>
          <w:name w:val="全般"/>
          <w:gallery w:val="placeholder"/>
        </w:category>
        <w:types>
          <w:type w:val="bbPlcHdr"/>
        </w:types>
        <w:behaviors>
          <w:behavior w:val="content"/>
        </w:behaviors>
        <w:guid w:val="{BDFA33E4-8409-4E11-8410-0C688D027803}"/>
      </w:docPartPr>
      <w:docPartBody>
        <w:p w:rsidR="003169EF" w:rsidRDefault="00C123EE" w:rsidP="00C123EE">
          <w:pPr>
            <w:pStyle w:val="5EADBB927BC94908AD7D6388DF4F119C6"/>
          </w:pPr>
          <w:r w:rsidRPr="008A3D5F">
            <w:rPr>
              <w:rStyle w:val="a3"/>
              <w:rFonts w:ascii="Times New Roman" w:hAnsi="Times New Roman" w:cs="Times New Roman"/>
              <w:sz w:val="16"/>
              <w:szCs w:val="16"/>
              <w:highlight w:val="yellow"/>
            </w:rPr>
            <w:t>Click here to enter.</w:t>
          </w:r>
        </w:p>
      </w:docPartBody>
    </w:docPart>
    <w:docPart>
      <w:docPartPr>
        <w:name w:val="09A8C877D2BA4E5DBEB3CBFCC809B8A8"/>
        <w:category>
          <w:name w:val="全般"/>
          <w:gallery w:val="placeholder"/>
        </w:category>
        <w:types>
          <w:type w:val="bbPlcHdr"/>
        </w:types>
        <w:behaviors>
          <w:behavior w:val="content"/>
        </w:behaviors>
        <w:guid w:val="{B441C3B8-63ED-49C1-930B-EB75B9909F9E}"/>
      </w:docPartPr>
      <w:docPartBody>
        <w:p w:rsidR="003169EF" w:rsidRDefault="00C123EE" w:rsidP="00C123EE">
          <w:pPr>
            <w:pStyle w:val="09A8C877D2BA4E5DBEB3CBFCC809B8A86"/>
          </w:pPr>
          <w:r w:rsidRPr="008A3D5F">
            <w:rPr>
              <w:rStyle w:val="a3"/>
              <w:rFonts w:ascii="Times New Roman" w:hAnsi="Times New Roman" w:cs="Times New Roman"/>
              <w:sz w:val="16"/>
              <w:szCs w:val="16"/>
              <w:highlight w:val="yellow"/>
            </w:rPr>
            <w:t>Click here to enter.</w:t>
          </w:r>
        </w:p>
      </w:docPartBody>
    </w:docPart>
    <w:docPart>
      <w:docPartPr>
        <w:name w:val="FF819DE3726F4B24BD0C32DD2A656F13"/>
        <w:category>
          <w:name w:val="全般"/>
          <w:gallery w:val="placeholder"/>
        </w:category>
        <w:types>
          <w:type w:val="bbPlcHdr"/>
        </w:types>
        <w:behaviors>
          <w:behavior w:val="content"/>
        </w:behaviors>
        <w:guid w:val="{4D452C25-4A45-4618-B8CB-54DF58CEF22C}"/>
      </w:docPartPr>
      <w:docPartBody>
        <w:p w:rsidR="003169EF" w:rsidRDefault="00C123EE" w:rsidP="00C123EE">
          <w:pPr>
            <w:pStyle w:val="FF819DE3726F4B24BD0C32DD2A656F136"/>
          </w:pPr>
          <w:r w:rsidRPr="00030B18">
            <w:rPr>
              <w:rStyle w:val="a3"/>
              <w:rFonts w:ascii="Times New Roman" w:hAnsi="Times New Roman" w:cs="Times New Roman"/>
              <w:sz w:val="16"/>
              <w:szCs w:val="16"/>
            </w:rPr>
            <w:t>Click here to enter.</w:t>
          </w:r>
        </w:p>
      </w:docPartBody>
    </w:docPart>
    <w:docPart>
      <w:docPartPr>
        <w:name w:val="0E8465C0365945DAAF05AA5DCA24A6DB"/>
        <w:category>
          <w:name w:val="全般"/>
          <w:gallery w:val="placeholder"/>
        </w:category>
        <w:types>
          <w:type w:val="bbPlcHdr"/>
        </w:types>
        <w:behaviors>
          <w:behavior w:val="content"/>
        </w:behaviors>
        <w:guid w:val="{0689863C-DD85-4EE3-B8B5-CA902CDF9F0B}"/>
      </w:docPartPr>
      <w:docPartBody>
        <w:p w:rsidR="003169EF" w:rsidRDefault="00C123EE" w:rsidP="00C123EE">
          <w:pPr>
            <w:pStyle w:val="0E8465C0365945DAAF05AA5DCA24A6DB6"/>
          </w:pPr>
          <w:r w:rsidRPr="00030B18">
            <w:rPr>
              <w:rStyle w:val="a3"/>
              <w:rFonts w:ascii="Times New Roman" w:hAnsi="Times New Roman" w:cs="Times New Roman"/>
              <w:sz w:val="16"/>
              <w:szCs w:val="16"/>
            </w:rPr>
            <w:t>Click here to enter.</w:t>
          </w:r>
        </w:p>
      </w:docPartBody>
    </w:docPart>
    <w:docPart>
      <w:docPartPr>
        <w:name w:val="555D8E76AAA1460ABEB61FD204D7DEE1"/>
        <w:category>
          <w:name w:val="全般"/>
          <w:gallery w:val="placeholder"/>
        </w:category>
        <w:types>
          <w:type w:val="bbPlcHdr"/>
        </w:types>
        <w:behaviors>
          <w:behavior w:val="content"/>
        </w:behaviors>
        <w:guid w:val="{4D869F4F-77EC-469C-AB57-ABFC17F4020F}"/>
      </w:docPartPr>
      <w:docPartBody>
        <w:p w:rsidR="003169EF" w:rsidRDefault="00C123EE" w:rsidP="00C123EE">
          <w:pPr>
            <w:pStyle w:val="555D8E76AAA1460ABEB61FD204D7DEE16"/>
          </w:pPr>
          <w:r w:rsidRPr="00030B18">
            <w:rPr>
              <w:rStyle w:val="a3"/>
              <w:rFonts w:ascii="Times New Roman" w:hAnsi="Times New Roman" w:cs="Times New Roman"/>
              <w:sz w:val="16"/>
              <w:szCs w:val="16"/>
            </w:rPr>
            <w:t>Click here to enter.</w:t>
          </w:r>
        </w:p>
      </w:docPartBody>
    </w:docPart>
    <w:docPart>
      <w:docPartPr>
        <w:name w:val="DE130DDC8881494B8B46C18BA33C5187"/>
        <w:category>
          <w:name w:val="全般"/>
          <w:gallery w:val="placeholder"/>
        </w:category>
        <w:types>
          <w:type w:val="bbPlcHdr"/>
        </w:types>
        <w:behaviors>
          <w:behavior w:val="content"/>
        </w:behaviors>
        <w:guid w:val="{9CC2375E-98CE-479D-A991-AA4E49CCB47B}"/>
      </w:docPartPr>
      <w:docPartBody>
        <w:p w:rsidR="003169EF" w:rsidRDefault="00C123EE" w:rsidP="00C123EE">
          <w:pPr>
            <w:pStyle w:val="DE130DDC8881494B8B46C18BA33C51876"/>
          </w:pPr>
          <w:r w:rsidRPr="00030B18">
            <w:rPr>
              <w:rStyle w:val="a3"/>
              <w:rFonts w:ascii="Times New Roman" w:hAnsi="Times New Roman" w:cs="Times New Roman"/>
              <w:sz w:val="16"/>
              <w:szCs w:val="16"/>
            </w:rPr>
            <w:t>Click here to enter.</w:t>
          </w:r>
        </w:p>
      </w:docPartBody>
    </w:docPart>
    <w:docPart>
      <w:docPartPr>
        <w:name w:val="65AEC52D6FEB413693E750DD91EEEABD"/>
        <w:category>
          <w:name w:val="全般"/>
          <w:gallery w:val="placeholder"/>
        </w:category>
        <w:types>
          <w:type w:val="bbPlcHdr"/>
        </w:types>
        <w:behaviors>
          <w:behavior w:val="content"/>
        </w:behaviors>
        <w:guid w:val="{68E88369-EFCC-4F5D-82EE-68250D1C2600}"/>
      </w:docPartPr>
      <w:docPartBody>
        <w:p w:rsidR="003169EF" w:rsidRDefault="00C123EE" w:rsidP="00C123EE">
          <w:pPr>
            <w:pStyle w:val="65AEC52D6FEB413693E750DD91EEEABD6"/>
          </w:pPr>
          <w:r w:rsidRPr="00030B18">
            <w:rPr>
              <w:rStyle w:val="a3"/>
              <w:rFonts w:ascii="Times New Roman" w:hAnsi="Times New Roman" w:cs="Times New Roman"/>
              <w:sz w:val="16"/>
              <w:szCs w:val="16"/>
            </w:rPr>
            <w:t>Click here to enter.</w:t>
          </w:r>
        </w:p>
      </w:docPartBody>
    </w:docPart>
    <w:docPart>
      <w:docPartPr>
        <w:name w:val="07D8089762AE44B294D12FEE2726812A"/>
        <w:category>
          <w:name w:val="全般"/>
          <w:gallery w:val="placeholder"/>
        </w:category>
        <w:types>
          <w:type w:val="bbPlcHdr"/>
        </w:types>
        <w:behaviors>
          <w:behavior w:val="content"/>
        </w:behaviors>
        <w:guid w:val="{7FCC6BD9-0B04-4B26-8940-D593F756F70D}"/>
      </w:docPartPr>
      <w:docPartBody>
        <w:p w:rsidR="003169EF" w:rsidRDefault="00C123EE" w:rsidP="00C123EE">
          <w:pPr>
            <w:pStyle w:val="07D8089762AE44B294D12FEE2726812A6"/>
          </w:pPr>
          <w:r w:rsidRPr="00030B18">
            <w:rPr>
              <w:rStyle w:val="a3"/>
              <w:rFonts w:ascii="Times New Roman" w:hAnsi="Times New Roman" w:cs="Times New Roman"/>
              <w:sz w:val="16"/>
              <w:szCs w:val="16"/>
            </w:rPr>
            <w:t>Click here to enter.</w:t>
          </w:r>
        </w:p>
      </w:docPartBody>
    </w:docPart>
    <w:docPart>
      <w:docPartPr>
        <w:name w:val="0607E2E7ACFE47529CF944CCED604935"/>
        <w:category>
          <w:name w:val="全般"/>
          <w:gallery w:val="placeholder"/>
        </w:category>
        <w:types>
          <w:type w:val="bbPlcHdr"/>
        </w:types>
        <w:behaviors>
          <w:behavior w:val="content"/>
        </w:behaviors>
        <w:guid w:val="{2C709268-674F-4DAA-9EEF-A997D249A9E1}"/>
      </w:docPartPr>
      <w:docPartBody>
        <w:p w:rsidR="003169EF" w:rsidRDefault="00C123EE" w:rsidP="00C123EE">
          <w:pPr>
            <w:pStyle w:val="0607E2E7ACFE47529CF944CCED6049356"/>
          </w:pPr>
          <w:r>
            <w:rPr>
              <w:rStyle w:val="a3"/>
              <w:rFonts w:ascii="Times New Roman" w:hAnsi="Times New Roman" w:cs="Times New Roman"/>
              <w:sz w:val="16"/>
              <w:szCs w:val="16"/>
            </w:rPr>
            <w:t>Click here to enter.</w:t>
          </w:r>
        </w:p>
      </w:docPartBody>
    </w:docPart>
    <w:docPart>
      <w:docPartPr>
        <w:name w:val="3A80A67A98C6481FA16D4ED5EC573135"/>
        <w:category>
          <w:name w:val="全般"/>
          <w:gallery w:val="placeholder"/>
        </w:category>
        <w:types>
          <w:type w:val="bbPlcHdr"/>
        </w:types>
        <w:behaviors>
          <w:behavior w:val="content"/>
        </w:behaviors>
        <w:guid w:val="{C7D807D3-E871-4079-83C9-9AAA1A831456}"/>
      </w:docPartPr>
      <w:docPartBody>
        <w:p w:rsidR="003169EF" w:rsidRDefault="00C123EE" w:rsidP="00C123EE">
          <w:pPr>
            <w:pStyle w:val="3A80A67A98C6481FA16D4ED5EC5731356"/>
          </w:pPr>
          <w:r>
            <w:rPr>
              <w:rStyle w:val="a3"/>
              <w:rFonts w:ascii="Times New Roman" w:hAnsi="Times New Roman" w:cs="Times New Roman"/>
              <w:sz w:val="16"/>
              <w:szCs w:val="16"/>
            </w:rPr>
            <w:t>Click here to enter.</w:t>
          </w:r>
        </w:p>
      </w:docPartBody>
    </w:docPart>
    <w:docPart>
      <w:docPartPr>
        <w:name w:val="EACAE8FBFA00456FB4B0FED133F8E959"/>
        <w:category>
          <w:name w:val="全般"/>
          <w:gallery w:val="placeholder"/>
        </w:category>
        <w:types>
          <w:type w:val="bbPlcHdr"/>
        </w:types>
        <w:behaviors>
          <w:behavior w:val="content"/>
        </w:behaviors>
        <w:guid w:val="{A8C81036-E8EB-4BD4-ADB6-111667AEBCD1}"/>
      </w:docPartPr>
      <w:docPartBody>
        <w:p w:rsidR="003169EF" w:rsidRDefault="00C123EE" w:rsidP="00C123EE">
          <w:pPr>
            <w:pStyle w:val="EACAE8FBFA00456FB4B0FED133F8E9596"/>
          </w:pPr>
          <w:r>
            <w:rPr>
              <w:rStyle w:val="a3"/>
              <w:rFonts w:ascii="Times New Roman" w:hAnsi="Times New Roman" w:cs="Times New Roman"/>
              <w:sz w:val="16"/>
              <w:szCs w:val="16"/>
            </w:rPr>
            <w:t>Click here to enter.</w:t>
          </w:r>
        </w:p>
      </w:docPartBody>
    </w:docPart>
    <w:docPart>
      <w:docPartPr>
        <w:name w:val="4ED59D4EC9D84B00AD124DEDEC260870"/>
        <w:category>
          <w:name w:val="全般"/>
          <w:gallery w:val="placeholder"/>
        </w:category>
        <w:types>
          <w:type w:val="bbPlcHdr"/>
        </w:types>
        <w:behaviors>
          <w:behavior w:val="content"/>
        </w:behaviors>
        <w:guid w:val="{B0BD231D-8149-4B72-A051-F4B5E3725356}"/>
      </w:docPartPr>
      <w:docPartBody>
        <w:p w:rsidR="003169EF" w:rsidRDefault="00C123EE" w:rsidP="00C123EE">
          <w:pPr>
            <w:pStyle w:val="4ED59D4EC9D84B00AD124DEDEC2608706"/>
          </w:pPr>
          <w:r w:rsidRPr="00247706">
            <w:rPr>
              <w:rFonts w:ascii="Times New Roman" w:hAnsi="Times New Roman" w:hint="eastAsia"/>
              <w:color w:val="808080" w:themeColor="background1" w:themeShade="80"/>
              <w:sz w:val="16"/>
              <w:szCs w:val="16"/>
            </w:rPr>
            <w:t>Click here to select.</w:t>
          </w:r>
        </w:p>
      </w:docPartBody>
    </w:docPart>
    <w:docPart>
      <w:docPartPr>
        <w:name w:val="34CBB05E658E46D1A7B4738EC16724BC"/>
        <w:category>
          <w:name w:val="全般"/>
          <w:gallery w:val="placeholder"/>
        </w:category>
        <w:types>
          <w:type w:val="bbPlcHdr"/>
        </w:types>
        <w:behaviors>
          <w:behavior w:val="content"/>
        </w:behaviors>
        <w:guid w:val="{D99E8F55-FF3D-4EE3-910F-6F11729301A0}"/>
      </w:docPartPr>
      <w:docPartBody>
        <w:p w:rsidR="003169EF" w:rsidRDefault="00C123EE" w:rsidP="00C123EE">
          <w:pPr>
            <w:pStyle w:val="34CBB05E658E46D1A7B4738EC16724BC6"/>
          </w:pPr>
          <w:r w:rsidRPr="00030B18">
            <w:rPr>
              <w:rStyle w:val="a3"/>
              <w:rFonts w:ascii="Times New Roman" w:hAnsi="Times New Roman" w:cs="Times New Roman"/>
              <w:sz w:val="16"/>
              <w:szCs w:val="16"/>
            </w:rPr>
            <w:t>Click here to enter.</w:t>
          </w:r>
        </w:p>
      </w:docPartBody>
    </w:docPart>
    <w:docPart>
      <w:docPartPr>
        <w:name w:val="CD60F41B59BB43838D42E16FD639012C"/>
        <w:category>
          <w:name w:val="全般"/>
          <w:gallery w:val="placeholder"/>
        </w:category>
        <w:types>
          <w:type w:val="bbPlcHdr"/>
        </w:types>
        <w:behaviors>
          <w:behavior w:val="content"/>
        </w:behaviors>
        <w:guid w:val="{B69C63A9-AF66-4361-A0C5-E0A0B1525362}"/>
      </w:docPartPr>
      <w:docPartBody>
        <w:p w:rsidR="003169EF" w:rsidRDefault="00C123EE" w:rsidP="00C123EE">
          <w:pPr>
            <w:pStyle w:val="CD60F41B59BB43838D42E16FD639012C6"/>
          </w:pPr>
          <w:r w:rsidRPr="00030B18">
            <w:rPr>
              <w:rStyle w:val="a3"/>
              <w:rFonts w:ascii="Times New Roman" w:hAnsi="Times New Roman" w:cs="Times New Roman"/>
              <w:sz w:val="16"/>
              <w:szCs w:val="16"/>
            </w:rPr>
            <w:t>Click here to enter.</w:t>
          </w:r>
        </w:p>
      </w:docPartBody>
    </w:docPart>
    <w:docPart>
      <w:docPartPr>
        <w:name w:val="C935B8ABFDB44C9BAB41097F424E9EBC"/>
        <w:category>
          <w:name w:val="全般"/>
          <w:gallery w:val="placeholder"/>
        </w:category>
        <w:types>
          <w:type w:val="bbPlcHdr"/>
        </w:types>
        <w:behaviors>
          <w:behavior w:val="content"/>
        </w:behaviors>
        <w:guid w:val="{E52BC538-FB42-4DC8-95F7-ED361F99769C}"/>
      </w:docPartPr>
      <w:docPartBody>
        <w:p w:rsidR="003169EF" w:rsidRDefault="00C123EE" w:rsidP="00C123EE">
          <w:pPr>
            <w:pStyle w:val="C935B8ABFDB44C9BAB41097F424E9EBC6"/>
          </w:pPr>
          <w:r w:rsidRPr="00030B18">
            <w:rPr>
              <w:rStyle w:val="a3"/>
              <w:rFonts w:ascii="Times New Roman" w:hAnsi="Times New Roman" w:cs="Times New Roman"/>
              <w:sz w:val="16"/>
              <w:szCs w:val="16"/>
            </w:rPr>
            <w:t>Click here to enter.</w:t>
          </w:r>
        </w:p>
      </w:docPartBody>
    </w:docPart>
    <w:docPart>
      <w:docPartPr>
        <w:name w:val="EB2436F6C54D434ABC3504FD2983CE28"/>
        <w:category>
          <w:name w:val="全般"/>
          <w:gallery w:val="placeholder"/>
        </w:category>
        <w:types>
          <w:type w:val="bbPlcHdr"/>
        </w:types>
        <w:behaviors>
          <w:behavior w:val="content"/>
        </w:behaviors>
        <w:guid w:val="{872EC48D-494D-4F7B-8E0B-4F95C10D41F1}"/>
      </w:docPartPr>
      <w:docPartBody>
        <w:p w:rsidR="003169EF" w:rsidRDefault="00C123EE" w:rsidP="00C123EE">
          <w:pPr>
            <w:pStyle w:val="EB2436F6C54D434ABC3504FD2983CE286"/>
          </w:pPr>
          <w:r w:rsidRPr="00030B18">
            <w:rPr>
              <w:rStyle w:val="a3"/>
              <w:rFonts w:ascii="Times New Roman" w:hAnsi="Times New Roman" w:cs="Times New Roman"/>
              <w:sz w:val="16"/>
              <w:szCs w:val="16"/>
            </w:rPr>
            <w:t>Click here to enter.</w:t>
          </w:r>
        </w:p>
      </w:docPartBody>
    </w:docPart>
    <w:docPart>
      <w:docPartPr>
        <w:name w:val="CD6E9DCF550A4D9EBCC596CC0706262E"/>
        <w:category>
          <w:name w:val="全般"/>
          <w:gallery w:val="placeholder"/>
        </w:category>
        <w:types>
          <w:type w:val="bbPlcHdr"/>
        </w:types>
        <w:behaviors>
          <w:behavior w:val="content"/>
        </w:behaviors>
        <w:guid w:val="{875C5946-373B-4AC9-A21C-552FA172A0E6}"/>
      </w:docPartPr>
      <w:docPartBody>
        <w:p w:rsidR="003169EF" w:rsidRDefault="00C123EE" w:rsidP="00C123EE">
          <w:pPr>
            <w:pStyle w:val="CD6E9DCF550A4D9EBCC596CC0706262E6"/>
          </w:pPr>
          <w:r w:rsidRPr="00030B18">
            <w:rPr>
              <w:rStyle w:val="a3"/>
              <w:rFonts w:ascii="Times New Roman" w:hAnsi="Times New Roman" w:cs="Times New Roman"/>
              <w:sz w:val="16"/>
              <w:szCs w:val="16"/>
            </w:rPr>
            <w:t>Click here to enter.</w:t>
          </w:r>
        </w:p>
      </w:docPartBody>
    </w:docPart>
    <w:docPart>
      <w:docPartPr>
        <w:name w:val="71BD44D3FACE4C9F83336B0BDA38494D"/>
        <w:category>
          <w:name w:val="全般"/>
          <w:gallery w:val="placeholder"/>
        </w:category>
        <w:types>
          <w:type w:val="bbPlcHdr"/>
        </w:types>
        <w:behaviors>
          <w:behavior w:val="content"/>
        </w:behaviors>
        <w:guid w:val="{D6B73A7B-C3CD-4CFA-A81E-E62C874C7FD7}"/>
      </w:docPartPr>
      <w:docPartBody>
        <w:p w:rsidR="003169EF" w:rsidRDefault="00C123EE" w:rsidP="00C123EE">
          <w:pPr>
            <w:pStyle w:val="71BD44D3FACE4C9F83336B0BDA38494D6"/>
          </w:pPr>
          <w:r w:rsidRPr="00030B18">
            <w:rPr>
              <w:rStyle w:val="a3"/>
              <w:rFonts w:ascii="Times New Roman" w:hAnsi="Times New Roman" w:cs="Times New Roman"/>
              <w:sz w:val="16"/>
              <w:szCs w:val="16"/>
            </w:rPr>
            <w:t>Click here to enter.</w:t>
          </w:r>
        </w:p>
      </w:docPartBody>
    </w:docPart>
    <w:docPart>
      <w:docPartPr>
        <w:name w:val="CF134C1BC9BE434A956D11819259C0F6"/>
        <w:category>
          <w:name w:val="全般"/>
          <w:gallery w:val="placeholder"/>
        </w:category>
        <w:types>
          <w:type w:val="bbPlcHdr"/>
        </w:types>
        <w:behaviors>
          <w:behavior w:val="content"/>
        </w:behaviors>
        <w:guid w:val="{6FA6214F-A587-4847-93B2-AD89EDC1243B}"/>
      </w:docPartPr>
      <w:docPartBody>
        <w:p w:rsidR="003169EF" w:rsidRDefault="00C123EE" w:rsidP="00C123EE">
          <w:pPr>
            <w:pStyle w:val="CF134C1BC9BE434A956D11819259C0F66"/>
          </w:pPr>
          <w:r w:rsidRPr="00030B18">
            <w:rPr>
              <w:rStyle w:val="a3"/>
              <w:rFonts w:ascii="Times New Roman" w:hAnsi="Times New Roman" w:cs="Times New Roman"/>
              <w:sz w:val="16"/>
              <w:szCs w:val="16"/>
            </w:rPr>
            <w:t>Click here to enter.</w:t>
          </w:r>
        </w:p>
      </w:docPartBody>
    </w:docPart>
    <w:docPart>
      <w:docPartPr>
        <w:name w:val="1BD619168C304E6FAEAD93B13EBE909E"/>
        <w:category>
          <w:name w:val="全般"/>
          <w:gallery w:val="placeholder"/>
        </w:category>
        <w:types>
          <w:type w:val="bbPlcHdr"/>
        </w:types>
        <w:behaviors>
          <w:behavior w:val="content"/>
        </w:behaviors>
        <w:guid w:val="{5C4ABB1A-4548-490E-B5C5-05DA1E44E4D6}"/>
      </w:docPartPr>
      <w:docPartBody>
        <w:p w:rsidR="003169EF" w:rsidRDefault="00C123EE" w:rsidP="00C123EE">
          <w:pPr>
            <w:pStyle w:val="1BD619168C304E6FAEAD93B13EBE909E6"/>
          </w:pPr>
          <w:r w:rsidRPr="00030B18">
            <w:rPr>
              <w:rStyle w:val="a3"/>
              <w:rFonts w:ascii="Times New Roman" w:hAnsi="Times New Roman" w:cs="Times New Roman"/>
              <w:sz w:val="16"/>
              <w:szCs w:val="16"/>
            </w:rPr>
            <w:t>Click here to enter.</w:t>
          </w:r>
        </w:p>
      </w:docPartBody>
    </w:docPart>
    <w:docPart>
      <w:docPartPr>
        <w:name w:val="26A2A36D17DE4F42A92A1428AC0FD991"/>
        <w:category>
          <w:name w:val="全般"/>
          <w:gallery w:val="placeholder"/>
        </w:category>
        <w:types>
          <w:type w:val="bbPlcHdr"/>
        </w:types>
        <w:behaviors>
          <w:behavior w:val="content"/>
        </w:behaviors>
        <w:guid w:val="{EC94C8DA-90A4-4AAE-9551-A76C481C22B8}"/>
      </w:docPartPr>
      <w:docPartBody>
        <w:p w:rsidR="003169EF" w:rsidRDefault="00C123EE" w:rsidP="00C123EE">
          <w:pPr>
            <w:pStyle w:val="26A2A36D17DE4F42A92A1428AC0FD9916"/>
          </w:pPr>
          <w:r w:rsidRPr="00030B18">
            <w:rPr>
              <w:rStyle w:val="a3"/>
              <w:rFonts w:ascii="Times New Roman" w:hAnsi="Times New Roman" w:cs="Times New Roman"/>
              <w:sz w:val="16"/>
              <w:szCs w:val="16"/>
            </w:rPr>
            <w:t>Click here to enter.</w:t>
          </w:r>
        </w:p>
      </w:docPartBody>
    </w:docPart>
    <w:docPart>
      <w:docPartPr>
        <w:name w:val="E430C548386A4E34B91426FF07F56316"/>
        <w:category>
          <w:name w:val="全般"/>
          <w:gallery w:val="placeholder"/>
        </w:category>
        <w:types>
          <w:type w:val="bbPlcHdr"/>
        </w:types>
        <w:behaviors>
          <w:behavior w:val="content"/>
        </w:behaviors>
        <w:guid w:val="{8DD06834-419D-4474-8E55-B156A3D25B3A}"/>
      </w:docPartPr>
      <w:docPartBody>
        <w:p w:rsidR="003169EF" w:rsidRDefault="00C123EE" w:rsidP="00C123EE">
          <w:pPr>
            <w:pStyle w:val="E430C548386A4E34B91426FF07F563166"/>
          </w:pPr>
          <w:r w:rsidRPr="008A3D5F">
            <w:rPr>
              <w:rStyle w:val="a3"/>
              <w:rFonts w:ascii="Times New Roman" w:hAnsi="Times New Roman" w:cs="Times New Roman"/>
              <w:sz w:val="16"/>
              <w:szCs w:val="16"/>
              <w:highlight w:val="yellow"/>
            </w:rPr>
            <w:t>Click here to enter.</w:t>
          </w:r>
        </w:p>
      </w:docPartBody>
    </w:docPart>
    <w:docPart>
      <w:docPartPr>
        <w:name w:val="A19BE8803456436E84F18197F057F46C"/>
        <w:category>
          <w:name w:val="全般"/>
          <w:gallery w:val="placeholder"/>
        </w:category>
        <w:types>
          <w:type w:val="bbPlcHdr"/>
        </w:types>
        <w:behaviors>
          <w:behavior w:val="content"/>
        </w:behaviors>
        <w:guid w:val="{275A91E7-044F-49EB-A99D-D9673C404EEF}"/>
      </w:docPartPr>
      <w:docPartBody>
        <w:p w:rsidR="003169EF" w:rsidRDefault="00C123EE" w:rsidP="00C123EE">
          <w:pPr>
            <w:pStyle w:val="A19BE8803456436E84F18197F057F46C6"/>
          </w:pPr>
          <w:bookmarkStart w:id="0" w:name="_GoBack"/>
          <w:r w:rsidRPr="00030B18">
            <w:rPr>
              <w:rStyle w:val="a3"/>
              <w:rFonts w:ascii="Times New Roman" w:hAnsi="Times New Roman" w:cs="Times New Roman"/>
              <w:sz w:val="16"/>
              <w:szCs w:val="16"/>
            </w:rPr>
            <w:t>Click here to enter.</w:t>
          </w:r>
          <w:bookmarkEnd w:id="0"/>
        </w:p>
      </w:docPartBody>
    </w:docPart>
    <w:docPart>
      <w:docPartPr>
        <w:name w:val="0B443B7790204AD29402537019D96458"/>
        <w:category>
          <w:name w:val="全般"/>
          <w:gallery w:val="placeholder"/>
        </w:category>
        <w:types>
          <w:type w:val="bbPlcHdr"/>
        </w:types>
        <w:behaviors>
          <w:behavior w:val="content"/>
        </w:behaviors>
        <w:guid w:val="{2341F422-254A-46E9-9929-378814A91EAF}"/>
      </w:docPartPr>
      <w:docPartBody>
        <w:p w:rsidR="003169EF" w:rsidRDefault="00C123EE" w:rsidP="00C123EE">
          <w:pPr>
            <w:pStyle w:val="0B443B7790204AD29402537019D964585"/>
          </w:pPr>
          <w:r w:rsidRPr="00030B18">
            <w:rPr>
              <w:rStyle w:val="a3"/>
              <w:rFonts w:ascii="Times New Roman" w:hAnsi="Times New Roman" w:cs="Times New Roman"/>
              <w:sz w:val="16"/>
              <w:szCs w:val="16"/>
            </w:rPr>
            <w:t>Click here to enter.</w:t>
          </w:r>
        </w:p>
      </w:docPartBody>
    </w:docPart>
    <w:docPart>
      <w:docPartPr>
        <w:name w:val="3010B5D6EB6B436DA942F48AA902296C"/>
        <w:category>
          <w:name w:val="全般"/>
          <w:gallery w:val="placeholder"/>
        </w:category>
        <w:types>
          <w:type w:val="bbPlcHdr"/>
        </w:types>
        <w:behaviors>
          <w:behavior w:val="content"/>
        </w:behaviors>
        <w:guid w:val="{DFD7BED0-4459-4910-BDFD-54DAC14F69F1}"/>
      </w:docPartPr>
      <w:docPartBody>
        <w:p w:rsidR="003169EF" w:rsidRDefault="00C123EE" w:rsidP="00C123EE">
          <w:pPr>
            <w:pStyle w:val="3010B5D6EB6B436DA942F48AA902296C5"/>
          </w:pPr>
          <w:r w:rsidRPr="00030B18">
            <w:rPr>
              <w:rStyle w:val="a3"/>
              <w:rFonts w:ascii="Times New Roman" w:hAnsi="Times New Roman" w:cs="Times New Roman"/>
              <w:sz w:val="16"/>
              <w:szCs w:val="16"/>
            </w:rPr>
            <w:t>Click here to enter.</w:t>
          </w:r>
        </w:p>
      </w:docPartBody>
    </w:docPart>
    <w:docPart>
      <w:docPartPr>
        <w:name w:val="8CFE9D7CB0604272BDFF30A3E52A24AB"/>
        <w:category>
          <w:name w:val="全般"/>
          <w:gallery w:val="placeholder"/>
        </w:category>
        <w:types>
          <w:type w:val="bbPlcHdr"/>
        </w:types>
        <w:behaviors>
          <w:behavior w:val="content"/>
        </w:behaviors>
        <w:guid w:val="{672C06CF-8942-4417-92FA-AB59A5C02716}"/>
      </w:docPartPr>
      <w:docPartBody>
        <w:p w:rsidR="003169EF" w:rsidRDefault="00C123EE" w:rsidP="00C123EE">
          <w:pPr>
            <w:pStyle w:val="8CFE9D7CB0604272BDFF30A3E52A24AB5"/>
          </w:pPr>
          <w:r w:rsidRPr="00030B18">
            <w:rPr>
              <w:rStyle w:val="a3"/>
              <w:rFonts w:ascii="Times New Roman" w:hAnsi="Times New Roman" w:cs="Times New Roman"/>
              <w:sz w:val="16"/>
              <w:szCs w:val="16"/>
            </w:rPr>
            <w:t>Click here to enter.</w:t>
          </w:r>
        </w:p>
      </w:docPartBody>
    </w:docPart>
    <w:docPart>
      <w:docPartPr>
        <w:name w:val="DB0A35DF2ECF4FE0B48165CF6F67CA0E"/>
        <w:category>
          <w:name w:val="全般"/>
          <w:gallery w:val="placeholder"/>
        </w:category>
        <w:types>
          <w:type w:val="bbPlcHdr"/>
        </w:types>
        <w:behaviors>
          <w:behavior w:val="content"/>
        </w:behaviors>
        <w:guid w:val="{9BC32A80-C777-4CB0-94F2-D31619B875B1}"/>
      </w:docPartPr>
      <w:docPartBody>
        <w:p w:rsidR="003169EF" w:rsidRDefault="00C123EE" w:rsidP="00C123EE">
          <w:pPr>
            <w:pStyle w:val="DB0A35DF2ECF4FE0B48165CF6F67CA0E5"/>
          </w:pPr>
          <w:r w:rsidRPr="00030B18">
            <w:rPr>
              <w:rStyle w:val="a3"/>
              <w:rFonts w:ascii="Times New Roman" w:hAnsi="Times New Roman" w:cs="Times New Roman"/>
              <w:sz w:val="16"/>
              <w:szCs w:val="16"/>
            </w:rPr>
            <w:t>Click here to enter.</w:t>
          </w:r>
        </w:p>
      </w:docPartBody>
    </w:docPart>
    <w:docPart>
      <w:docPartPr>
        <w:name w:val="A1B1C3D0B506479E964718B9F925B66D"/>
        <w:category>
          <w:name w:val="全般"/>
          <w:gallery w:val="placeholder"/>
        </w:category>
        <w:types>
          <w:type w:val="bbPlcHdr"/>
        </w:types>
        <w:behaviors>
          <w:behavior w:val="content"/>
        </w:behaviors>
        <w:guid w:val="{169DCCE4-3D04-40E1-AC4C-E77635FB35FF}"/>
      </w:docPartPr>
      <w:docPartBody>
        <w:p w:rsidR="00317FB2" w:rsidRDefault="003169EF" w:rsidP="003169EF">
          <w:pPr>
            <w:pStyle w:val="A1B1C3D0B506479E964718B9F925B66D"/>
          </w:pPr>
          <w:r>
            <w:rPr>
              <w:rStyle w:val="a3"/>
              <w:rFonts w:hint="eastAsia"/>
            </w:rPr>
            <w:t>Click here to enter</w:t>
          </w:r>
        </w:p>
      </w:docPartBody>
    </w:docPart>
    <w:docPart>
      <w:docPartPr>
        <w:name w:val="8C635F8BD2A44D61B3656314CCD4DD3D"/>
        <w:category>
          <w:name w:val="全般"/>
          <w:gallery w:val="placeholder"/>
        </w:category>
        <w:types>
          <w:type w:val="bbPlcHdr"/>
        </w:types>
        <w:behaviors>
          <w:behavior w:val="content"/>
        </w:behaviors>
        <w:guid w:val="{B1F8060D-AADB-452C-83FF-8FB478FE29D4}"/>
      </w:docPartPr>
      <w:docPartBody>
        <w:p w:rsidR="00317FB2" w:rsidRDefault="003169EF" w:rsidP="003169EF">
          <w:pPr>
            <w:pStyle w:val="8C635F8BD2A44D61B3656314CCD4DD3D"/>
          </w:pPr>
          <w:r>
            <w:rPr>
              <w:rStyle w:val="a3"/>
              <w:rFonts w:hint="eastAsia"/>
            </w:rPr>
            <w:t>Select one</w:t>
          </w:r>
        </w:p>
      </w:docPartBody>
    </w:docPart>
    <w:docPart>
      <w:docPartPr>
        <w:name w:val="DD9994F36B26484C830F947DC919C7CD"/>
        <w:category>
          <w:name w:val="全般"/>
          <w:gallery w:val="placeholder"/>
        </w:category>
        <w:types>
          <w:type w:val="bbPlcHdr"/>
        </w:types>
        <w:behaviors>
          <w:behavior w:val="content"/>
        </w:behaviors>
        <w:guid w:val="{1DF7BA0E-D54D-4DB8-84E5-B079FDC88BAE}"/>
      </w:docPartPr>
      <w:docPartBody>
        <w:p w:rsidR="00317FB2" w:rsidRDefault="003169EF" w:rsidP="003169EF">
          <w:pPr>
            <w:pStyle w:val="DD9994F36B26484C830F947DC919C7CD"/>
          </w:pPr>
          <w:r w:rsidRPr="00030B18">
            <w:rPr>
              <w:rStyle w:val="a3"/>
              <w:rFonts w:ascii="Times New Roman" w:hAnsi="Times New Roman" w:cs="Times New Roman"/>
              <w:sz w:val="16"/>
              <w:szCs w:val="16"/>
            </w:rPr>
            <w:t>Click here to enter.</w:t>
          </w:r>
        </w:p>
      </w:docPartBody>
    </w:docPart>
    <w:docPart>
      <w:docPartPr>
        <w:name w:val="0428B533BCE542A0B73902E34E01C0DE"/>
        <w:category>
          <w:name w:val="全般"/>
          <w:gallery w:val="placeholder"/>
        </w:category>
        <w:types>
          <w:type w:val="bbPlcHdr"/>
        </w:types>
        <w:behaviors>
          <w:behavior w:val="content"/>
        </w:behaviors>
        <w:guid w:val="{7CF23301-8D34-4521-B6C4-DE438DDDCADB}"/>
      </w:docPartPr>
      <w:docPartBody>
        <w:p w:rsidR="00317FB2" w:rsidRDefault="003169EF" w:rsidP="003169EF">
          <w:pPr>
            <w:pStyle w:val="0428B533BCE542A0B73902E34E01C0DE"/>
          </w:pPr>
          <w:r w:rsidRPr="00EA59C8">
            <w:rPr>
              <w:rStyle w:val="a3"/>
              <w:rFonts w:hint="eastAsia"/>
            </w:rPr>
            <w:t>ここをクリックまたはタップしてテキストを入力してください。</w:t>
          </w:r>
        </w:p>
      </w:docPartBody>
    </w:docPart>
    <w:docPart>
      <w:docPartPr>
        <w:name w:val="AB228B1915274E6BBE55ADEF221F577A"/>
        <w:category>
          <w:name w:val="全般"/>
          <w:gallery w:val="placeholder"/>
        </w:category>
        <w:types>
          <w:type w:val="bbPlcHdr"/>
        </w:types>
        <w:behaviors>
          <w:behavior w:val="content"/>
        </w:behaviors>
        <w:guid w:val="{3B421B52-F246-4BFD-8C9B-F2C699D71143}"/>
      </w:docPartPr>
      <w:docPartBody>
        <w:p w:rsidR="00317FB2" w:rsidRDefault="003169EF" w:rsidP="003169EF">
          <w:pPr>
            <w:pStyle w:val="AB228B1915274E6BBE55ADEF221F577A"/>
          </w:pPr>
          <w:r>
            <w:rPr>
              <w:rStyle w:val="a3"/>
              <w:rFonts w:hint="eastAsia"/>
            </w:rPr>
            <w:t>Select one</w:t>
          </w:r>
        </w:p>
      </w:docPartBody>
    </w:docPart>
    <w:docPart>
      <w:docPartPr>
        <w:name w:val="18114A1AC21C4BCF99813D3E5305476D"/>
        <w:category>
          <w:name w:val="全般"/>
          <w:gallery w:val="placeholder"/>
        </w:category>
        <w:types>
          <w:type w:val="bbPlcHdr"/>
        </w:types>
        <w:behaviors>
          <w:behavior w:val="content"/>
        </w:behaviors>
        <w:guid w:val="{915D951D-8625-4E85-9DB9-212B6E071557}"/>
      </w:docPartPr>
      <w:docPartBody>
        <w:p w:rsidR="00317FB2" w:rsidRDefault="003169EF" w:rsidP="003169EF">
          <w:pPr>
            <w:pStyle w:val="18114A1AC21C4BCF99813D3E5305476D"/>
          </w:pPr>
          <w:r w:rsidRPr="00EA59C8">
            <w:rPr>
              <w:rStyle w:val="a3"/>
              <w:rFonts w:hint="eastAsia"/>
            </w:rPr>
            <w:t>アイテムを選択してください。</w:t>
          </w:r>
        </w:p>
      </w:docPartBody>
    </w:docPart>
    <w:docPart>
      <w:docPartPr>
        <w:name w:val="EFF3D868C5AD4260B4414992C1374FF1"/>
        <w:category>
          <w:name w:val="全般"/>
          <w:gallery w:val="placeholder"/>
        </w:category>
        <w:types>
          <w:type w:val="bbPlcHdr"/>
        </w:types>
        <w:behaviors>
          <w:behavior w:val="content"/>
        </w:behaviors>
        <w:guid w:val="{A063BB6B-A1B9-402E-A6EB-67BED5891BA6}"/>
      </w:docPartPr>
      <w:docPartBody>
        <w:p w:rsidR="00C123EE" w:rsidRDefault="00C123EE" w:rsidP="00C123EE">
          <w:pPr>
            <w:pStyle w:val="EFF3D868C5AD4260B4414992C1374FF14"/>
          </w:pPr>
          <w:r w:rsidRPr="00E07519">
            <w:rPr>
              <w:rStyle w:val="a3"/>
              <w:rFonts w:ascii="Times New Roman" w:hAnsi="Times New Roman" w:cs="Times New Roman"/>
              <w:sz w:val="16"/>
              <w:szCs w:val="16"/>
            </w:rPr>
            <w:t>Click here to enter.</w:t>
          </w:r>
        </w:p>
      </w:docPartBody>
    </w:docPart>
    <w:docPart>
      <w:docPartPr>
        <w:name w:val="B39D5FD46C594B37A71542D1DAA2192B"/>
        <w:category>
          <w:name w:val="全般"/>
          <w:gallery w:val="placeholder"/>
        </w:category>
        <w:types>
          <w:type w:val="bbPlcHdr"/>
        </w:types>
        <w:behaviors>
          <w:behavior w:val="content"/>
        </w:behaviors>
        <w:guid w:val="{B30EE95D-5799-4277-B8A7-238ED6EC6F9C}"/>
      </w:docPartPr>
      <w:docPartBody>
        <w:p w:rsidR="00C123EE" w:rsidRDefault="00C123EE" w:rsidP="00C123EE">
          <w:pPr>
            <w:pStyle w:val="B39D5FD46C594B37A71542D1DAA2192B4"/>
          </w:pPr>
          <w:r>
            <w:rPr>
              <w:rStyle w:val="a3"/>
              <w:rFonts w:hint="eastAsia"/>
            </w:rPr>
            <w:t>Click here to enter</w:t>
          </w:r>
        </w:p>
      </w:docPartBody>
    </w:docPart>
    <w:docPart>
      <w:docPartPr>
        <w:name w:val="5FC96B89BC154D69A74D43D0487A0D70"/>
        <w:category>
          <w:name w:val="全般"/>
          <w:gallery w:val="placeholder"/>
        </w:category>
        <w:types>
          <w:type w:val="bbPlcHdr"/>
        </w:types>
        <w:behaviors>
          <w:behavior w:val="content"/>
        </w:behaviors>
        <w:guid w:val="{F6161983-C464-4B14-852C-50950FB89204}"/>
      </w:docPartPr>
      <w:docPartBody>
        <w:p w:rsidR="00C123EE" w:rsidRDefault="00C123EE" w:rsidP="00C123EE">
          <w:pPr>
            <w:pStyle w:val="5FC96B89BC154D69A74D43D0487A0D704"/>
          </w:pPr>
          <w:r w:rsidRPr="009F7602">
            <w:rPr>
              <w:rStyle w:val="a3"/>
              <w:rFonts w:ascii="Times New Roman" w:hAnsi="Times New Roman"/>
              <w:sz w:val="16"/>
              <w:szCs w:val="16"/>
            </w:rPr>
            <w:t>Select test type.</w:t>
          </w:r>
        </w:p>
      </w:docPartBody>
    </w:docPart>
    <w:docPart>
      <w:docPartPr>
        <w:name w:val="C03C0D620BB143DCB7A22E18C30A03ED"/>
        <w:category>
          <w:name w:val="全般"/>
          <w:gallery w:val="placeholder"/>
        </w:category>
        <w:types>
          <w:type w:val="bbPlcHdr"/>
        </w:types>
        <w:behaviors>
          <w:behavior w:val="content"/>
        </w:behaviors>
        <w:guid w:val="{FC11B5CC-0948-4338-A1F9-35E2426A87CD}"/>
      </w:docPartPr>
      <w:docPartBody>
        <w:p w:rsidR="00C123EE" w:rsidRDefault="00C123EE" w:rsidP="00C123EE">
          <w:pPr>
            <w:pStyle w:val="C03C0D620BB143DCB7A22E18C30A03ED4"/>
          </w:pPr>
          <w:r w:rsidRPr="00030B18">
            <w:rPr>
              <w:rStyle w:val="a3"/>
              <w:rFonts w:ascii="Times New Roman" w:hAnsi="Times New Roman"/>
              <w:sz w:val="16"/>
              <w:szCs w:val="16"/>
            </w:rPr>
            <w:t>Click here to enter.</w:t>
          </w:r>
        </w:p>
      </w:docPartBody>
    </w:docPart>
    <w:docPart>
      <w:docPartPr>
        <w:name w:val="CEAD855039CB4DC2BEC50B185600D9DF"/>
        <w:category>
          <w:name w:val="全般"/>
          <w:gallery w:val="placeholder"/>
        </w:category>
        <w:types>
          <w:type w:val="bbPlcHdr"/>
        </w:types>
        <w:behaviors>
          <w:behavior w:val="content"/>
        </w:behaviors>
        <w:guid w:val="{C56E06D4-D2E6-49E1-A1FC-74BD6C05D5F1}"/>
      </w:docPartPr>
      <w:docPartBody>
        <w:p w:rsidR="00C123EE" w:rsidRDefault="00C123EE" w:rsidP="00C123EE">
          <w:pPr>
            <w:pStyle w:val="CEAD855039CB4DC2BEC50B185600D9DF4"/>
          </w:pPr>
          <w:r w:rsidRPr="00030B18">
            <w:rPr>
              <w:rStyle w:val="a3"/>
              <w:rFonts w:ascii="Times New Roman" w:hAnsi="Times New Roman"/>
              <w:sz w:val="16"/>
              <w:szCs w:val="16"/>
            </w:rPr>
            <w:t>Click here to enter.</w:t>
          </w:r>
        </w:p>
      </w:docPartBody>
    </w:docPart>
    <w:docPart>
      <w:docPartPr>
        <w:name w:val="283BD529A0F1455DA81709AFA6FE0E75"/>
        <w:category>
          <w:name w:val="全般"/>
          <w:gallery w:val="placeholder"/>
        </w:category>
        <w:types>
          <w:type w:val="bbPlcHdr"/>
        </w:types>
        <w:behaviors>
          <w:behavior w:val="content"/>
        </w:behaviors>
        <w:guid w:val="{F401F408-13F7-4DBD-8365-5AC77B014219}"/>
      </w:docPartPr>
      <w:docPartBody>
        <w:p w:rsidR="00C123EE" w:rsidRDefault="00C123EE" w:rsidP="00C123EE">
          <w:pPr>
            <w:pStyle w:val="283BD529A0F1455DA81709AFA6FE0E754"/>
          </w:pPr>
          <w:r w:rsidRPr="00030B18">
            <w:rPr>
              <w:rStyle w:val="a3"/>
              <w:rFonts w:ascii="Times New Roman" w:hAnsi="Times New Roman"/>
              <w:sz w:val="16"/>
              <w:szCs w:val="16"/>
            </w:rPr>
            <w:t>Click here to enter.</w:t>
          </w:r>
        </w:p>
      </w:docPartBody>
    </w:docPart>
    <w:docPart>
      <w:docPartPr>
        <w:name w:val="8235871E42DB41E1A0CD92027AECB3D3"/>
        <w:category>
          <w:name w:val="全般"/>
          <w:gallery w:val="placeholder"/>
        </w:category>
        <w:types>
          <w:type w:val="bbPlcHdr"/>
        </w:types>
        <w:behaviors>
          <w:behavior w:val="content"/>
        </w:behaviors>
        <w:guid w:val="{570B5629-CA9F-4687-8EE3-15ADB2EBB14E}"/>
      </w:docPartPr>
      <w:docPartBody>
        <w:p w:rsidR="00C123EE" w:rsidRDefault="00C123EE" w:rsidP="00C123EE">
          <w:pPr>
            <w:pStyle w:val="8235871E42DB41E1A0CD92027AECB3D34"/>
          </w:pPr>
          <w:r w:rsidRPr="009F7602">
            <w:rPr>
              <w:rStyle w:val="a3"/>
              <w:rFonts w:ascii="Times New Roman" w:hAnsi="Times New Roman"/>
              <w:sz w:val="16"/>
              <w:szCs w:val="16"/>
            </w:rPr>
            <w:t>Select test type.</w:t>
          </w:r>
        </w:p>
      </w:docPartBody>
    </w:docPart>
    <w:docPart>
      <w:docPartPr>
        <w:name w:val="6F1CF127C35B41DDA6E006F1F46A36B1"/>
        <w:category>
          <w:name w:val="全般"/>
          <w:gallery w:val="placeholder"/>
        </w:category>
        <w:types>
          <w:type w:val="bbPlcHdr"/>
        </w:types>
        <w:behaviors>
          <w:behavior w:val="content"/>
        </w:behaviors>
        <w:guid w:val="{D455CF4A-0855-44F4-AAE4-B56DD7E029B2}"/>
      </w:docPartPr>
      <w:docPartBody>
        <w:p w:rsidR="00C123EE" w:rsidRDefault="00C123EE" w:rsidP="00C123EE">
          <w:pPr>
            <w:pStyle w:val="6F1CF127C35B41DDA6E006F1F46A36B14"/>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D9D6C5FB8DD04A2CBA633DF59D25F864"/>
        <w:category>
          <w:name w:val="全般"/>
          <w:gallery w:val="placeholder"/>
        </w:category>
        <w:types>
          <w:type w:val="bbPlcHdr"/>
        </w:types>
        <w:behaviors>
          <w:behavior w:val="content"/>
        </w:behaviors>
        <w:guid w:val="{CF9FD792-6D8E-4AD5-A2A3-329195C5F05F}"/>
      </w:docPartPr>
      <w:docPartBody>
        <w:p w:rsidR="00C123EE" w:rsidRDefault="00C123EE" w:rsidP="00C123EE">
          <w:pPr>
            <w:pStyle w:val="D9D6C5FB8DD04A2CBA633DF59D25F8644"/>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BA99FE5524E5440D8A9F8DB526D65136"/>
        <w:category>
          <w:name w:val="全般"/>
          <w:gallery w:val="placeholder"/>
        </w:category>
        <w:types>
          <w:type w:val="bbPlcHdr"/>
        </w:types>
        <w:behaviors>
          <w:behavior w:val="content"/>
        </w:behaviors>
        <w:guid w:val="{AC23A405-B05F-42B6-B9F3-994920EC35D2}"/>
      </w:docPartPr>
      <w:docPartBody>
        <w:p w:rsidR="00C123EE" w:rsidRDefault="00C123EE" w:rsidP="00C123EE">
          <w:pPr>
            <w:pStyle w:val="BA99FE5524E5440D8A9F8DB526D651364"/>
          </w:pPr>
          <w:r w:rsidRPr="00030B18">
            <w:rPr>
              <w:rStyle w:val="a3"/>
              <w:rFonts w:ascii="Times New Roman" w:hAnsi="Times New Roman"/>
              <w:sz w:val="16"/>
              <w:szCs w:val="16"/>
            </w:rPr>
            <w:t>Click</w:t>
          </w:r>
          <w:r>
            <w:rPr>
              <w:rStyle w:val="a3"/>
              <w:rFonts w:ascii="Times New Roman" w:hAnsi="Times New Roman" w:hint="eastAsia"/>
              <w:sz w:val="16"/>
              <w:szCs w:val="16"/>
            </w:rPr>
            <w:t xml:space="preserve"> here to enter.</w:t>
          </w:r>
        </w:p>
      </w:docPartBody>
    </w:docPart>
    <w:docPart>
      <w:docPartPr>
        <w:name w:val="B27B858044C74E19BB14555372904CA2"/>
        <w:category>
          <w:name w:val="全般"/>
          <w:gallery w:val="placeholder"/>
        </w:category>
        <w:types>
          <w:type w:val="bbPlcHdr"/>
        </w:types>
        <w:behaviors>
          <w:behavior w:val="content"/>
        </w:behaviors>
        <w:guid w:val="{8332E1EA-BAE4-4D62-8264-D28DA4D986DE}"/>
      </w:docPartPr>
      <w:docPartBody>
        <w:p w:rsidR="00C123EE" w:rsidRDefault="00C123EE" w:rsidP="00C123EE">
          <w:pPr>
            <w:pStyle w:val="B27B858044C74E19BB14555372904CA24"/>
          </w:pPr>
          <w:r w:rsidRPr="008A3D5F">
            <w:rPr>
              <w:rStyle w:val="a3"/>
              <w:rFonts w:ascii="Times New Roman" w:hAnsi="Times New Roman" w:cs="Times New Roman"/>
              <w:sz w:val="16"/>
              <w:szCs w:val="16"/>
              <w:highlight w:val="yellow"/>
            </w:rPr>
            <w:t>Click here to enter.</w:t>
          </w:r>
        </w:p>
      </w:docPartBody>
    </w:docPart>
    <w:docPart>
      <w:docPartPr>
        <w:name w:val="EF840D85209545CAB8E9275F73FDACA4"/>
        <w:category>
          <w:name w:val="全般"/>
          <w:gallery w:val="placeholder"/>
        </w:category>
        <w:types>
          <w:type w:val="bbPlcHdr"/>
        </w:types>
        <w:behaviors>
          <w:behavior w:val="content"/>
        </w:behaviors>
        <w:guid w:val="{A797E309-42C5-4091-9BD9-70B2B250796B}"/>
      </w:docPartPr>
      <w:docPartBody>
        <w:p w:rsidR="00C123EE" w:rsidRDefault="00C123EE" w:rsidP="00C123EE">
          <w:pPr>
            <w:pStyle w:val="EF840D85209545CAB8E9275F73FDACA44"/>
          </w:pPr>
          <w:r w:rsidRPr="00030B18">
            <w:rPr>
              <w:rStyle w:val="a3"/>
              <w:rFonts w:ascii="Times New Roman" w:hAnsi="Times New Roman"/>
              <w:sz w:val="16"/>
              <w:szCs w:val="16"/>
            </w:rPr>
            <w:t>Click here to enter.</w:t>
          </w:r>
        </w:p>
      </w:docPartBody>
    </w:docPart>
    <w:docPart>
      <w:docPartPr>
        <w:name w:val="8568D214540845DDA122344EC754DCF6"/>
        <w:category>
          <w:name w:val="全般"/>
          <w:gallery w:val="placeholder"/>
        </w:category>
        <w:types>
          <w:type w:val="bbPlcHdr"/>
        </w:types>
        <w:behaviors>
          <w:behavior w:val="content"/>
        </w:behaviors>
        <w:guid w:val="{B17D380B-9686-45D1-B520-0DF29B41E76A}"/>
      </w:docPartPr>
      <w:docPartBody>
        <w:p w:rsidR="00C123EE" w:rsidRDefault="00C123EE" w:rsidP="00C123EE">
          <w:pPr>
            <w:pStyle w:val="8568D214540845DDA122344EC754DCF64"/>
          </w:pPr>
          <w:r w:rsidRPr="008A3D5F">
            <w:rPr>
              <w:rStyle w:val="a3"/>
              <w:rFonts w:ascii="Times New Roman" w:hAnsi="Times New Roman" w:cs="Times New Roman"/>
              <w:sz w:val="16"/>
              <w:szCs w:val="16"/>
              <w:highlight w:val="yellow"/>
            </w:rPr>
            <w:t>Click here to enter.</w:t>
          </w:r>
        </w:p>
      </w:docPartBody>
    </w:docPart>
    <w:docPart>
      <w:docPartPr>
        <w:name w:val="5761BC250AE84886BC428281EE036D22"/>
        <w:category>
          <w:name w:val="全般"/>
          <w:gallery w:val="placeholder"/>
        </w:category>
        <w:types>
          <w:type w:val="bbPlcHdr"/>
        </w:types>
        <w:behaviors>
          <w:behavior w:val="content"/>
        </w:behaviors>
        <w:guid w:val="{583A5953-8BA2-487B-853A-1D91A49BBD1E}"/>
      </w:docPartPr>
      <w:docPartBody>
        <w:p w:rsidR="00C123EE" w:rsidRDefault="00C123EE" w:rsidP="00C123EE">
          <w:pPr>
            <w:pStyle w:val="5761BC250AE84886BC428281EE036D224"/>
          </w:pPr>
          <w:r w:rsidRPr="00030B18">
            <w:rPr>
              <w:rStyle w:val="a3"/>
              <w:rFonts w:ascii="Times New Roman" w:hAnsi="Times New Roman"/>
              <w:sz w:val="16"/>
              <w:szCs w:val="16"/>
            </w:rPr>
            <w:t>Click here to enter.</w:t>
          </w:r>
        </w:p>
      </w:docPartBody>
    </w:docPart>
    <w:docPart>
      <w:docPartPr>
        <w:name w:val="5E6C38E101D74016B7327B09097D53A8"/>
        <w:category>
          <w:name w:val="全般"/>
          <w:gallery w:val="placeholder"/>
        </w:category>
        <w:types>
          <w:type w:val="bbPlcHdr"/>
        </w:types>
        <w:behaviors>
          <w:behavior w:val="content"/>
        </w:behaviors>
        <w:guid w:val="{0F8E6F92-5B1D-40BA-BD9F-339E48E6D890}"/>
      </w:docPartPr>
      <w:docPartBody>
        <w:p w:rsidR="00C123EE" w:rsidRDefault="00C123EE" w:rsidP="00C123EE">
          <w:pPr>
            <w:pStyle w:val="5E6C38E101D74016B7327B09097D53A84"/>
          </w:pPr>
          <w:r w:rsidRPr="008E344C">
            <w:rPr>
              <w:rStyle w:val="a3"/>
              <w:rFonts w:ascii="Times New Roman" w:hAnsi="Times New Roman" w:cs="Times New Roman"/>
              <w:sz w:val="16"/>
              <w:szCs w:val="16"/>
              <w:highlight w:val="yellow"/>
            </w:rPr>
            <w:t>Click here to enter.</w:t>
          </w:r>
        </w:p>
      </w:docPartBody>
    </w:docPart>
    <w:docPart>
      <w:docPartPr>
        <w:name w:val="AAFFDA1EA9304A3186F52737B5D6E869"/>
        <w:category>
          <w:name w:val="全般"/>
          <w:gallery w:val="placeholder"/>
        </w:category>
        <w:types>
          <w:type w:val="bbPlcHdr"/>
        </w:types>
        <w:behaviors>
          <w:behavior w:val="content"/>
        </w:behaviors>
        <w:guid w:val="{25378877-DD38-4AAE-B66F-22C4D626A3A6}"/>
      </w:docPartPr>
      <w:docPartBody>
        <w:p w:rsidR="00C123EE" w:rsidRDefault="00C123EE" w:rsidP="00C123EE">
          <w:pPr>
            <w:pStyle w:val="AAFFDA1EA9304A3186F52737B5D6E8694"/>
          </w:pPr>
          <w:r w:rsidRPr="00030B18">
            <w:rPr>
              <w:rStyle w:val="a3"/>
              <w:rFonts w:ascii="Times New Roman" w:hAnsi="Times New Roman"/>
              <w:sz w:val="16"/>
              <w:szCs w:val="16"/>
            </w:rPr>
            <w:t>Click here to enter.</w:t>
          </w:r>
        </w:p>
      </w:docPartBody>
    </w:docPart>
    <w:docPart>
      <w:docPartPr>
        <w:name w:val="BD0626B102A541B8810CBC5F00BDD64C"/>
        <w:category>
          <w:name w:val="全般"/>
          <w:gallery w:val="placeholder"/>
        </w:category>
        <w:types>
          <w:type w:val="bbPlcHdr"/>
        </w:types>
        <w:behaviors>
          <w:behavior w:val="content"/>
        </w:behaviors>
        <w:guid w:val="{D104FEFD-C2C5-4731-BD17-E8FCA907979F}"/>
      </w:docPartPr>
      <w:docPartBody>
        <w:p w:rsidR="00C123EE" w:rsidRDefault="00C123EE" w:rsidP="00C123EE">
          <w:pPr>
            <w:pStyle w:val="BD0626B102A541B8810CBC5F00BDD64C4"/>
          </w:pPr>
          <w:r w:rsidRPr="00030B18">
            <w:rPr>
              <w:rStyle w:val="a3"/>
              <w:rFonts w:ascii="Times New Roman" w:hAnsi="Times New Roman"/>
              <w:sz w:val="16"/>
              <w:szCs w:val="16"/>
            </w:rPr>
            <w:t>Click here to enter.</w:t>
          </w:r>
        </w:p>
      </w:docPartBody>
    </w:docPart>
    <w:docPart>
      <w:docPartPr>
        <w:name w:val="2620938553F14012831F4DFCAF562F7A"/>
        <w:category>
          <w:name w:val="全般"/>
          <w:gallery w:val="placeholder"/>
        </w:category>
        <w:types>
          <w:type w:val="bbPlcHdr"/>
        </w:types>
        <w:behaviors>
          <w:behavior w:val="content"/>
        </w:behaviors>
        <w:guid w:val="{96D36532-0B37-4ACC-9B71-E298419FE536}"/>
      </w:docPartPr>
      <w:docPartBody>
        <w:p w:rsidR="00C123EE" w:rsidRDefault="00C123EE" w:rsidP="00C123EE">
          <w:pPr>
            <w:pStyle w:val="2620938553F14012831F4DFCAF562F7A4"/>
          </w:pPr>
          <w:r w:rsidRPr="00030B18">
            <w:rPr>
              <w:rStyle w:val="a3"/>
              <w:rFonts w:ascii="Times New Roman" w:hAnsi="Times New Roman"/>
              <w:sz w:val="16"/>
              <w:szCs w:val="16"/>
            </w:rPr>
            <w:t>Click here to enter.</w:t>
          </w:r>
        </w:p>
      </w:docPartBody>
    </w:docPart>
    <w:docPart>
      <w:docPartPr>
        <w:name w:val="1D34AE8249F14357BBE0D1E958710CFF"/>
        <w:category>
          <w:name w:val="全般"/>
          <w:gallery w:val="placeholder"/>
        </w:category>
        <w:types>
          <w:type w:val="bbPlcHdr"/>
        </w:types>
        <w:behaviors>
          <w:behavior w:val="content"/>
        </w:behaviors>
        <w:guid w:val="{8F6CFA35-152D-4ECD-83E0-562E95F8C04C}"/>
      </w:docPartPr>
      <w:docPartBody>
        <w:p w:rsidR="00C123EE" w:rsidRDefault="00C123EE" w:rsidP="00C123EE">
          <w:pPr>
            <w:pStyle w:val="1D34AE8249F14357BBE0D1E958710CFF4"/>
          </w:pPr>
          <w:r w:rsidRPr="00030B18">
            <w:rPr>
              <w:rStyle w:val="a3"/>
              <w:rFonts w:ascii="Times New Roman" w:hAnsi="Times New Roman"/>
              <w:sz w:val="16"/>
              <w:szCs w:val="16"/>
            </w:rPr>
            <w:t>Click here to enter.</w:t>
          </w:r>
        </w:p>
      </w:docPartBody>
    </w:docPart>
    <w:docPart>
      <w:docPartPr>
        <w:name w:val="AFAC5B91E9F7476DBE59FD996B9C593D"/>
        <w:category>
          <w:name w:val="全般"/>
          <w:gallery w:val="placeholder"/>
        </w:category>
        <w:types>
          <w:type w:val="bbPlcHdr"/>
        </w:types>
        <w:behaviors>
          <w:behavior w:val="content"/>
        </w:behaviors>
        <w:guid w:val="{79A76956-1AAB-42E9-A815-0431FD8CEFCE}"/>
      </w:docPartPr>
      <w:docPartBody>
        <w:p w:rsidR="00C123EE" w:rsidRDefault="00C123EE" w:rsidP="00C123EE">
          <w:pPr>
            <w:pStyle w:val="AFAC5B91E9F7476DBE59FD996B9C593D4"/>
          </w:pPr>
          <w:r w:rsidRPr="00030B18">
            <w:rPr>
              <w:rStyle w:val="a3"/>
              <w:rFonts w:ascii="Times New Roman" w:hAnsi="Times New Roman" w:cs="Times New Roman"/>
              <w:sz w:val="16"/>
              <w:szCs w:val="16"/>
            </w:rPr>
            <w:t>Click here to enter.</w:t>
          </w:r>
        </w:p>
      </w:docPartBody>
    </w:docPart>
    <w:docPart>
      <w:docPartPr>
        <w:name w:val="9974E1A176B34EB08C5E162B69934A11"/>
        <w:category>
          <w:name w:val="全般"/>
          <w:gallery w:val="placeholder"/>
        </w:category>
        <w:types>
          <w:type w:val="bbPlcHdr"/>
        </w:types>
        <w:behaviors>
          <w:behavior w:val="content"/>
        </w:behaviors>
        <w:guid w:val="{35524783-5994-44DD-B82D-00818EC9F6FD}"/>
      </w:docPartPr>
      <w:docPartBody>
        <w:p w:rsidR="00C123EE" w:rsidRDefault="00C123EE" w:rsidP="00C123EE">
          <w:pPr>
            <w:pStyle w:val="9974E1A176B34EB08C5E162B69934A114"/>
          </w:pPr>
          <w:r w:rsidRPr="00030B18">
            <w:rPr>
              <w:rStyle w:val="a3"/>
              <w:rFonts w:ascii="Times New Roman" w:hAnsi="Times New Roman" w:cs="Times New Roman"/>
              <w:sz w:val="16"/>
              <w:szCs w:val="16"/>
            </w:rPr>
            <w:t>Click here to enter.</w:t>
          </w:r>
        </w:p>
      </w:docPartBody>
    </w:docPart>
    <w:docPart>
      <w:docPartPr>
        <w:name w:val="DBEF629E144144D48033442113961092"/>
        <w:category>
          <w:name w:val="全般"/>
          <w:gallery w:val="placeholder"/>
        </w:category>
        <w:types>
          <w:type w:val="bbPlcHdr"/>
        </w:types>
        <w:behaviors>
          <w:behavior w:val="content"/>
        </w:behaviors>
        <w:guid w:val="{5F0C8989-7BCA-4813-88F4-C4B1C4D1C749}"/>
      </w:docPartPr>
      <w:docPartBody>
        <w:p w:rsidR="00C123EE" w:rsidRDefault="00C123EE" w:rsidP="00C123EE">
          <w:pPr>
            <w:pStyle w:val="DBEF629E144144D480334421139610924"/>
          </w:pPr>
          <w:r w:rsidRPr="00030B18">
            <w:rPr>
              <w:rStyle w:val="a3"/>
              <w:rFonts w:ascii="Times New Roman" w:hAnsi="Times New Roman" w:cs="Times New Roman"/>
              <w:sz w:val="16"/>
              <w:szCs w:val="16"/>
            </w:rPr>
            <w:t>Click here to enter.</w:t>
          </w:r>
        </w:p>
      </w:docPartBody>
    </w:docPart>
    <w:docPart>
      <w:docPartPr>
        <w:name w:val="AFF1D6587B594A249F29EC332D5C645F"/>
        <w:category>
          <w:name w:val="全般"/>
          <w:gallery w:val="placeholder"/>
        </w:category>
        <w:types>
          <w:type w:val="bbPlcHdr"/>
        </w:types>
        <w:behaviors>
          <w:behavior w:val="content"/>
        </w:behaviors>
        <w:guid w:val="{46C7845A-3F80-4287-AAD2-F9BDE3DF69AE}"/>
      </w:docPartPr>
      <w:docPartBody>
        <w:p w:rsidR="00C123EE" w:rsidRDefault="00C123EE" w:rsidP="00C123EE">
          <w:pPr>
            <w:pStyle w:val="AFF1D6587B594A249F29EC332D5C645F4"/>
          </w:pPr>
          <w:r>
            <w:rPr>
              <w:rStyle w:val="a3"/>
              <w:rFonts w:ascii="Times New Roman" w:hAnsi="Times New Roman" w:hint="eastAsia"/>
              <w:sz w:val="16"/>
              <w:szCs w:val="16"/>
            </w:rPr>
            <w:t>Year</w:t>
          </w:r>
        </w:p>
      </w:docPartBody>
    </w:docPart>
    <w:docPart>
      <w:docPartPr>
        <w:name w:val="3D017A13AF4F4471B35C450E9FC39813"/>
        <w:category>
          <w:name w:val="全般"/>
          <w:gallery w:val="placeholder"/>
        </w:category>
        <w:types>
          <w:type w:val="bbPlcHdr"/>
        </w:types>
        <w:behaviors>
          <w:behavior w:val="content"/>
        </w:behaviors>
        <w:guid w:val="{5C63D9D4-B07F-4B81-8F2C-468CBEF5FE10}"/>
      </w:docPartPr>
      <w:docPartBody>
        <w:p w:rsidR="00C123EE" w:rsidRDefault="00C123EE" w:rsidP="00C123EE">
          <w:pPr>
            <w:pStyle w:val="3D017A13AF4F4471B35C450E9FC398134"/>
          </w:pPr>
          <w:r>
            <w:rPr>
              <w:rStyle w:val="a3"/>
              <w:rFonts w:ascii="Times New Roman" w:hAnsi="Times New Roman" w:hint="eastAsia"/>
              <w:sz w:val="16"/>
              <w:szCs w:val="16"/>
            </w:rPr>
            <w:t>Month</w:t>
          </w:r>
        </w:p>
      </w:docPartBody>
    </w:docPart>
    <w:docPart>
      <w:docPartPr>
        <w:name w:val="EA3C91C41EA34D65A1AF2D9EAD91CE68"/>
        <w:category>
          <w:name w:val="全般"/>
          <w:gallery w:val="placeholder"/>
        </w:category>
        <w:types>
          <w:type w:val="bbPlcHdr"/>
        </w:types>
        <w:behaviors>
          <w:behavior w:val="content"/>
        </w:behaviors>
        <w:guid w:val="{6772A2C5-2CC6-4DF9-A1C8-B646B306DE0D}"/>
      </w:docPartPr>
      <w:docPartBody>
        <w:p w:rsidR="00C123EE" w:rsidRDefault="00C123EE" w:rsidP="00C123EE">
          <w:pPr>
            <w:pStyle w:val="EA3C91C41EA34D65A1AF2D9EAD91CE684"/>
          </w:pPr>
          <w:r>
            <w:rPr>
              <w:rStyle w:val="a3"/>
              <w:rFonts w:ascii="Times New Roman" w:hAnsi="Times New Roman" w:hint="eastAsia"/>
              <w:sz w:val="16"/>
              <w:szCs w:val="16"/>
            </w:rPr>
            <w:t>Day</w:t>
          </w:r>
        </w:p>
      </w:docPartBody>
    </w:docPart>
    <w:docPart>
      <w:docPartPr>
        <w:name w:val="BACE5BDC12D7482292B44729B50C9831"/>
        <w:category>
          <w:name w:val="全般"/>
          <w:gallery w:val="placeholder"/>
        </w:category>
        <w:types>
          <w:type w:val="bbPlcHdr"/>
        </w:types>
        <w:behaviors>
          <w:behavior w:val="content"/>
        </w:behaviors>
        <w:guid w:val="{EA9B0225-EF46-492F-B33B-D109ED4F0121}"/>
      </w:docPartPr>
      <w:docPartBody>
        <w:p w:rsidR="00C123EE" w:rsidRDefault="00C123EE" w:rsidP="00C123EE">
          <w:pPr>
            <w:pStyle w:val="BACE5BDC12D7482292B44729B50C98314"/>
          </w:pPr>
          <w:r>
            <w:rPr>
              <w:rStyle w:val="a3"/>
              <w:rFonts w:ascii="Times New Roman" w:hAnsi="Times New Roman" w:hint="eastAsia"/>
              <w:sz w:val="16"/>
              <w:szCs w:val="16"/>
            </w:rPr>
            <w:t>Age</w:t>
          </w:r>
        </w:p>
      </w:docPartBody>
    </w:docPart>
    <w:docPart>
      <w:docPartPr>
        <w:name w:val="4AE83AA804844DFCA7D1CE00E3C78DF4"/>
        <w:category>
          <w:name w:val="全般"/>
          <w:gallery w:val="placeholder"/>
        </w:category>
        <w:types>
          <w:type w:val="bbPlcHdr"/>
        </w:types>
        <w:behaviors>
          <w:behavior w:val="content"/>
        </w:behaviors>
        <w:guid w:val="{3C3DF61D-28B1-43C2-BC41-C23EDEE6B71A}"/>
      </w:docPartPr>
      <w:docPartBody>
        <w:p w:rsidR="00C123EE" w:rsidRDefault="00C123EE" w:rsidP="00C123EE">
          <w:pPr>
            <w:pStyle w:val="4AE83AA804844DFCA7D1CE00E3C78DF44"/>
          </w:pPr>
          <w:r w:rsidRPr="00030B18">
            <w:rPr>
              <w:rStyle w:val="a3"/>
              <w:rFonts w:ascii="Times New Roman" w:hAnsi="Times New Roman" w:cs="Times New Roman"/>
              <w:sz w:val="16"/>
              <w:szCs w:val="16"/>
            </w:rPr>
            <w:t>Click here to enter.</w:t>
          </w:r>
        </w:p>
      </w:docPartBody>
    </w:docPart>
    <w:docPart>
      <w:docPartPr>
        <w:name w:val="90C5A2C69AD445F18AA163E761E80698"/>
        <w:category>
          <w:name w:val="全般"/>
          <w:gallery w:val="placeholder"/>
        </w:category>
        <w:types>
          <w:type w:val="bbPlcHdr"/>
        </w:types>
        <w:behaviors>
          <w:behavior w:val="content"/>
        </w:behaviors>
        <w:guid w:val="{CF3D2487-E1DA-4C14-B33F-9255A6AAD1EA}"/>
      </w:docPartPr>
      <w:docPartBody>
        <w:p w:rsidR="00C123EE" w:rsidRDefault="00C123EE" w:rsidP="00C123EE">
          <w:pPr>
            <w:pStyle w:val="90C5A2C69AD445F18AA163E761E806984"/>
          </w:pPr>
          <w:r w:rsidRPr="00030B18">
            <w:rPr>
              <w:rStyle w:val="a3"/>
              <w:rFonts w:ascii="Times New Roman" w:hAnsi="Times New Roman" w:cs="Times New Roman"/>
              <w:sz w:val="16"/>
              <w:szCs w:val="16"/>
            </w:rPr>
            <w:t>Click here to enter.</w:t>
          </w:r>
        </w:p>
      </w:docPartBody>
    </w:docPart>
    <w:docPart>
      <w:docPartPr>
        <w:name w:val="FAC25A4513FC4CCD81FF0EF7751049B6"/>
        <w:category>
          <w:name w:val="全般"/>
          <w:gallery w:val="placeholder"/>
        </w:category>
        <w:types>
          <w:type w:val="bbPlcHdr"/>
        </w:types>
        <w:behaviors>
          <w:behavior w:val="content"/>
        </w:behaviors>
        <w:guid w:val="{0D9F31EE-55C5-434C-8278-B63EA201CBA8}"/>
      </w:docPartPr>
      <w:docPartBody>
        <w:p w:rsidR="00C123EE" w:rsidRDefault="00C123EE" w:rsidP="00C123EE">
          <w:pPr>
            <w:pStyle w:val="FAC25A4513FC4CCD81FF0EF7751049B64"/>
          </w:pPr>
          <w:r w:rsidRPr="00030B18">
            <w:rPr>
              <w:rStyle w:val="a3"/>
              <w:rFonts w:ascii="Times New Roman" w:hAnsi="Times New Roman" w:cs="Times New Roman"/>
              <w:sz w:val="16"/>
              <w:szCs w:val="16"/>
            </w:rPr>
            <w:t>Click here to enter.</w:t>
          </w:r>
        </w:p>
      </w:docPartBody>
    </w:docPart>
    <w:docPart>
      <w:docPartPr>
        <w:name w:val="FC7F5AF6E838443D9D8EA28366D9F929"/>
        <w:category>
          <w:name w:val="全般"/>
          <w:gallery w:val="placeholder"/>
        </w:category>
        <w:types>
          <w:type w:val="bbPlcHdr"/>
        </w:types>
        <w:behaviors>
          <w:behavior w:val="content"/>
        </w:behaviors>
        <w:guid w:val="{B62C0693-EFE0-4199-868F-790084C2E305}"/>
      </w:docPartPr>
      <w:docPartBody>
        <w:p w:rsidR="00C123EE" w:rsidRDefault="00C123EE" w:rsidP="00C123EE">
          <w:pPr>
            <w:pStyle w:val="FC7F5AF6E838443D9D8EA28366D9F9294"/>
          </w:pPr>
          <w:r w:rsidRPr="00030B18">
            <w:rPr>
              <w:rStyle w:val="a3"/>
              <w:rFonts w:ascii="Times New Roman" w:hAnsi="Times New Roman" w:cs="Times New Roman"/>
              <w:sz w:val="16"/>
              <w:szCs w:val="16"/>
            </w:rPr>
            <w:t>Click here to enter.</w:t>
          </w:r>
        </w:p>
      </w:docPartBody>
    </w:docPart>
    <w:docPart>
      <w:docPartPr>
        <w:name w:val="4B26D66E9E3B4A3B80830F917A6570CE"/>
        <w:category>
          <w:name w:val="全般"/>
          <w:gallery w:val="placeholder"/>
        </w:category>
        <w:types>
          <w:type w:val="bbPlcHdr"/>
        </w:types>
        <w:behaviors>
          <w:behavior w:val="content"/>
        </w:behaviors>
        <w:guid w:val="{B4CBB106-489C-4101-8600-241884723F83}"/>
      </w:docPartPr>
      <w:docPartBody>
        <w:p w:rsidR="00C123EE" w:rsidRDefault="00C123EE" w:rsidP="00C123EE">
          <w:pPr>
            <w:pStyle w:val="4B26D66E9E3B4A3B80830F917A6570CE4"/>
          </w:pPr>
          <w:r w:rsidRPr="00030B18">
            <w:rPr>
              <w:rStyle w:val="a3"/>
              <w:rFonts w:ascii="Times New Roman" w:hAnsi="Times New Roman" w:cs="Times New Roman"/>
              <w:sz w:val="16"/>
              <w:szCs w:val="16"/>
            </w:rPr>
            <w:t>Click here to enter.</w:t>
          </w:r>
        </w:p>
      </w:docPartBody>
    </w:docPart>
    <w:docPart>
      <w:docPartPr>
        <w:name w:val="2297A08DE7784C778EF645DB2D4C28B4"/>
        <w:category>
          <w:name w:val="全般"/>
          <w:gallery w:val="placeholder"/>
        </w:category>
        <w:types>
          <w:type w:val="bbPlcHdr"/>
        </w:types>
        <w:behaviors>
          <w:behavior w:val="content"/>
        </w:behaviors>
        <w:guid w:val="{FEDCF885-C332-4A83-98E1-B356134FADEF}"/>
      </w:docPartPr>
      <w:docPartBody>
        <w:p w:rsidR="00C123EE" w:rsidRDefault="00C123EE" w:rsidP="00C123EE">
          <w:pPr>
            <w:pStyle w:val="2297A08DE7784C778EF645DB2D4C28B44"/>
          </w:pPr>
          <w:r w:rsidRPr="00030B18">
            <w:rPr>
              <w:rStyle w:val="a3"/>
              <w:rFonts w:ascii="Times New Roman" w:hAnsi="Times New Roman" w:cs="Times New Roman"/>
              <w:sz w:val="16"/>
              <w:szCs w:val="16"/>
            </w:rPr>
            <w:t>Click here to enter.</w:t>
          </w:r>
        </w:p>
      </w:docPartBody>
    </w:docPart>
    <w:docPart>
      <w:docPartPr>
        <w:name w:val="69407BA41FE94F9F86A97C4D901DAE07"/>
        <w:category>
          <w:name w:val="全般"/>
          <w:gallery w:val="placeholder"/>
        </w:category>
        <w:types>
          <w:type w:val="bbPlcHdr"/>
        </w:types>
        <w:behaviors>
          <w:behavior w:val="content"/>
        </w:behaviors>
        <w:guid w:val="{E3FEAF5A-52D6-45EA-9F44-0B9900BE3884}"/>
      </w:docPartPr>
      <w:docPartBody>
        <w:p w:rsidR="00C123EE" w:rsidRDefault="00C123EE" w:rsidP="00C123EE">
          <w:pPr>
            <w:pStyle w:val="69407BA41FE94F9F86A97C4D901DAE074"/>
          </w:pPr>
          <w:r w:rsidRPr="00030B18">
            <w:rPr>
              <w:rStyle w:val="a3"/>
              <w:rFonts w:ascii="Times New Roman" w:hAnsi="Times New Roman" w:cs="Times New Roman"/>
              <w:sz w:val="16"/>
              <w:szCs w:val="16"/>
            </w:rPr>
            <w:t>Click here to enter.</w:t>
          </w:r>
        </w:p>
      </w:docPartBody>
    </w:docPart>
    <w:docPart>
      <w:docPartPr>
        <w:name w:val="B68356C021DD44C1A32CA64D549F3453"/>
        <w:category>
          <w:name w:val="全般"/>
          <w:gallery w:val="placeholder"/>
        </w:category>
        <w:types>
          <w:type w:val="bbPlcHdr"/>
        </w:types>
        <w:behaviors>
          <w:behavior w:val="content"/>
        </w:behaviors>
        <w:guid w:val="{C0FC4C34-929E-49CA-BFEC-80673EA89BE8}"/>
      </w:docPartPr>
      <w:docPartBody>
        <w:p w:rsidR="00C123EE" w:rsidRDefault="00C123EE" w:rsidP="00C123EE">
          <w:pPr>
            <w:pStyle w:val="B68356C021DD44C1A32CA64D549F34534"/>
          </w:pPr>
          <w:r w:rsidRPr="00030B18">
            <w:rPr>
              <w:rStyle w:val="a3"/>
              <w:rFonts w:ascii="Times New Roman" w:hAnsi="Times New Roman" w:cs="Times New Roman"/>
              <w:sz w:val="16"/>
              <w:szCs w:val="16"/>
            </w:rPr>
            <w:t>Click here to enter.</w:t>
          </w:r>
        </w:p>
      </w:docPartBody>
    </w:docPart>
    <w:docPart>
      <w:docPartPr>
        <w:name w:val="960FC67AB6FF407A8040A6FCA89FAAD7"/>
        <w:category>
          <w:name w:val="全般"/>
          <w:gallery w:val="placeholder"/>
        </w:category>
        <w:types>
          <w:type w:val="bbPlcHdr"/>
        </w:types>
        <w:behaviors>
          <w:behavior w:val="content"/>
        </w:behaviors>
        <w:guid w:val="{355FEAC9-B020-4996-AC6B-2DC67B20BBD3}"/>
      </w:docPartPr>
      <w:docPartBody>
        <w:p w:rsidR="00C123EE" w:rsidRDefault="00C123EE" w:rsidP="00C123EE">
          <w:pPr>
            <w:pStyle w:val="960FC67AB6FF407A8040A6FCA89FAAD74"/>
          </w:pPr>
          <w:r w:rsidRPr="00030B18">
            <w:rPr>
              <w:rStyle w:val="a3"/>
              <w:rFonts w:ascii="Times New Roman" w:hAnsi="Times New Roman" w:cs="Times New Roman"/>
              <w:sz w:val="16"/>
              <w:szCs w:val="16"/>
            </w:rPr>
            <w:t>Click here to enter.</w:t>
          </w:r>
        </w:p>
      </w:docPartBody>
    </w:docPart>
    <w:docPart>
      <w:docPartPr>
        <w:name w:val="3DC90073B9924D85AEF73A9FAD64F1D9"/>
        <w:category>
          <w:name w:val="全般"/>
          <w:gallery w:val="placeholder"/>
        </w:category>
        <w:types>
          <w:type w:val="bbPlcHdr"/>
        </w:types>
        <w:behaviors>
          <w:behavior w:val="content"/>
        </w:behaviors>
        <w:guid w:val="{36CCFDF8-AB83-47B8-BEB1-D9323DE2482D}"/>
      </w:docPartPr>
      <w:docPartBody>
        <w:p w:rsidR="00C123EE" w:rsidRDefault="00C123EE" w:rsidP="00C123EE">
          <w:pPr>
            <w:pStyle w:val="3DC90073B9924D85AEF73A9FAD64F1D94"/>
          </w:pPr>
          <w:r w:rsidRPr="00030B18">
            <w:rPr>
              <w:rStyle w:val="a3"/>
              <w:rFonts w:ascii="Times New Roman" w:hAnsi="Times New Roman" w:cs="Times New Roman"/>
              <w:sz w:val="16"/>
              <w:szCs w:val="16"/>
            </w:rPr>
            <w:t>Click here to enter.</w:t>
          </w:r>
        </w:p>
      </w:docPartBody>
    </w:docPart>
    <w:docPart>
      <w:docPartPr>
        <w:name w:val="A30395EB48F445E9A57BAA23096CEC0B"/>
        <w:category>
          <w:name w:val="全般"/>
          <w:gallery w:val="placeholder"/>
        </w:category>
        <w:types>
          <w:type w:val="bbPlcHdr"/>
        </w:types>
        <w:behaviors>
          <w:behavior w:val="content"/>
        </w:behaviors>
        <w:guid w:val="{CA83AB12-8F02-4D73-8709-EC6743D92484}"/>
      </w:docPartPr>
      <w:docPartBody>
        <w:p w:rsidR="00C123EE" w:rsidRDefault="00C123EE" w:rsidP="00C123EE">
          <w:pPr>
            <w:pStyle w:val="A30395EB48F445E9A57BAA23096CEC0B4"/>
          </w:pPr>
          <w:r w:rsidRPr="00030B18">
            <w:rPr>
              <w:rStyle w:val="a3"/>
              <w:rFonts w:ascii="Times New Roman" w:hAnsi="Times New Roman" w:cs="Times New Roman"/>
              <w:sz w:val="16"/>
              <w:szCs w:val="16"/>
            </w:rPr>
            <w:t>Click here to enter.</w:t>
          </w:r>
        </w:p>
      </w:docPartBody>
    </w:docPart>
    <w:docPart>
      <w:docPartPr>
        <w:name w:val="4C1A2D8ADFCC47F08E8A79504FDD05EA"/>
        <w:category>
          <w:name w:val="全般"/>
          <w:gallery w:val="placeholder"/>
        </w:category>
        <w:types>
          <w:type w:val="bbPlcHdr"/>
        </w:types>
        <w:behaviors>
          <w:behavior w:val="content"/>
        </w:behaviors>
        <w:guid w:val="{7627F513-BF9B-4FBC-A319-818535649B9E}"/>
      </w:docPartPr>
      <w:docPartBody>
        <w:p w:rsidR="00C123EE" w:rsidRDefault="00C123EE" w:rsidP="00C123EE">
          <w:pPr>
            <w:pStyle w:val="4C1A2D8ADFCC47F08E8A79504FDD05EA4"/>
          </w:pPr>
          <w:r w:rsidRPr="00030B18">
            <w:rPr>
              <w:rStyle w:val="a3"/>
              <w:rFonts w:ascii="Times New Roman" w:hAnsi="Times New Roman" w:cs="Times New Roman"/>
              <w:sz w:val="16"/>
              <w:szCs w:val="16"/>
            </w:rPr>
            <w:t>Click here to enter.</w:t>
          </w:r>
        </w:p>
      </w:docPartBody>
    </w:docPart>
    <w:docPart>
      <w:docPartPr>
        <w:name w:val="0AD5858755004E6CB6DE65D4C4F1B036"/>
        <w:category>
          <w:name w:val="全般"/>
          <w:gallery w:val="placeholder"/>
        </w:category>
        <w:types>
          <w:type w:val="bbPlcHdr"/>
        </w:types>
        <w:behaviors>
          <w:behavior w:val="content"/>
        </w:behaviors>
        <w:guid w:val="{FC802EDD-DC31-4AE5-965E-4DE97010F93B}"/>
      </w:docPartPr>
      <w:docPartBody>
        <w:p w:rsidR="00C123EE" w:rsidRDefault="00C123EE" w:rsidP="00C123EE">
          <w:pPr>
            <w:pStyle w:val="0AD5858755004E6CB6DE65D4C4F1B0364"/>
          </w:pPr>
          <w:r w:rsidRPr="00030B18">
            <w:rPr>
              <w:rStyle w:val="a3"/>
              <w:rFonts w:ascii="Times New Roman" w:hAnsi="Times New Roman" w:cs="Times New Roman"/>
              <w:sz w:val="16"/>
              <w:szCs w:val="16"/>
            </w:rPr>
            <w:t>Click here to enter.</w:t>
          </w:r>
        </w:p>
      </w:docPartBody>
    </w:docPart>
    <w:docPart>
      <w:docPartPr>
        <w:name w:val="9DAD1A8EB92C40459C3B05C5823B2AD4"/>
        <w:category>
          <w:name w:val="全般"/>
          <w:gallery w:val="placeholder"/>
        </w:category>
        <w:types>
          <w:type w:val="bbPlcHdr"/>
        </w:types>
        <w:behaviors>
          <w:behavior w:val="content"/>
        </w:behaviors>
        <w:guid w:val="{086D7F5C-B41E-425E-8F1A-2A2079ACD414}"/>
      </w:docPartPr>
      <w:docPartBody>
        <w:p w:rsidR="00C123EE" w:rsidRDefault="00C123EE" w:rsidP="00C123EE">
          <w:pPr>
            <w:pStyle w:val="9DAD1A8EB92C40459C3B05C5823B2AD44"/>
          </w:pPr>
          <w:r w:rsidRPr="00030B18">
            <w:rPr>
              <w:rStyle w:val="a3"/>
              <w:rFonts w:ascii="Times New Roman" w:hAnsi="Times New Roman" w:cs="Times New Roman"/>
              <w:sz w:val="16"/>
              <w:szCs w:val="16"/>
            </w:rPr>
            <w:t>Click here to enter.</w:t>
          </w:r>
        </w:p>
      </w:docPartBody>
    </w:docPart>
    <w:docPart>
      <w:docPartPr>
        <w:name w:val="69682120F7354B3FB9665FB4D87F2321"/>
        <w:category>
          <w:name w:val="全般"/>
          <w:gallery w:val="placeholder"/>
        </w:category>
        <w:types>
          <w:type w:val="bbPlcHdr"/>
        </w:types>
        <w:behaviors>
          <w:behavior w:val="content"/>
        </w:behaviors>
        <w:guid w:val="{F92440B3-B1A7-403A-AA5B-3BB389A5E438}"/>
      </w:docPartPr>
      <w:docPartBody>
        <w:p w:rsidR="00C123EE" w:rsidRDefault="00C123EE" w:rsidP="00C123EE">
          <w:pPr>
            <w:pStyle w:val="69682120F7354B3FB9665FB4D87F23214"/>
          </w:pPr>
          <w:r w:rsidRPr="00030B18">
            <w:rPr>
              <w:rStyle w:val="a3"/>
              <w:rFonts w:ascii="Times New Roman" w:hAnsi="Times New Roman" w:cs="Times New Roman"/>
              <w:sz w:val="16"/>
              <w:szCs w:val="16"/>
            </w:rPr>
            <w:t>Click here to enter.</w:t>
          </w:r>
        </w:p>
      </w:docPartBody>
    </w:docPart>
    <w:docPart>
      <w:docPartPr>
        <w:name w:val="D12027C1B5C54518B047761BBF780ED7"/>
        <w:category>
          <w:name w:val="全般"/>
          <w:gallery w:val="placeholder"/>
        </w:category>
        <w:types>
          <w:type w:val="bbPlcHdr"/>
        </w:types>
        <w:behaviors>
          <w:behavior w:val="content"/>
        </w:behaviors>
        <w:guid w:val="{2150B90B-3950-4611-A61B-689871CEE8DC}"/>
      </w:docPartPr>
      <w:docPartBody>
        <w:p w:rsidR="00C123EE" w:rsidRDefault="00C123EE" w:rsidP="00C123EE">
          <w:pPr>
            <w:pStyle w:val="D12027C1B5C54518B047761BBF780ED74"/>
          </w:pPr>
          <w:r w:rsidRPr="00030B18">
            <w:rPr>
              <w:rStyle w:val="a3"/>
              <w:rFonts w:ascii="Times New Roman" w:hAnsi="Times New Roman" w:cs="Times New Roman"/>
              <w:sz w:val="16"/>
              <w:szCs w:val="16"/>
            </w:rPr>
            <w:t>Click here to enter.</w:t>
          </w:r>
        </w:p>
      </w:docPartBody>
    </w:docPart>
    <w:docPart>
      <w:docPartPr>
        <w:name w:val="F5CB18FC1B30470CBD8109E7664E8D01"/>
        <w:category>
          <w:name w:val="全般"/>
          <w:gallery w:val="placeholder"/>
        </w:category>
        <w:types>
          <w:type w:val="bbPlcHdr"/>
        </w:types>
        <w:behaviors>
          <w:behavior w:val="content"/>
        </w:behaviors>
        <w:guid w:val="{48C5B59D-72BB-4D4B-871B-80B30ECFF62F}"/>
      </w:docPartPr>
      <w:docPartBody>
        <w:p w:rsidR="00C123EE" w:rsidRDefault="00C123EE" w:rsidP="00C123EE">
          <w:pPr>
            <w:pStyle w:val="F5CB18FC1B30470CBD8109E7664E8D014"/>
          </w:pPr>
          <w:r w:rsidRPr="00030B18">
            <w:rPr>
              <w:rStyle w:val="a3"/>
              <w:rFonts w:ascii="Times New Roman" w:hAnsi="Times New Roman" w:cs="Times New Roman"/>
              <w:sz w:val="16"/>
              <w:szCs w:val="16"/>
            </w:rPr>
            <w:t>Click</w:t>
          </w:r>
          <w:r>
            <w:rPr>
              <w:rStyle w:val="a3"/>
              <w:rFonts w:ascii="Times New Roman" w:hAnsi="Times New Roman" w:cs="Times New Roman"/>
              <w:sz w:val="16"/>
              <w:szCs w:val="16"/>
            </w:rPr>
            <w:t xml:space="preserve"> here to enter</w:t>
          </w:r>
          <w:r>
            <w:rPr>
              <w:rStyle w:val="a3"/>
              <w:rFonts w:ascii="Times New Roman" w:hAnsi="Times New Roman" w:cs="Times New Roman" w:hint="eastAsia"/>
              <w:sz w:val="16"/>
              <w:szCs w:val="16"/>
            </w:rPr>
            <w:t>.</w:t>
          </w:r>
          <w:r w:rsidRPr="006558DA">
            <w:rPr>
              <w:rStyle w:val="a3"/>
              <w:rFonts w:ascii="Times New Roman" w:hAnsi="Times New Roman" w:cs="Times New Roman" w:hint="eastAsia"/>
              <w:b/>
              <w:color w:val="FF0000"/>
              <w:sz w:val="16"/>
              <w:szCs w:val="16"/>
            </w:rPr>
            <w:t>*</w:t>
          </w:r>
        </w:p>
      </w:docPartBody>
    </w:docPart>
    <w:docPart>
      <w:docPartPr>
        <w:name w:val="551E51707263427887F1CC16C6A912FE"/>
        <w:category>
          <w:name w:val="全般"/>
          <w:gallery w:val="placeholder"/>
        </w:category>
        <w:types>
          <w:type w:val="bbPlcHdr"/>
        </w:types>
        <w:behaviors>
          <w:behavior w:val="content"/>
        </w:behaviors>
        <w:guid w:val="{BD33B3DD-9862-4C47-ADDA-C649DDAF68F0}"/>
      </w:docPartPr>
      <w:docPartBody>
        <w:p w:rsidR="00C123EE" w:rsidRDefault="00C123EE" w:rsidP="00C123EE">
          <w:pPr>
            <w:pStyle w:val="551E51707263427887F1CC16C6A912FE4"/>
          </w:pPr>
          <w:r w:rsidRPr="00030B18">
            <w:rPr>
              <w:rStyle w:val="a3"/>
              <w:rFonts w:ascii="Times New Roman" w:hAnsi="Times New Roman" w:cs="Times New Roman"/>
              <w:sz w:val="16"/>
              <w:szCs w:val="16"/>
            </w:rPr>
            <w:t>Click here to enter.</w:t>
          </w:r>
        </w:p>
      </w:docPartBody>
    </w:docPart>
    <w:docPart>
      <w:docPartPr>
        <w:name w:val="AE11F0E582654E9EBADC80C027775A28"/>
        <w:category>
          <w:name w:val="全般"/>
          <w:gallery w:val="placeholder"/>
        </w:category>
        <w:types>
          <w:type w:val="bbPlcHdr"/>
        </w:types>
        <w:behaviors>
          <w:behavior w:val="content"/>
        </w:behaviors>
        <w:guid w:val="{623E0A0B-8DF5-4B98-9AD8-7CF3226DA551}"/>
      </w:docPartPr>
      <w:docPartBody>
        <w:p w:rsidR="00C123EE" w:rsidRDefault="00C123EE" w:rsidP="00C123EE">
          <w:pPr>
            <w:pStyle w:val="AE11F0E582654E9EBADC80C027775A284"/>
          </w:pPr>
          <w:r w:rsidRPr="00030B18">
            <w:rPr>
              <w:rStyle w:val="a3"/>
              <w:rFonts w:ascii="Times New Roman" w:hAnsi="Times New Roman" w:cs="Times New Roman"/>
              <w:sz w:val="16"/>
              <w:szCs w:val="16"/>
            </w:rPr>
            <w:t>Click here to enter.</w:t>
          </w:r>
        </w:p>
      </w:docPartBody>
    </w:docPart>
    <w:docPart>
      <w:docPartPr>
        <w:name w:val="E90152A4000849B0BE96A5FAA9CE38F6"/>
        <w:category>
          <w:name w:val="全般"/>
          <w:gallery w:val="placeholder"/>
        </w:category>
        <w:types>
          <w:type w:val="bbPlcHdr"/>
        </w:types>
        <w:behaviors>
          <w:behavior w:val="content"/>
        </w:behaviors>
        <w:guid w:val="{8A82BC2F-0967-42B3-BA7F-218A1F25CA75}"/>
      </w:docPartPr>
      <w:docPartBody>
        <w:p w:rsidR="00C123EE" w:rsidRDefault="00C123EE" w:rsidP="00C123EE">
          <w:pPr>
            <w:pStyle w:val="E90152A4000849B0BE96A5FAA9CE38F64"/>
          </w:pPr>
          <w:r w:rsidRPr="00030B18">
            <w:rPr>
              <w:rStyle w:val="a3"/>
              <w:rFonts w:ascii="Times New Roman" w:hAnsi="Times New Roman" w:cs="Times New Roman"/>
              <w:sz w:val="16"/>
              <w:szCs w:val="16"/>
            </w:rPr>
            <w:t>Click here to enter.</w:t>
          </w:r>
          <w:r w:rsidRPr="006558DA">
            <w:rPr>
              <w:rStyle w:val="a3"/>
              <w:rFonts w:ascii="Times New Roman" w:hAnsi="Times New Roman" w:cs="Times New Roman" w:hint="eastAsia"/>
              <w:b/>
              <w:color w:val="FF0000"/>
              <w:sz w:val="16"/>
              <w:szCs w:val="16"/>
            </w:rPr>
            <w:t>*</w:t>
          </w:r>
        </w:p>
      </w:docPartBody>
    </w:docPart>
    <w:docPart>
      <w:docPartPr>
        <w:name w:val="7108BA55FFFD4946934060937D9E1871"/>
        <w:category>
          <w:name w:val="全般"/>
          <w:gallery w:val="placeholder"/>
        </w:category>
        <w:types>
          <w:type w:val="bbPlcHdr"/>
        </w:types>
        <w:behaviors>
          <w:behavior w:val="content"/>
        </w:behaviors>
        <w:guid w:val="{5B0CB270-7F4F-49FD-AF84-2636F5DA4AAD}"/>
      </w:docPartPr>
      <w:docPartBody>
        <w:p w:rsidR="00C123EE" w:rsidRDefault="00C123EE" w:rsidP="00C123EE">
          <w:pPr>
            <w:pStyle w:val="7108BA55FFFD4946934060937D9E18714"/>
          </w:pPr>
          <w:r w:rsidRPr="00030B18">
            <w:rPr>
              <w:rStyle w:val="a3"/>
              <w:rFonts w:ascii="Times New Roman" w:hAnsi="Times New Roman" w:cs="Times New Roman"/>
              <w:sz w:val="16"/>
              <w:szCs w:val="16"/>
            </w:rPr>
            <w:t>Click here to enter.</w:t>
          </w:r>
        </w:p>
      </w:docPartBody>
    </w:docPart>
    <w:docPart>
      <w:docPartPr>
        <w:name w:val="A922C983BA094F20887F6DB0180753B2"/>
        <w:category>
          <w:name w:val="全般"/>
          <w:gallery w:val="placeholder"/>
        </w:category>
        <w:types>
          <w:type w:val="bbPlcHdr"/>
        </w:types>
        <w:behaviors>
          <w:behavior w:val="content"/>
        </w:behaviors>
        <w:guid w:val="{02779809-F9D2-4ADE-B127-0F7627A9002E}"/>
      </w:docPartPr>
      <w:docPartBody>
        <w:p w:rsidR="00C123EE" w:rsidRDefault="00C123EE" w:rsidP="00C123EE">
          <w:pPr>
            <w:pStyle w:val="A922C983BA094F20887F6DB0180753B24"/>
          </w:pPr>
          <w:r w:rsidRPr="00030B18">
            <w:rPr>
              <w:rStyle w:val="a3"/>
              <w:rFonts w:ascii="Times New Roman" w:hAnsi="Times New Roman" w:cs="Times New Roman"/>
              <w:sz w:val="16"/>
              <w:szCs w:val="16"/>
            </w:rPr>
            <w:t>Click here to enter.</w:t>
          </w:r>
        </w:p>
      </w:docPartBody>
    </w:docPart>
    <w:docPart>
      <w:docPartPr>
        <w:name w:val="DF1FFB8158A24DF0A5FCC6996001FD4B"/>
        <w:category>
          <w:name w:val="全般"/>
          <w:gallery w:val="placeholder"/>
        </w:category>
        <w:types>
          <w:type w:val="bbPlcHdr"/>
        </w:types>
        <w:behaviors>
          <w:behavior w:val="content"/>
        </w:behaviors>
        <w:guid w:val="{7115CB96-DF1F-47BE-8FC1-472FDA642839}"/>
      </w:docPartPr>
      <w:docPartBody>
        <w:p w:rsidR="00C123EE" w:rsidRDefault="00C123EE" w:rsidP="00C123EE">
          <w:pPr>
            <w:pStyle w:val="DF1FFB8158A24DF0A5FCC6996001FD4B4"/>
          </w:pPr>
          <w:r w:rsidRPr="00030B18">
            <w:rPr>
              <w:rStyle w:val="a3"/>
              <w:rFonts w:ascii="Times New Roman" w:hAnsi="Times New Roman" w:cs="Times New Roman"/>
              <w:sz w:val="16"/>
              <w:szCs w:val="16"/>
            </w:rPr>
            <w:t>Click here to enter.</w:t>
          </w:r>
        </w:p>
      </w:docPartBody>
    </w:docPart>
    <w:docPart>
      <w:docPartPr>
        <w:name w:val="05786754997747CCB4D4521370613065"/>
        <w:category>
          <w:name w:val="全般"/>
          <w:gallery w:val="placeholder"/>
        </w:category>
        <w:types>
          <w:type w:val="bbPlcHdr"/>
        </w:types>
        <w:behaviors>
          <w:behavior w:val="content"/>
        </w:behaviors>
        <w:guid w:val="{E00DF7A8-8544-4D46-A255-B5647A88C3F7}"/>
      </w:docPartPr>
      <w:docPartBody>
        <w:p w:rsidR="00C123EE" w:rsidRDefault="00C123EE" w:rsidP="00C123EE">
          <w:pPr>
            <w:pStyle w:val="05786754997747CCB4D45213706130654"/>
          </w:pPr>
          <w:r w:rsidRPr="00030B18">
            <w:rPr>
              <w:rStyle w:val="a3"/>
              <w:rFonts w:ascii="Times New Roman" w:hAnsi="Times New Roman" w:cs="Times New Roman"/>
              <w:sz w:val="16"/>
              <w:szCs w:val="16"/>
            </w:rPr>
            <w:t>Click here to enter.</w:t>
          </w:r>
        </w:p>
      </w:docPartBody>
    </w:docPart>
    <w:docPart>
      <w:docPartPr>
        <w:name w:val="C2588331EAEF4FC2B15693D5DC0F5529"/>
        <w:category>
          <w:name w:val="全般"/>
          <w:gallery w:val="placeholder"/>
        </w:category>
        <w:types>
          <w:type w:val="bbPlcHdr"/>
        </w:types>
        <w:behaviors>
          <w:behavior w:val="content"/>
        </w:behaviors>
        <w:guid w:val="{F2171917-C380-4B7E-8B20-95CA4A111A55}"/>
      </w:docPartPr>
      <w:docPartBody>
        <w:p w:rsidR="00C123EE" w:rsidRDefault="00C123EE" w:rsidP="00C123EE">
          <w:pPr>
            <w:pStyle w:val="C2588331EAEF4FC2B15693D5DC0F55294"/>
          </w:pPr>
          <w:r w:rsidRPr="00030B18">
            <w:rPr>
              <w:rStyle w:val="a3"/>
              <w:rFonts w:ascii="Times New Roman" w:hAnsi="Times New Roman" w:cs="Times New Roman"/>
              <w:sz w:val="16"/>
              <w:szCs w:val="16"/>
            </w:rPr>
            <w:t>Click here to enter.</w:t>
          </w:r>
        </w:p>
      </w:docPartBody>
    </w:docPart>
    <w:docPart>
      <w:docPartPr>
        <w:name w:val="4870EE7EEAFB4ACDB459F6633350A3B4"/>
        <w:category>
          <w:name w:val="全般"/>
          <w:gallery w:val="placeholder"/>
        </w:category>
        <w:types>
          <w:type w:val="bbPlcHdr"/>
        </w:types>
        <w:behaviors>
          <w:behavior w:val="content"/>
        </w:behaviors>
        <w:guid w:val="{D6670A35-635D-490F-B95B-EA5D3E77A4F1}"/>
      </w:docPartPr>
      <w:docPartBody>
        <w:p w:rsidR="00C123EE" w:rsidRDefault="00C123EE" w:rsidP="00C123EE">
          <w:pPr>
            <w:pStyle w:val="4870EE7EEAFB4ACDB459F6633350A3B44"/>
          </w:pPr>
          <w:r w:rsidRPr="00030B18">
            <w:rPr>
              <w:rStyle w:val="a3"/>
              <w:rFonts w:ascii="Times New Roman" w:hAnsi="Times New Roman" w:cs="Times New Roman"/>
              <w:sz w:val="16"/>
              <w:szCs w:val="16"/>
            </w:rPr>
            <w:t>Click here to enter.</w:t>
          </w:r>
        </w:p>
      </w:docPartBody>
    </w:docPart>
    <w:docPart>
      <w:docPartPr>
        <w:name w:val="E99CF74158FE47509A5086D09C3D2EAE"/>
        <w:category>
          <w:name w:val="全般"/>
          <w:gallery w:val="placeholder"/>
        </w:category>
        <w:types>
          <w:type w:val="bbPlcHdr"/>
        </w:types>
        <w:behaviors>
          <w:behavior w:val="content"/>
        </w:behaviors>
        <w:guid w:val="{8EB22805-BC7D-48A4-A93E-FF5111183E4D}"/>
      </w:docPartPr>
      <w:docPartBody>
        <w:p w:rsidR="00C123EE" w:rsidRDefault="00C123EE" w:rsidP="00C123EE">
          <w:pPr>
            <w:pStyle w:val="E99CF74158FE47509A5086D09C3D2EAE4"/>
          </w:pPr>
          <w:r w:rsidRPr="00030B18">
            <w:rPr>
              <w:rStyle w:val="a3"/>
              <w:rFonts w:ascii="Times New Roman" w:hAnsi="Times New Roman" w:cs="Times New Roman"/>
              <w:sz w:val="16"/>
              <w:szCs w:val="16"/>
            </w:rPr>
            <w:t>Click here to enter.</w:t>
          </w:r>
        </w:p>
      </w:docPartBody>
    </w:docPart>
    <w:docPart>
      <w:docPartPr>
        <w:name w:val="96F2F2C775814F77A41417A0F2DF485D"/>
        <w:category>
          <w:name w:val="全般"/>
          <w:gallery w:val="placeholder"/>
        </w:category>
        <w:types>
          <w:type w:val="bbPlcHdr"/>
        </w:types>
        <w:behaviors>
          <w:behavior w:val="content"/>
        </w:behaviors>
        <w:guid w:val="{52881889-CC6C-48AB-9E1D-CC8BA923053D}"/>
      </w:docPartPr>
      <w:docPartBody>
        <w:p w:rsidR="00C123EE" w:rsidRDefault="00C123EE" w:rsidP="00C123EE">
          <w:pPr>
            <w:pStyle w:val="96F2F2C775814F77A41417A0F2DF485D4"/>
          </w:pPr>
          <w:r w:rsidRPr="00030B18">
            <w:rPr>
              <w:rStyle w:val="a3"/>
              <w:rFonts w:ascii="Times New Roman" w:hAnsi="Times New Roman" w:cs="Times New Roman"/>
              <w:sz w:val="16"/>
              <w:szCs w:val="16"/>
            </w:rPr>
            <w:t>Click here to enter.</w:t>
          </w:r>
        </w:p>
      </w:docPartBody>
    </w:docPart>
    <w:docPart>
      <w:docPartPr>
        <w:name w:val="CFCD6BBD10AD471CA0EEB0E93AFBB4D5"/>
        <w:category>
          <w:name w:val="全般"/>
          <w:gallery w:val="placeholder"/>
        </w:category>
        <w:types>
          <w:type w:val="bbPlcHdr"/>
        </w:types>
        <w:behaviors>
          <w:behavior w:val="content"/>
        </w:behaviors>
        <w:guid w:val="{F0CAD168-697B-4497-88F4-7E772067BD24}"/>
      </w:docPartPr>
      <w:docPartBody>
        <w:p w:rsidR="00C123EE" w:rsidRDefault="00C123EE" w:rsidP="00C123EE">
          <w:pPr>
            <w:pStyle w:val="CFCD6BBD10AD471CA0EEB0E93AFBB4D54"/>
          </w:pPr>
          <w:r w:rsidRPr="00030B18">
            <w:rPr>
              <w:rStyle w:val="a3"/>
              <w:rFonts w:ascii="Times New Roman" w:hAnsi="Times New Roman" w:cs="Times New Roman"/>
              <w:sz w:val="16"/>
              <w:szCs w:val="16"/>
            </w:rPr>
            <w:t>Click here to enter.</w:t>
          </w:r>
        </w:p>
      </w:docPartBody>
    </w:docPart>
    <w:docPart>
      <w:docPartPr>
        <w:name w:val="65742B9D3CD147F0A6DF9AF527BC08A9"/>
        <w:category>
          <w:name w:val="全般"/>
          <w:gallery w:val="placeholder"/>
        </w:category>
        <w:types>
          <w:type w:val="bbPlcHdr"/>
        </w:types>
        <w:behaviors>
          <w:behavior w:val="content"/>
        </w:behaviors>
        <w:guid w:val="{CA3671A4-3F87-430A-8CA8-21A5B3204A5E}"/>
      </w:docPartPr>
      <w:docPartBody>
        <w:p w:rsidR="00C123EE" w:rsidRDefault="00C123EE" w:rsidP="00C123EE">
          <w:pPr>
            <w:pStyle w:val="65742B9D3CD147F0A6DF9AF527BC08A94"/>
          </w:pPr>
          <w:r w:rsidRPr="00030B18">
            <w:rPr>
              <w:rStyle w:val="a3"/>
              <w:rFonts w:ascii="Times New Roman" w:hAnsi="Times New Roman" w:cs="Times New Roman"/>
              <w:sz w:val="16"/>
              <w:szCs w:val="16"/>
            </w:rPr>
            <w:t>Click here to enter.</w:t>
          </w:r>
        </w:p>
      </w:docPartBody>
    </w:docPart>
    <w:docPart>
      <w:docPartPr>
        <w:name w:val="41BF96348B4E4D0AA806A3E580B61567"/>
        <w:category>
          <w:name w:val="全般"/>
          <w:gallery w:val="placeholder"/>
        </w:category>
        <w:types>
          <w:type w:val="bbPlcHdr"/>
        </w:types>
        <w:behaviors>
          <w:behavior w:val="content"/>
        </w:behaviors>
        <w:guid w:val="{60C3FA4A-C6C9-486C-92B3-C409F3ECF17B}"/>
      </w:docPartPr>
      <w:docPartBody>
        <w:p w:rsidR="00C123EE" w:rsidRDefault="00C123EE" w:rsidP="00C123EE">
          <w:pPr>
            <w:pStyle w:val="41BF96348B4E4D0AA806A3E580B615674"/>
          </w:pPr>
          <w:r w:rsidRPr="00030B18">
            <w:rPr>
              <w:rStyle w:val="a3"/>
              <w:rFonts w:ascii="Times New Roman" w:hAnsi="Times New Roman" w:cs="Times New Roman"/>
              <w:sz w:val="16"/>
              <w:szCs w:val="16"/>
            </w:rPr>
            <w:t>Click here to enter.</w:t>
          </w:r>
        </w:p>
      </w:docPartBody>
    </w:docPart>
    <w:docPart>
      <w:docPartPr>
        <w:name w:val="6CFC0DFCD6204409B86A963E821E5303"/>
        <w:category>
          <w:name w:val="全般"/>
          <w:gallery w:val="placeholder"/>
        </w:category>
        <w:types>
          <w:type w:val="bbPlcHdr"/>
        </w:types>
        <w:behaviors>
          <w:behavior w:val="content"/>
        </w:behaviors>
        <w:guid w:val="{C29995DE-A94F-404A-987B-72AD51EC23BB}"/>
      </w:docPartPr>
      <w:docPartBody>
        <w:p w:rsidR="00C123EE" w:rsidRDefault="00C123EE" w:rsidP="00C123EE">
          <w:pPr>
            <w:pStyle w:val="6CFC0DFCD6204409B86A963E821E53034"/>
          </w:pPr>
          <w:r w:rsidRPr="00030B18">
            <w:rPr>
              <w:rStyle w:val="a3"/>
              <w:rFonts w:ascii="Times New Roman" w:hAnsi="Times New Roman" w:cs="Times New Roman"/>
              <w:sz w:val="16"/>
              <w:szCs w:val="16"/>
            </w:rPr>
            <w:t>Click here to enter.</w:t>
          </w:r>
        </w:p>
      </w:docPartBody>
    </w:docPart>
    <w:docPart>
      <w:docPartPr>
        <w:name w:val="98E1C182EE014DE78E7A5138DE7D17E3"/>
        <w:category>
          <w:name w:val="全般"/>
          <w:gallery w:val="placeholder"/>
        </w:category>
        <w:types>
          <w:type w:val="bbPlcHdr"/>
        </w:types>
        <w:behaviors>
          <w:behavior w:val="content"/>
        </w:behaviors>
        <w:guid w:val="{2CA03FBA-FE26-4E14-AFC6-CCE75B38247A}"/>
      </w:docPartPr>
      <w:docPartBody>
        <w:p w:rsidR="00C123EE" w:rsidRDefault="00C123EE" w:rsidP="00C123EE">
          <w:pPr>
            <w:pStyle w:val="98E1C182EE014DE78E7A5138DE7D17E34"/>
          </w:pPr>
          <w:r w:rsidRPr="00030B18">
            <w:rPr>
              <w:rStyle w:val="a3"/>
              <w:rFonts w:ascii="Times New Roman" w:hAnsi="Times New Roman" w:cs="Times New Roman"/>
              <w:sz w:val="16"/>
              <w:szCs w:val="16"/>
            </w:rPr>
            <w:t>Click here to enter.</w:t>
          </w:r>
        </w:p>
      </w:docPartBody>
    </w:docPart>
    <w:docPart>
      <w:docPartPr>
        <w:name w:val="D221233BAFC84E27AFED9EFB5665C124"/>
        <w:category>
          <w:name w:val="全般"/>
          <w:gallery w:val="placeholder"/>
        </w:category>
        <w:types>
          <w:type w:val="bbPlcHdr"/>
        </w:types>
        <w:behaviors>
          <w:behavior w:val="content"/>
        </w:behaviors>
        <w:guid w:val="{1567F40D-E66E-440E-8D46-B82065FCC1F8}"/>
      </w:docPartPr>
      <w:docPartBody>
        <w:p w:rsidR="00C123EE" w:rsidRDefault="00C123EE" w:rsidP="00C123EE">
          <w:pPr>
            <w:pStyle w:val="D221233BAFC84E27AFED9EFB5665C1244"/>
          </w:pPr>
          <w:r w:rsidRPr="00030B18">
            <w:rPr>
              <w:rStyle w:val="a3"/>
              <w:rFonts w:ascii="Times New Roman" w:hAnsi="Times New Roman" w:cs="Times New Roman"/>
              <w:sz w:val="16"/>
              <w:szCs w:val="16"/>
            </w:rPr>
            <w:t>Click here to enter.</w:t>
          </w:r>
        </w:p>
      </w:docPartBody>
    </w:docPart>
    <w:docPart>
      <w:docPartPr>
        <w:name w:val="7598E0D8732942B0AF58FEAC0D43EDE2"/>
        <w:category>
          <w:name w:val="全般"/>
          <w:gallery w:val="placeholder"/>
        </w:category>
        <w:types>
          <w:type w:val="bbPlcHdr"/>
        </w:types>
        <w:behaviors>
          <w:behavior w:val="content"/>
        </w:behaviors>
        <w:guid w:val="{EF0AB42D-BFE8-48E9-93C1-FEB38E8A8140}"/>
      </w:docPartPr>
      <w:docPartBody>
        <w:p w:rsidR="00C123EE" w:rsidRDefault="00C123EE" w:rsidP="00C123EE">
          <w:pPr>
            <w:pStyle w:val="7598E0D8732942B0AF58FEAC0D43EDE24"/>
          </w:pPr>
          <w:r w:rsidRPr="00030B18">
            <w:rPr>
              <w:rStyle w:val="a3"/>
              <w:rFonts w:ascii="Times New Roman" w:hAnsi="Times New Roman" w:cs="Times New Roman"/>
              <w:sz w:val="16"/>
              <w:szCs w:val="16"/>
            </w:rPr>
            <w:t>Click here to enter.</w:t>
          </w:r>
        </w:p>
      </w:docPartBody>
    </w:docPart>
    <w:docPart>
      <w:docPartPr>
        <w:name w:val="8AB63325DAB44B508B6B0FE46C1213D4"/>
        <w:category>
          <w:name w:val="全般"/>
          <w:gallery w:val="placeholder"/>
        </w:category>
        <w:types>
          <w:type w:val="bbPlcHdr"/>
        </w:types>
        <w:behaviors>
          <w:behavior w:val="content"/>
        </w:behaviors>
        <w:guid w:val="{14D1280C-BCEB-42A9-90C3-3E3CD7FC8382}"/>
      </w:docPartPr>
      <w:docPartBody>
        <w:p w:rsidR="00C123EE" w:rsidRDefault="00C123EE" w:rsidP="00C123EE">
          <w:pPr>
            <w:pStyle w:val="8AB63325DAB44B508B6B0FE46C1213D44"/>
          </w:pPr>
          <w:r w:rsidRPr="00030B18">
            <w:rPr>
              <w:rStyle w:val="a3"/>
              <w:rFonts w:ascii="Times New Roman" w:hAnsi="Times New Roman" w:cs="Times New Roman"/>
              <w:sz w:val="16"/>
              <w:szCs w:val="16"/>
            </w:rPr>
            <w:t>Click here to enter.</w:t>
          </w:r>
        </w:p>
      </w:docPartBody>
    </w:docPart>
    <w:docPart>
      <w:docPartPr>
        <w:name w:val="36531DED7D8248609266570CC42E8E92"/>
        <w:category>
          <w:name w:val="全般"/>
          <w:gallery w:val="placeholder"/>
        </w:category>
        <w:types>
          <w:type w:val="bbPlcHdr"/>
        </w:types>
        <w:behaviors>
          <w:behavior w:val="content"/>
        </w:behaviors>
        <w:guid w:val="{0BF22287-4E9B-4790-9F9E-0C55A3864096}"/>
      </w:docPartPr>
      <w:docPartBody>
        <w:p w:rsidR="007B2ACA" w:rsidRDefault="00C123EE" w:rsidP="00C123EE">
          <w:pPr>
            <w:pStyle w:val="36531DED7D8248609266570CC42E8E921"/>
          </w:pPr>
          <w:r w:rsidRPr="00030B18">
            <w:rPr>
              <w:rStyle w:val="a3"/>
              <w:rFonts w:ascii="Times New Roman" w:hAnsi="Times New Roman" w:cs="Times New Roman"/>
              <w:sz w:val="16"/>
              <w:szCs w:val="16"/>
            </w:rPr>
            <w:t>Click here to enter.</w:t>
          </w:r>
        </w:p>
      </w:docPartBody>
    </w:docPart>
    <w:docPart>
      <w:docPartPr>
        <w:name w:val="0FD24B6B866D4CD7BB2A7DB9F240E4E6"/>
        <w:category>
          <w:name w:val="全般"/>
          <w:gallery w:val="placeholder"/>
        </w:category>
        <w:types>
          <w:type w:val="bbPlcHdr"/>
        </w:types>
        <w:behaviors>
          <w:behavior w:val="content"/>
        </w:behaviors>
        <w:guid w:val="{5F6B6598-0879-44B1-B26C-3AA63FEF2555}"/>
      </w:docPartPr>
      <w:docPartBody>
        <w:p w:rsidR="007B2ACA" w:rsidRDefault="00C123EE" w:rsidP="00C123EE">
          <w:pPr>
            <w:pStyle w:val="0FD24B6B866D4CD7BB2A7DB9F240E4E6"/>
          </w:pPr>
          <w:r w:rsidRPr="00030B18">
            <w:rPr>
              <w:rStyle w:val="a3"/>
              <w:rFonts w:ascii="Times New Roman" w:hAnsi="Times New Roman"/>
              <w:sz w:val="16"/>
              <w:szCs w:val="16"/>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224021"/>
    <w:rsid w:val="002C4E98"/>
    <w:rsid w:val="003169EF"/>
    <w:rsid w:val="00317FB2"/>
    <w:rsid w:val="00343E66"/>
    <w:rsid w:val="00383183"/>
    <w:rsid w:val="0040335F"/>
    <w:rsid w:val="00443D10"/>
    <w:rsid w:val="00501BE5"/>
    <w:rsid w:val="005120F8"/>
    <w:rsid w:val="00522101"/>
    <w:rsid w:val="00624226"/>
    <w:rsid w:val="007B2ACA"/>
    <w:rsid w:val="00804734"/>
    <w:rsid w:val="008518EA"/>
    <w:rsid w:val="00BA1964"/>
    <w:rsid w:val="00BB54C7"/>
    <w:rsid w:val="00BC3BAB"/>
    <w:rsid w:val="00C123EE"/>
    <w:rsid w:val="00D0018D"/>
    <w:rsid w:val="00D549F8"/>
    <w:rsid w:val="00DA2107"/>
    <w:rsid w:val="00DD4C73"/>
    <w:rsid w:val="00E3571F"/>
    <w:rsid w:val="00ED46CA"/>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23EE"/>
    <w:rPr>
      <w:color w:val="808080"/>
    </w:rPr>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 w:type="paragraph" w:customStyle="1" w:styleId="75A8013DCEA4422EB6F502F1FA6BDDA1">
    <w:name w:val="75A8013DCEA4422EB6F502F1FA6BDDA1"/>
    <w:rsid w:val="008518EA"/>
    <w:pPr>
      <w:widowControl w:val="0"/>
      <w:jc w:val="both"/>
    </w:pPr>
  </w:style>
  <w:style w:type="paragraph" w:customStyle="1" w:styleId="5B1C48521BBA4FC096CB4AA26C60C320">
    <w:name w:val="5B1C48521BBA4FC096CB4AA26C60C320"/>
    <w:rsid w:val="008518EA"/>
    <w:pPr>
      <w:widowControl w:val="0"/>
      <w:jc w:val="both"/>
    </w:pPr>
  </w:style>
  <w:style w:type="paragraph" w:customStyle="1" w:styleId="C3A6DF965EEE4656B474030CC9AD3464">
    <w:name w:val="C3A6DF965EEE4656B474030CC9AD3464"/>
    <w:rsid w:val="008518EA"/>
    <w:pPr>
      <w:widowControl w:val="0"/>
      <w:jc w:val="both"/>
    </w:pPr>
  </w:style>
  <w:style w:type="paragraph" w:customStyle="1" w:styleId="7BF5D40748CF45E1848CD70B00EFA90B2">
    <w:name w:val="7BF5D40748CF45E1848CD70B00EFA90B2"/>
    <w:rsid w:val="003169EF"/>
    <w:pPr>
      <w:widowControl w:val="0"/>
      <w:jc w:val="both"/>
    </w:pPr>
  </w:style>
  <w:style w:type="paragraph" w:customStyle="1" w:styleId="E2085A1479B04135B65B56FA997B2DFA12">
    <w:name w:val="E2085A1479B04135B65B56FA997B2DFA12"/>
    <w:rsid w:val="003169EF"/>
    <w:pPr>
      <w:widowControl w:val="0"/>
      <w:jc w:val="both"/>
    </w:pPr>
  </w:style>
  <w:style w:type="paragraph" w:customStyle="1" w:styleId="D187B14D16154FE4A19409090F4714D611">
    <w:name w:val="D187B14D16154FE4A19409090F4714D611"/>
    <w:rsid w:val="003169EF"/>
    <w:pPr>
      <w:widowControl w:val="0"/>
      <w:jc w:val="both"/>
    </w:pPr>
  </w:style>
  <w:style w:type="paragraph" w:customStyle="1" w:styleId="5EADBB927BC94908AD7D6388DF4F119C">
    <w:name w:val="5EADBB927BC94908AD7D6388DF4F119C"/>
    <w:rsid w:val="003169EF"/>
    <w:pPr>
      <w:widowControl w:val="0"/>
      <w:jc w:val="both"/>
    </w:pPr>
  </w:style>
  <w:style w:type="paragraph" w:customStyle="1" w:styleId="09A8C877D2BA4E5DBEB3CBFCC809B8A8">
    <w:name w:val="09A8C877D2BA4E5DBEB3CBFCC809B8A8"/>
    <w:rsid w:val="003169EF"/>
    <w:pPr>
      <w:widowControl w:val="0"/>
      <w:jc w:val="both"/>
    </w:pPr>
  </w:style>
  <w:style w:type="paragraph" w:customStyle="1" w:styleId="FF819DE3726F4B24BD0C32DD2A656F13">
    <w:name w:val="FF819DE3726F4B24BD0C32DD2A656F13"/>
    <w:rsid w:val="003169EF"/>
    <w:pPr>
      <w:widowControl w:val="0"/>
      <w:jc w:val="both"/>
    </w:pPr>
  </w:style>
  <w:style w:type="paragraph" w:customStyle="1" w:styleId="0E8465C0365945DAAF05AA5DCA24A6DB">
    <w:name w:val="0E8465C0365945DAAF05AA5DCA24A6DB"/>
    <w:rsid w:val="003169EF"/>
    <w:pPr>
      <w:widowControl w:val="0"/>
      <w:jc w:val="both"/>
    </w:pPr>
  </w:style>
  <w:style w:type="paragraph" w:customStyle="1" w:styleId="555D8E76AAA1460ABEB61FD204D7DEE1">
    <w:name w:val="555D8E76AAA1460ABEB61FD204D7DEE1"/>
    <w:rsid w:val="003169EF"/>
    <w:pPr>
      <w:widowControl w:val="0"/>
      <w:jc w:val="both"/>
    </w:pPr>
  </w:style>
  <w:style w:type="paragraph" w:customStyle="1" w:styleId="DE130DDC8881494B8B46C18BA33C5187">
    <w:name w:val="DE130DDC8881494B8B46C18BA33C5187"/>
    <w:rsid w:val="003169EF"/>
    <w:pPr>
      <w:widowControl w:val="0"/>
      <w:jc w:val="both"/>
    </w:pPr>
  </w:style>
  <w:style w:type="paragraph" w:customStyle="1" w:styleId="65AEC52D6FEB413693E750DD91EEEABD">
    <w:name w:val="65AEC52D6FEB413693E750DD91EEEABD"/>
    <w:rsid w:val="003169EF"/>
    <w:pPr>
      <w:widowControl w:val="0"/>
      <w:jc w:val="both"/>
    </w:pPr>
  </w:style>
  <w:style w:type="paragraph" w:customStyle="1" w:styleId="07D8089762AE44B294D12FEE2726812A">
    <w:name w:val="07D8089762AE44B294D12FEE2726812A"/>
    <w:rsid w:val="003169EF"/>
    <w:pPr>
      <w:widowControl w:val="0"/>
      <w:jc w:val="both"/>
    </w:pPr>
  </w:style>
  <w:style w:type="paragraph" w:customStyle="1" w:styleId="0607E2E7ACFE47529CF944CCED604935">
    <w:name w:val="0607E2E7ACFE47529CF944CCED604935"/>
    <w:rsid w:val="003169EF"/>
    <w:pPr>
      <w:widowControl w:val="0"/>
      <w:jc w:val="both"/>
    </w:pPr>
  </w:style>
  <w:style w:type="paragraph" w:customStyle="1" w:styleId="3A80A67A98C6481FA16D4ED5EC573135">
    <w:name w:val="3A80A67A98C6481FA16D4ED5EC573135"/>
    <w:rsid w:val="003169EF"/>
    <w:pPr>
      <w:widowControl w:val="0"/>
      <w:jc w:val="both"/>
    </w:pPr>
  </w:style>
  <w:style w:type="paragraph" w:customStyle="1" w:styleId="EACAE8FBFA00456FB4B0FED133F8E959">
    <w:name w:val="EACAE8FBFA00456FB4B0FED133F8E959"/>
    <w:rsid w:val="003169EF"/>
    <w:pPr>
      <w:widowControl w:val="0"/>
      <w:jc w:val="both"/>
    </w:pPr>
  </w:style>
  <w:style w:type="paragraph" w:customStyle="1" w:styleId="4ED59D4EC9D84B00AD124DEDEC260870">
    <w:name w:val="4ED59D4EC9D84B00AD124DEDEC260870"/>
    <w:rsid w:val="003169EF"/>
    <w:pPr>
      <w:widowControl w:val="0"/>
      <w:jc w:val="both"/>
    </w:pPr>
  </w:style>
  <w:style w:type="paragraph" w:customStyle="1" w:styleId="34CBB05E658E46D1A7B4738EC16724BC">
    <w:name w:val="34CBB05E658E46D1A7B4738EC16724BC"/>
    <w:rsid w:val="003169EF"/>
    <w:pPr>
      <w:widowControl w:val="0"/>
      <w:jc w:val="both"/>
    </w:pPr>
  </w:style>
  <w:style w:type="paragraph" w:customStyle="1" w:styleId="CD60F41B59BB43838D42E16FD639012C">
    <w:name w:val="CD60F41B59BB43838D42E16FD639012C"/>
    <w:rsid w:val="003169EF"/>
    <w:pPr>
      <w:widowControl w:val="0"/>
      <w:jc w:val="both"/>
    </w:pPr>
  </w:style>
  <w:style w:type="paragraph" w:customStyle="1" w:styleId="C935B8ABFDB44C9BAB41097F424E9EBC">
    <w:name w:val="C935B8ABFDB44C9BAB41097F424E9EBC"/>
    <w:rsid w:val="003169EF"/>
    <w:pPr>
      <w:widowControl w:val="0"/>
      <w:jc w:val="both"/>
    </w:pPr>
  </w:style>
  <w:style w:type="paragraph" w:customStyle="1" w:styleId="EB2436F6C54D434ABC3504FD2983CE28">
    <w:name w:val="EB2436F6C54D434ABC3504FD2983CE28"/>
    <w:rsid w:val="003169EF"/>
    <w:pPr>
      <w:widowControl w:val="0"/>
      <w:jc w:val="both"/>
    </w:pPr>
  </w:style>
  <w:style w:type="paragraph" w:customStyle="1" w:styleId="CD6E9DCF550A4D9EBCC596CC0706262E">
    <w:name w:val="CD6E9DCF550A4D9EBCC596CC0706262E"/>
    <w:rsid w:val="003169EF"/>
    <w:pPr>
      <w:widowControl w:val="0"/>
      <w:jc w:val="both"/>
    </w:pPr>
  </w:style>
  <w:style w:type="paragraph" w:customStyle="1" w:styleId="71BD44D3FACE4C9F83336B0BDA38494D">
    <w:name w:val="71BD44D3FACE4C9F83336B0BDA38494D"/>
    <w:rsid w:val="003169EF"/>
    <w:pPr>
      <w:widowControl w:val="0"/>
      <w:jc w:val="both"/>
    </w:pPr>
  </w:style>
  <w:style w:type="paragraph" w:customStyle="1" w:styleId="CF134C1BC9BE434A956D11819259C0F6">
    <w:name w:val="CF134C1BC9BE434A956D11819259C0F6"/>
    <w:rsid w:val="003169EF"/>
    <w:pPr>
      <w:widowControl w:val="0"/>
      <w:jc w:val="both"/>
    </w:pPr>
  </w:style>
  <w:style w:type="paragraph" w:customStyle="1" w:styleId="1BD619168C304E6FAEAD93B13EBE909E">
    <w:name w:val="1BD619168C304E6FAEAD93B13EBE909E"/>
    <w:rsid w:val="003169EF"/>
    <w:pPr>
      <w:widowControl w:val="0"/>
      <w:jc w:val="both"/>
    </w:pPr>
  </w:style>
  <w:style w:type="paragraph" w:customStyle="1" w:styleId="26A2A36D17DE4F42A92A1428AC0FD991">
    <w:name w:val="26A2A36D17DE4F42A92A1428AC0FD991"/>
    <w:rsid w:val="003169EF"/>
    <w:pPr>
      <w:widowControl w:val="0"/>
      <w:jc w:val="both"/>
    </w:pPr>
  </w:style>
  <w:style w:type="paragraph" w:customStyle="1" w:styleId="E430C548386A4E34B91426FF07F56316">
    <w:name w:val="E430C548386A4E34B91426FF07F56316"/>
    <w:rsid w:val="003169EF"/>
    <w:pPr>
      <w:widowControl w:val="0"/>
      <w:jc w:val="both"/>
    </w:pPr>
  </w:style>
  <w:style w:type="paragraph" w:customStyle="1" w:styleId="A19BE8803456436E84F18197F057F46C">
    <w:name w:val="A19BE8803456436E84F18197F057F46C"/>
    <w:rsid w:val="003169EF"/>
    <w:pPr>
      <w:widowControl w:val="0"/>
      <w:jc w:val="both"/>
    </w:pPr>
  </w:style>
  <w:style w:type="paragraph" w:customStyle="1" w:styleId="010EDEA953A947D0AAE044EC69B4BB4E">
    <w:name w:val="010EDEA953A947D0AAE044EC69B4BB4E"/>
    <w:rsid w:val="003169EF"/>
    <w:pPr>
      <w:widowControl w:val="0"/>
      <w:ind w:left="567" w:firstLine="57"/>
      <w:jc w:val="both"/>
    </w:pPr>
    <w:rPr>
      <w:rFonts w:ascii="Century" w:eastAsia="ＭＳ 明朝" w:hAnsi="Century" w:cs="Times New Roman"/>
      <w:sz w:val="20"/>
      <w:szCs w:val="20"/>
    </w:rPr>
  </w:style>
  <w:style w:type="paragraph" w:customStyle="1" w:styleId="CDFB2E5E930649F0A3DCC179CE794AB1">
    <w:name w:val="CDFB2E5E930649F0A3DCC179CE794AB1"/>
    <w:rsid w:val="003169EF"/>
    <w:pPr>
      <w:widowControl w:val="0"/>
      <w:ind w:left="567" w:firstLine="57"/>
      <w:jc w:val="both"/>
    </w:pPr>
    <w:rPr>
      <w:rFonts w:ascii="Century" w:eastAsia="ＭＳ 明朝" w:hAnsi="Century" w:cs="Times New Roman"/>
      <w:sz w:val="20"/>
      <w:szCs w:val="20"/>
    </w:rPr>
  </w:style>
  <w:style w:type="paragraph" w:customStyle="1" w:styleId="2FF173BC95FF46D7B6BD793D689448D8">
    <w:name w:val="2FF173BC95FF46D7B6BD793D689448D8"/>
    <w:rsid w:val="003169EF"/>
    <w:pPr>
      <w:widowControl w:val="0"/>
      <w:ind w:left="567" w:firstLine="57"/>
      <w:jc w:val="both"/>
    </w:pPr>
    <w:rPr>
      <w:rFonts w:ascii="Century" w:eastAsia="ＭＳ 明朝" w:hAnsi="Century" w:cs="Times New Roman"/>
      <w:sz w:val="20"/>
      <w:szCs w:val="20"/>
    </w:rPr>
  </w:style>
  <w:style w:type="paragraph" w:customStyle="1" w:styleId="20E2D1B55495430C8B3F557A2139DB6C">
    <w:name w:val="20E2D1B55495430C8B3F557A2139DB6C"/>
    <w:rsid w:val="003169EF"/>
    <w:pPr>
      <w:widowControl w:val="0"/>
      <w:ind w:left="567" w:firstLine="57"/>
      <w:jc w:val="both"/>
    </w:pPr>
    <w:rPr>
      <w:rFonts w:ascii="Century" w:eastAsia="ＭＳ 明朝" w:hAnsi="Century" w:cs="Times New Roman"/>
      <w:sz w:val="20"/>
      <w:szCs w:val="20"/>
    </w:rPr>
  </w:style>
  <w:style w:type="paragraph" w:customStyle="1" w:styleId="9371BAF5A76445A2A596A4A11ADFED74">
    <w:name w:val="9371BAF5A76445A2A596A4A11ADFED74"/>
    <w:rsid w:val="003169EF"/>
    <w:pPr>
      <w:widowControl w:val="0"/>
      <w:jc w:val="both"/>
    </w:pPr>
  </w:style>
  <w:style w:type="paragraph" w:customStyle="1" w:styleId="D5CAF6A116604D66ACCA1721F8862ABE">
    <w:name w:val="D5CAF6A116604D66ACCA1721F8862ABE"/>
    <w:rsid w:val="003169EF"/>
    <w:pPr>
      <w:widowControl w:val="0"/>
      <w:ind w:left="567" w:firstLine="57"/>
      <w:jc w:val="both"/>
    </w:pPr>
    <w:rPr>
      <w:rFonts w:ascii="Century" w:eastAsia="ＭＳ 明朝" w:hAnsi="Century" w:cs="Times New Roman"/>
      <w:sz w:val="20"/>
      <w:szCs w:val="20"/>
    </w:rPr>
  </w:style>
  <w:style w:type="paragraph" w:customStyle="1" w:styleId="89E8BD23DEE7454BA8E6156166A16D1D">
    <w:name w:val="89E8BD23DEE7454BA8E6156166A16D1D"/>
    <w:rsid w:val="003169EF"/>
    <w:pPr>
      <w:widowControl w:val="0"/>
      <w:ind w:left="567" w:firstLine="57"/>
      <w:jc w:val="both"/>
    </w:pPr>
    <w:rPr>
      <w:rFonts w:ascii="Century" w:eastAsia="ＭＳ 明朝" w:hAnsi="Century" w:cs="Times New Roman"/>
      <w:sz w:val="20"/>
      <w:szCs w:val="20"/>
    </w:rPr>
  </w:style>
  <w:style w:type="paragraph" w:customStyle="1" w:styleId="56ED7B768A5F4FF79751D0B8B0032123">
    <w:name w:val="56ED7B768A5F4FF79751D0B8B0032123"/>
    <w:rsid w:val="003169EF"/>
    <w:pPr>
      <w:widowControl w:val="0"/>
      <w:ind w:left="567" w:firstLine="57"/>
      <w:jc w:val="both"/>
    </w:pPr>
    <w:rPr>
      <w:rFonts w:ascii="Century" w:eastAsia="ＭＳ 明朝" w:hAnsi="Century" w:cs="Times New Roman"/>
      <w:sz w:val="20"/>
      <w:szCs w:val="20"/>
    </w:rPr>
  </w:style>
  <w:style w:type="paragraph" w:customStyle="1" w:styleId="6750FB8C5CE648AA98540ECABC69D59E">
    <w:name w:val="6750FB8C5CE648AA98540ECABC69D59E"/>
    <w:rsid w:val="003169EF"/>
    <w:pPr>
      <w:widowControl w:val="0"/>
      <w:ind w:left="567" w:firstLine="57"/>
      <w:jc w:val="both"/>
    </w:pPr>
    <w:rPr>
      <w:rFonts w:ascii="Century" w:eastAsia="ＭＳ 明朝" w:hAnsi="Century" w:cs="Times New Roman"/>
      <w:sz w:val="20"/>
      <w:szCs w:val="20"/>
    </w:rPr>
  </w:style>
  <w:style w:type="paragraph" w:customStyle="1" w:styleId="2D7E21E637AB4FEA864DB34530BF5A15">
    <w:name w:val="2D7E21E637AB4FEA864DB34530BF5A15"/>
    <w:rsid w:val="003169EF"/>
    <w:pPr>
      <w:widowControl w:val="0"/>
      <w:ind w:left="567" w:firstLine="57"/>
      <w:jc w:val="both"/>
    </w:pPr>
    <w:rPr>
      <w:rFonts w:ascii="Century" w:eastAsia="ＭＳ 明朝" w:hAnsi="Century" w:cs="Times New Roman"/>
      <w:sz w:val="20"/>
      <w:szCs w:val="20"/>
    </w:rPr>
  </w:style>
  <w:style w:type="paragraph" w:customStyle="1" w:styleId="A6EB5FE039D543DBA9839616DD922534">
    <w:name w:val="A6EB5FE039D543DBA9839616DD922534"/>
    <w:rsid w:val="003169EF"/>
    <w:pPr>
      <w:widowControl w:val="0"/>
      <w:ind w:left="567" w:firstLine="57"/>
      <w:jc w:val="both"/>
    </w:pPr>
    <w:rPr>
      <w:rFonts w:ascii="Century" w:eastAsia="ＭＳ 明朝" w:hAnsi="Century" w:cs="Times New Roman"/>
      <w:sz w:val="20"/>
      <w:szCs w:val="20"/>
    </w:rPr>
  </w:style>
  <w:style w:type="paragraph" w:customStyle="1" w:styleId="678D554338EB4797A8006458651A33CD">
    <w:name w:val="678D554338EB4797A8006458651A33CD"/>
    <w:rsid w:val="003169EF"/>
    <w:pPr>
      <w:widowControl w:val="0"/>
      <w:ind w:left="567" w:firstLine="57"/>
      <w:jc w:val="both"/>
    </w:pPr>
    <w:rPr>
      <w:rFonts w:ascii="Century" w:eastAsia="ＭＳ 明朝" w:hAnsi="Century" w:cs="Times New Roman"/>
      <w:sz w:val="20"/>
      <w:szCs w:val="20"/>
    </w:rPr>
  </w:style>
  <w:style w:type="paragraph" w:customStyle="1" w:styleId="C6398A668A324A76BD0A69AADF1B6F3F">
    <w:name w:val="C6398A668A324A76BD0A69AADF1B6F3F"/>
    <w:rsid w:val="003169EF"/>
    <w:pPr>
      <w:widowControl w:val="0"/>
      <w:ind w:left="567" w:firstLine="57"/>
      <w:jc w:val="both"/>
    </w:pPr>
    <w:rPr>
      <w:rFonts w:ascii="Century" w:eastAsia="ＭＳ 明朝" w:hAnsi="Century" w:cs="Times New Roman"/>
      <w:sz w:val="20"/>
      <w:szCs w:val="20"/>
    </w:rPr>
  </w:style>
  <w:style w:type="paragraph" w:customStyle="1" w:styleId="C35AAB12C08944908AF8C4D86CDB2072">
    <w:name w:val="C35AAB12C08944908AF8C4D86CDB2072"/>
    <w:rsid w:val="003169EF"/>
    <w:pPr>
      <w:widowControl w:val="0"/>
      <w:jc w:val="both"/>
    </w:pPr>
  </w:style>
  <w:style w:type="paragraph" w:customStyle="1" w:styleId="93C0DACA8CB84292B2CFA13A63C6616A">
    <w:name w:val="93C0DACA8CB84292B2CFA13A63C6616A"/>
    <w:rsid w:val="003169EF"/>
    <w:pPr>
      <w:widowControl w:val="0"/>
      <w:jc w:val="both"/>
    </w:pPr>
  </w:style>
  <w:style w:type="paragraph" w:customStyle="1" w:styleId="221D637FC7A54FEC9FF571CE55C7031C">
    <w:name w:val="221D637FC7A54FEC9FF571CE55C7031C"/>
    <w:rsid w:val="003169EF"/>
    <w:pPr>
      <w:widowControl w:val="0"/>
      <w:jc w:val="both"/>
    </w:pPr>
  </w:style>
  <w:style w:type="paragraph" w:customStyle="1" w:styleId="3C076B1CB784445EB50DC31CA8F57403">
    <w:name w:val="3C076B1CB784445EB50DC31CA8F57403"/>
    <w:rsid w:val="003169EF"/>
    <w:pPr>
      <w:widowControl w:val="0"/>
      <w:jc w:val="both"/>
    </w:pPr>
  </w:style>
  <w:style w:type="paragraph" w:customStyle="1" w:styleId="8E3B3EB1C5C743D0A2A7B89662614FDA">
    <w:name w:val="8E3B3EB1C5C743D0A2A7B89662614FDA"/>
    <w:rsid w:val="003169EF"/>
    <w:pPr>
      <w:widowControl w:val="0"/>
      <w:jc w:val="both"/>
    </w:pPr>
  </w:style>
  <w:style w:type="paragraph" w:customStyle="1" w:styleId="CF477760E4E64BE28F22A73BB2DDA064">
    <w:name w:val="CF477760E4E64BE28F22A73BB2DDA064"/>
    <w:rsid w:val="003169EF"/>
    <w:pPr>
      <w:widowControl w:val="0"/>
      <w:ind w:left="567" w:firstLine="57"/>
      <w:jc w:val="both"/>
    </w:pPr>
    <w:rPr>
      <w:rFonts w:ascii="Century" w:eastAsia="ＭＳ 明朝" w:hAnsi="Century" w:cs="Times New Roman"/>
      <w:sz w:val="20"/>
      <w:szCs w:val="20"/>
    </w:rPr>
  </w:style>
  <w:style w:type="paragraph" w:customStyle="1" w:styleId="6B2C185C598A49B9BD7221F7C26C823C">
    <w:name w:val="6B2C185C598A49B9BD7221F7C26C823C"/>
    <w:rsid w:val="003169EF"/>
    <w:pPr>
      <w:widowControl w:val="0"/>
      <w:ind w:left="567" w:firstLine="57"/>
      <w:jc w:val="both"/>
    </w:pPr>
    <w:rPr>
      <w:rFonts w:ascii="Century" w:eastAsia="ＭＳ 明朝" w:hAnsi="Century" w:cs="Times New Roman"/>
      <w:sz w:val="20"/>
      <w:szCs w:val="20"/>
    </w:rPr>
  </w:style>
  <w:style w:type="paragraph" w:customStyle="1" w:styleId="FC7578C5248A4F678807EF9662179803">
    <w:name w:val="FC7578C5248A4F678807EF9662179803"/>
    <w:rsid w:val="003169EF"/>
    <w:pPr>
      <w:widowControl w:val="0"/>
      <w:ind w:left="567" w:firstLine="57"/>
      <w:jc w:val="both"/>
    </w:pPr>
    <w:rPr>
      <w:rFonts w:ascii="Century" w:eastAsia="ＭＳ 明朝" w:hAnsi="Century" w:cs="Times New Roman"/>
      <w:sz w:val="20"/>
      <w:szCs w:val="20"/>
    </w:rPr>
  </w:style>
  <w:style w:type="paragraph" w:customStyle="1" w:styleId="2F72308AA4664D9B89521D9ECF0E34A3">
    <w:name w:val="2F72308AA4664D9B89521D9ECF0E34A3"/>
    <w:rsid w:val="003169EF"/>
    <w:pPr>
      <w:widowControl w:val="0"/>
      <w:ind w:left="567" w:firstLine="57"/>
      <w:jc w:val="both"/>
    </w:pPr>
    <w:rPr>
      <w:rFonts w:ascii="Century" w:eastAsia="ＭＳ 明朝" w:hAnsi="Century" w:cs="Times New Roman"/>
      <w:sz w:val="20"/>
      <w:szCs w:val="20"/>
    </w:rPr>
  </w:style>
  <w:style w:type="paragraph" w:customStyle="1" w:styleId="933382AACCA943AF84F1C55455E91456">
    <w:name w:val="933382AACCA943AF84F1C55455E91456"/>
    <w:rsid w:val="003169EF"/>
    <w:pPr>
      <w:widowControl w:val="0"/>
      <w:jc w:val="both"/>
    </w:pPr>
  </w:style>
  <w:style w:type="paragraph" w:customStyle="1" w:styleId="7B50E80B12834D8DBC2B6BE96EF4F325">
    <w:name w:val="7B50E80B12834D8DBC2B6BE96EF4F325"/>
    <w:rsid w:val="003169EF"/>
    <w:pPr>
      <w:widowControl w:val="0"/>
      <w:jc w:val="both"/>
    </w:pPr>
  </w:style>
  <w:style w:type="paragraph" w:customStyle="1" w:styleId="6A41A6F3063F4E6FB93A152C297CDBA9">
    <w:name w:val="6A41A6F3063F4E6FB93A152C297CDBA9"/>
    <w:rsid w:val="003169EF"/>
    <w:pPr>
      <w:widowControl w:val="0"/>
      <w:jc w:val="both"/>
    </w:pPr>
  </w:style>
  <w:style w:type="paragraph" w:customStyle="1" w:styleId="CE1C4A54ECF44C98A9C11744262B3721">
    <w:name w:val="CE1C4A54ECF44C98A9C11744262B3721"/>
    <w:rsid w:val="003169EF"/>
    <w:pPr>
      <w:widowControl w:val="0"/>
      <w:jc w:val="both"/>
    </w:pPr>
  </w:style>
  <w:style w:type="paragraph" w:customStyle="1" w:styleId="5A2839BF03954F9BAB8B9B9E5C7141FE">
    <w:name w:val="5A2839BF03954F9BAB8B9B9E5C7141FE"/>
    <w:rsid w:val="003169EF"/>
    <w:pPr>
      <w:widowControl w:val="0"/>
      <w:jc w:val="both"/>
    </w:pPr>
  </w:style>
  <w:style w:type="paragraph" w:customStyle="1" w:styleId="31E2941B7AEF4FF4AFAFE1AFC153E6C9">
    <w:name w:val="31E2941B7AEF4FF4AFAFE1AFC153E6C9"/>
    <w:rsid w:val="003169EF"/>
    <w:pPr>
      <w:widowControl w:val="0"/>
      <w:jc w:val="both"/>
    </w:pPr>
  </w:style>
  <w:style w:type="paragraph" w:customStyle="1" w:styleId="2F4C5830BDD04F52B072C6F6A098BC59">
    <w:name w:val="2F4C5830BDD04F52B072C6F6A098BC59"/>
    <w:rsid w:val="003169EF"/>
    <w:pPr>
      <w:widowControl w:val="0"/>
      <w:jc w:val="both"/>
    </w:pPr>
  </w:style>
  <w:style w:type="paragraph" w:customStyle="1" w:styleId="B0C0936844264A6E88ACACD6A88E0FFC">
    <w:name w:val="B0C0936844264A6E88ACACD6A88E0FFC"/>
    <w:rsid w:val="003169EF"/>
    <w:pPr>
      <w:widowControl w:val="0"/>
      <w:jc w:val="both"/>
    </w:pPr>
  </w:style>
  <w:style w:type="paragraph" w:customStyle="1" w:styleId="BB0AA708C8294BB79541BEC1D18A15BA">
    <w:name w:val="BB0AA708C8294BB79541BEC1D18A15BA"/>
    <w:rsid w:val="003169EF"/>
    <w:pPr>
      <w:widowControl w:val="0"/>
      <w:jc w:val="both"/>
    </w:pPr>
  </w:style>
  <w:style w:type="paragraph" w:customStyle="1" w:styleId="7FBCDE3546B242B3866680410A4F23C1">
    <w:name w:val="7FBCDE3546B242B3866680410A4F23C1"/>
    <w:rsid w:val="003169EF"/>
    <w:pPr>
      <w:widowControl w:val="0"/>
      <w:jc w:val="both"/>
    </w:pPr>
  </w:style>
  <w:style w:type="paragraph" w:customStyle="1" w:styleId="985E251A25C84C6AB13F77E227B4D263">
    <w:name w:val="985E251A25C84C6AB13F77E227B4D263"/>
    <w:rsid w:val="003169EF"/>
    <w:pPr>
      <w:widowControl w:val="0"/>
      <w:jc w:val="both"/>
    </w:pPr>
  </w:style>
  <w:style w:type="paragraph" w:customStyle="1" w:styleId="ADF3815ECCFA4EA091EF53BDF45EABF0">
    <w:name w:val="ADF3815ECCFA4EA091EF53BDF45EABF0"/>
    <w:rsid w:val="003169EF"/>
    <w:pPr>
      <w:widowControl w:val="0"/>
      <w:jc w:val="both"/>
    </w:pPr>
  </w:style>
  <w:style w:type="paragraph" w:customStyle="1" w:styleId="19350646CFB54D24A549410FB78B66FA">
    <w:name w:val="19350646CFB54D24A549410FB78B66FA"/>
    <w:rsid w:val="003169EF"/>
    <w:pPr>
      <w:widowControl w:val="0"/>
      <w:jc w:val="both"/>
    </w:pPr>
  </w:style>
  <w:style w:type="paragraph" w:customStyle="1" w:styleId="50658B5D64F642C1AA0180801DDECE9D">
    <w:name w:val="50658B5D64F642C1AA0180801DDECE9D"/>
    <w:rsid w:val="003169EF"/>
    <w:pPr>
      <w:widowControl w:val="0"/>
      <w:jc w:val="both"/>
    </w:pPr>
  </w:style>
  <w:style w:type="paragraph" w:customStyle="1" w:styleId="12A5732BA650486A95195438ED594B3D">
    <w:name w:val="12A5732BA650486A95195438ED594B3D"/>
    <w:rsid w:val="003169EF"/>
    <w:pPr>
      <w:widowControl w:val="0"/>
      <w:jc w:val="both"/>
    </w:pPr>
  </w:style>
  <w:style w:type="paragraph" w:customStyle="1" w:styleId="9D13CCC9C4004E6E908FFF67E0E67F9C">
    <w:name w:val="9D13CCC9C4004E6E908FFF67E0E67F9C"/>
    <w:rsid w:val="003169EF"/>
    <w:pPr>
      <w:widowControl w:val="0"/>
      <w:jc w:val="both"/>
    </w:pPr>
  </w:style>
  <w:style w:type="paragraph" w:customStyle="1" w:styleId="15577B9FAD724DD9A2B91CE295BF6B98">
    <w:name w:val="15577B9FAD724DD9A2B91CE295BF6B98"/>
    <w:rsid w:val="003169EF"/>
    <w:pPr>
      <w:widowControl w:val="0"/>
      <w:jc w:val="both"/>
    </w:pPr>
  </w:style>
  <w:style w:type="paragraph" w:customStyle="1" w:styleId="AEFA3F2A075A45338F8736EFD5463D0D">
    <w:name w:val="AEFA3F2A075A45338F8736EFD5463D0D"/>
    <w:rsid w:val="003169EF"/>
    <w:pPr>
      <w:widowControl w:val="0"/>
      <w:jc w:val="both"/>
    </w:pPr>
  </w:style>
  <w:style w:type="paragraph" w:customStyle="1" w:styleId="0C3FF0A109E2478196EC2F27BB2A96D0">
    <w:name w:val="0C3FF0A109E2478196EC2F27BB2A96D0"/>
    <w:rsid w:val="003169EF"/>
    <w:pPr>
      <w:widowControl w:val="0"/>
      <w:jc w:val="both"/>
    </w:pPr>
  </w:style>
  <w:style w:type="paragraph" w:customStyle="1" w:styleId="1A0505ABA2E44F50AC9B9F1650BC5D02">
    <w:name w:val="1A0505ABA2E44F50AC9B9F1650BC5D02"/>
    <w:rsid w:val="003169EF"/>
    <w:pPr>
      <w:widowControl w:val="0"/>
      <w:jc w:val="both"/>
    </w:pPr>
  </w:style>
  <w:style w:type="paragraph" w:customStyle="1" w:styleId="A916A20646374D5383BC62A0E6EB153C">
    <w:name w:val="A916A20646374D5383BC62A0E6EB153C"/>
    <w:rsid w:val="003169EF"/>
    <w:pPr>
      <w:widowControl w:val="0"/>
      <w:jc w:val="both"/>
    </w:pPr>
  </w:style>
  <w:style w:type="paragraph" w:customStyle="1" w:styleId="003B5D2339A441298DE7A298FE2B9DC6">
    <w:name w:val="003B5D2339A441298DE7A298FE2B9DC6"/>
    <w:rsid w:val="003169EF"/>
    <w:pPr>
      <w:widowControl w:val="0"/>
      <w:jc w:val="both"/>
    </w:pPr>
  </w:style>
  <w:style w:type="paragraph" w:customStyle="1" w:styleId="396B38EFA0214A40A8346C16806E7D51">
    <w:name w:val="396B38EFA0214A40A8346C16806E7D51"/>
    <w:rsid w:val="003169EF"/>
    <w:pPr>
      <w:widowControl w:val="0"/>
      <w:jc w:val="both"/>
    </w:pPr>
  </w:style>
  <w:style w:type="paragraph" w:customStyle="1" w:styleId="EAED05FF08814A08979CD5F98E8C137B">
    <w:name w:val="EAED05FF08814A08979CD5F98E8C137B"/>
    <w:rsid w:val="003169EF"/>
    <w:pPr>
      <w:widowControl w:val="0"/>
      <w:jc w:val="both"/>
    </w:pPr>
  </w:style>
  <w:style w:type="paragraph" w:customStyle="1" w:styleId="F275B7BD3D71450EB0B9061D72DA2C65">
    <w:name w:val="F275B7BD3D71450EB0B9061D72DA2C65"/>
    <w:rsid w:val="003169EF"/>
    <w:pPr>
      <w:widowControl w:val="0"/>
      <w:jc w:val="both"/>
    </w:pPr>
  </w:style>
  <w:style w:type="paragraph" w:customStyle="1" w:styleId="5A891FE3188C4D0DB3EFCB9007E7D1F0">
    <w:name w:val="5A891FE3188C4D0DB3EFCB9007E7D1F0"/>
    <w:rsid w:val="003169EF"/>
    <w:pPr>
      <w:widowControl w:val="0"/>
      <w:jc w:val="both"/>
    </w:pPr>
  </w:style>
  <w:style w:type="paragraph" w:customStyle="1" w:styleId="EF57E85A88FC46A193C74AD186FCC896">
    <w:name w:val="EF57E85A88FC46A193C74AD186FCC896"/>
    <w:rsid w:val="003169EF"/>
    <w:pPr>
      <w:widowControl w:val="0"/>
      <w:jc w:val="both"/>
    </w:pPr>
  </w:style>
  <w:style w:type="paragraph" w:customStyle="1" w:styleId="88E82026F8554F0A96B920A7A993183D">
    <w:name w:val="88E82026F8554F0A96B920A7A993183D"/>
    <w:rsid w:val="003169EF"/>
    <w:pPr>
      <w:widowControl w:val="0"/>
      <w:jc w:val="both"/>
    </w:pPr>
  </w:style>
  <w:style w:type="paragraph" w:customStyle="1" w:styleId="7ABE8EFAD06B47628019214F54EDDC19">
    <w:name w:val="7ABE8EFAD06B47628019214F54EDDC19"/>
    <w:rsid w:val="003169EF"/>
    <w:pPr>
      <w:widowControl w:val="0"/>
      <w:jc w:val="both"/>
    </w:pPr>
  </w:style>
  <w:style w:type="paragraph" w:customStyle="1" w:styleId="345FF4BD37E64905933F7DF0D2EFA469">
    <w:name w:val="345FF4BD37E64905933F7DF0D2EFA469"/>
    <w:rsid w:val="003169EF"/>
    <w:pPr>
      <w:widowControl w:val="0"/>
      <w:jc w:val="both"/>
    </w:pPr>
  </w:style>
  <w:style w:type="paragraph" w:customStyle="1" w:styleId="CFAEC0371F534BD59DCF72A6086837DB">
    <w:name w:val="CFAEC0371F534BD59DCF72A6086837DB"/>
    <w:rsid w:val="003169EF"/>
    <w:pPr>
      <w:widowControl w:val="0"/>
      <w:jc w:val="both"/>
    </w:pPr>
  </w:style>
  <w:style w:type="paragraph" w:customStyle="1" w:styleId="67037BE538734C629B2DFDD6CF3829DF">
    <w:name w:val="67037BE538734C629B2DFDD6CF3829DF"/>
    <w:rsid w:val="003169EF"/>
    <w:pPr>
      <w:widowControl w:val="0"/>
      <w:jc w:val="both"/>
    </w:pPr>
  </w:style>
  <w:style w:type="paragraph" w:customStyle="1" w:styleId="7E8908E3E4BF430C92A905413365B0C8">
    <w:name w:val="7E8908E3E4BF430C92A905413365B0C8"/>
    <w:rsid w:val="003169EF"/>
    <w:pPr>
      <w:widowControl w:val="0"/>
      <w:jc w:val="both"/>
    </w:pPr>
  </w:style>
  <w:style w:type="paragraph" w:customStyle="1" w:styleId="A3D781677D384DAC910C8078195F8108">
    <w:name w:val="A3D781677D384DAC910C8078195F8108"/>
    <w:rsid w:val="003169EF"/>
    <w:pPr>
      <w:widowControl w:val="0"/>
      <w:jc w:val="both"/>
    </w:pPr>
  </w:style>
  <w:style w:type="paragraph" w:customStyle="1" w:styleId="B4D098ED44AD434D8B6CE000B6A2A1A0">
    <w:name w:val="B4D098ED44AD434D8B6CE000B6A2A1A0"/>
    <w:rsid w:val="003169EF"/>
    <w:pPr>
      <w:widowControl w:val="0"/>
      <w:jc w:val="both"/>
    </w:pPr>
  </w:style>
  <w:style w:type="paragraph" w:customStyle="1" w:styleId="008A36A6FF5A4B89A094C71F80A384F8">
    <w:name w:val="008A36A6FF5A4B89A094C71F80A384F8"/>
    <w:rsid w:val="003169EF"/>
    <w:pPr>
      <w:widowControl w:val="0"/>
      <w:jc w:val="both"/>
    </w:pPr>
  </w:style>
  <w:style w:type="paragraph" w:customStyle="1" w:styleId="E9680DCFC6E4439F87F23C3EA5243A82">
    <w:name w:val="E9680DCFC6E4439F87F23C3EA5243A82"/>
    <w:rsid w:val="003169EF"/>
    <w:pPr>
      <w:widowControl w:val="0"/>
      <w:jc w:val="both"/>
    </w:pPr>
  </w:style>
  <w:style w:type="paragraph" w:customStyle="1" w:styleId="4867254B14574D749DB32B3C4EE4F2E3">
    <w:name w:val="4867254B14574D749DB32B3C4EE4F2E3"/>
    <w:rsid w:val="003169EF"/>
    <w:pPr>
      <w:widowControl w:val="0"/>
      <w:jc w:val="both"/>
    </w:pPr>
  </w:style>
  <w:style w:type="paragraph" w:customStyle="1" w:styleId="ADE1615BE70A4B05B902BCA7AF50E290">
    <w:name w:val="ADE1615BE70A4B05B902BCA7AF50E290"/>
    <w:rsid w:val="003169EF"/>
    <w:pPr>
      <w:widowControl w:val="0"/>
      <w:jc w:val="both"/>
    </w:pPr>
  </w:style>
  <w:style w:type="paragraph" w:customStyle="1" w:styleId="CCADC14C2CA34B6594A568011CAAD41F">
    <w:name w:val="CCADC14C2CA34B6594A568011CAAD41F"/>
    <w:rsid w:val="003169EF"/>
    <w:pPr>
      <w:widowControl w:val="0"/>
      <w:jc w:val="both"/>
    </w:pPr>
  </w:style>
  <w:style w:type="paragraph" w:customStyle="1" w:styleId="5BBEDA46B4C04F2EAA80423EBB3DF633">
    <w:name w:val="5BBEDA46B4C04F2EAA80423EBB3DF633"/>
    <w:rsid w:val="003169EF"/>
    <w:pPr>
      <w:widowControl w:val="0"/>
      <w:jc w:val="both"/>
    </w:pPr>
  </w:style>
  <w:style w:type="paragraph" w:customStyle="1" w:styleId="16808238A5D047E49386343A5C6DFE18">
    <w:name w:val="16808238A5D047E49386343A5C6DFE18"/>
    <w:rsid w:val="003169EF"/>
    <w:pPr>
      <w:widowControl w:val="0"/>
      <w:jc w:val="both"/>
    </w:pPr>
  </w:style>
  <w:style w:type="paragraph" w:customStyle="1" w:styleId="36A2D1B153764E03A07FA853F2535F75">
    <w:name w:val="36A2D1B153764E03A07FA853F2535F75"/>
    <w:rsid w:val="003169EF"/>
    <w:pPr>
      <w:widowControl w:val="0"/>
      <w:jc w:val="both"/>
    </w:pPr>
  </w:style>
  <w:style w:type="paragraph" w:customStyle="1" w:styleId="9E68EE44446C46BE816E83E5B66D0920">
    <w:name w:val="9E68EE44446C46BE816E83E5B66D0920"/>
    <w:rsid w:val="003169EF"/>
    <w:pPr>
      <w:widowControl w:val="0"/>
      <w:jc w:val="both"/>
    </w:pPr>
  </w:style>
  <w:style w:type="paragraph" w:customStyle="1" w:styleId="7BF5D40748CF45E1848CD70B00EFA90B3">
    <w:name w:val="7BF5D40748CF45E1848CD70B00EFA90B3"/>
    <w:rsid w:val="003169EF"/>
    <w:pPr>
      <w:widowControl w:val="0"/>
      <w:jc w:val="both"/>
    </w:pPr>
  </w:style>
  <w:style w:type="paragraph" w:customStyle="1" w:styleId="E2085A1479B04135B65B56FA997B2DFA13">
    <w:name w:val="E2085A1479B04135B65B56FA997B2DFA13"/>
    <w:rsid w:val="003169EF"/>
    <w:pPr>
      <w:widowControl w:val="0"/>
      <w:jc w:val="both"/>
    </w:pPr>
  </w:style>
  <w:style w:type="paragraph" w:customStyle="1" w:styleId="D187B14D16154FE4A19409090F4714D612">
    <w:name w:val="D187B14D16154FE4A19409090F4714D612"/>
    <w:rsid w:val="003169EF"/>
    <w:pPr>
      <w:widowControl w:val="0"/>
      <w:jc w:val="both"/>
    </w:pPr>
  </w:style>
  <w:style w:type="paragraph" w:customStyle="1" w:styleId="5EADBB927BC94908AD7D6388DF4F119C1">
    <w:name w:val="5EADBB927BC94908AD7D6388DF4F119C1"/>
    <w:rsid w:val="003169EF"/>
    <w:pPr>
      <w:widowControl w:val="0"/>
      <w:jc w:val="both"/>
    </w:pPr>
  </w:style>
  <w:style w:type="paragraph" w:customStyle="1" w:styleId="09A8C877D2BA4E5DBEB3CBFCC809B8A81">
    <w:name w:val="09A8C877D2BA4E5DBEB3CBFCC809B8A81"/>
    <w:rsid w:val="003169EF"/>
    <w:pPr>
      <w:widowControl w:val="0"/>
      <w:jc w:val="both"/>
    </w:pPr>
  </w:style>
  <w:style w:type="paragraph" w:customStyle="1" w:styleId="FF819DE3726F4B24BD0C32DD2A656F131">
    <w:name w:val="FF819DE3726F4B24BD0C32DD2A656F131"/>
    <w:rsid w:val="003169EF"/>
    <w:pPr>
      <w:widowControl w:val="0"/>
      <w:jc w:val="both"/>
    </w:pPr>
  </w:style>
  <w:style w:type="paragraph" w:customStyle="1" w:styleId="0E8465C0365945DAAF05AA5DCA24A6DB1">
    <w:name w:val="0E8465C0365945DAAF05AA5DCA24A6DB1"/>
    <w:rsid w:val="003169EF"/>
    <w:pPr>
      <w:widowControl w:val="0"/>
      <w:jc w:val="both"/>
    </w:pPr>
  </w:style>
  <w:style w:type="paragraph" w:customStyle="1" w:styleId="555D8E76AAA1460ABEB61FD204D7DEE11">
    <w:name w:val="555D8E76AAA1460ABEB61FD204D7DEE11"/>
    <w:rsid w:val="003169EF"/>
    <w:pPr>
      <w:widowControl w:val="0"/>
      <w:jc w:val="both"/>
    </w:pPr>
  </w:style>
  <w:style w:type="paragraph" w:customStyle="1" w:styleId="DE130DDC8881494B8B46C18BA33C51871">
    <w:name w:val="DE130DDC8881494B8B46C18BA33C51871"/>
    <w:rsid w:val="003169EF"/>
    <w:pPr>
      <w:widowControl w:val="0"/>
      <w:jc w:val="both"/>
    </w:pPr>
  </w:style>
  <w:style w:type="paragraph" w:customStyle="1" w:styleId="65AEC52D6FEB413693E750DD91EEEABD1">
    <w:name w:val="65AEC52D6FEB413693E750DD91EEEABD1"/>
    <w:rsid w:val="003169EF"/>
    <w:pPr>
      <w:widowControl w:val="0"/>
      <w:jc w:val="both"/>
    </w:pPr>
  </w:style>
  <w:style w:type="paragraph" w:customStyle="1" w:styleId="07D8089762AE44B294D12FEE2726812A1">
    <w:name w:val="07D8089762AE44B294D12FEE2726812A1"/>
    <w:rsid w:val="003169EF"/>
    <w:pPr>
      <w:widowControl w:val="0"/>
      <w:jc w:val="both"/>
    </w:pPr>
  </w:style>
  <w:style w:type="paragraph" w:customStyle="1" w:styleId="0607E2E7ACFE47529CF944CCED6049351">
    <w:name w:val="0607E2E7ACFE47529CF944CCED6049351"/>
    <w:rsid w:val="003169EF"/>
    <w:pPr>
      <w:widowControl w:val="0"/>
      <w:jc w:val="both"/>
    </w:pPr>
  </w:style>
  <w:style w:type="paragraph" w:customStyle="1" w:styleId="3A80A67A98C6481FA16D4ED5EC5731351">
    <w:name w:val="3A80A67A98C6481FA16D4ED5EC5731351"/>
    <w:rsid w:val="003169EF"/>
    <w:pPr>
      <w:widowControl w:val="0"/>
      <w:jc w:val="both"/>
    </w:pPr>
  </w:style>
  <w:style w:type="paragraph" w:customStyle="1" w:styleId="EACAE8FBFA00456FB4B0FED133F8E9591">
    <w:name w:val="EACAE8FBFA00456FB4B0FED133F8E9591"/>
    <w:rsid w:val="003169EF"/>
    <w:pPr>
      <w:widowControl w:val="0"/>
      <w:jc w:val="both"/>
    </w:pPr>
  </w:style>
  <w:style w:type="paragraph" w:customStyle="1" w:styleId="4ED59D4EC9D84B00AD124DEDEC2608701">
    <w:name w:val="4ED59D4EC9D84B00AD124DEDEC2608701"/>
    <w:rsid w:val="003169EF"/>
    <w:pPr>
      <w:widowControl w:val="0"/>
      <w:jc w:val="both"/>
    </w:pPr>
  </w:style>
  <w:style w:type="paragraph" w:customStyle="1" w:styleId="34CBB05E658E46D1A7B4738EC16724BC1">
    <w:name w:val="34CBB05E658E46D1A7B4738EC16724BC1"/>
    <w:rsid w:val="003169EF"/>
    <w:pPr>
      <w:widowControl w:val="0"/>
      <w:jc w:val="both"/>
    </w:pPr>
  </w:style>
  <w:style w:type="paragraph" w:customStyle="1" w:styleId="CD60F41B59BB43838D42E16FD639012C1">
    <w:name w:val="CD60F41B59BB43838D42E16FD639012C1"/>
    <w:rsid w:val="003169EF"/>
    <w:pPr>
      <w:widowControl w:val="0"/>
      <w:jc w:val="both"/>
    </w:pPr>
  </w:style>
  <w:style w:type="paragraph" w:customStyle="1" w:styleId="C935B8ABFDB44C9BAB41097F424E9EBC1">
    <w:name w:val="C935B8ABFDB44C9BAB41097F424E9EBC1"/>
    <w:rsid w:val="003169EF"/>
    <w:pPr>
      <w:widowControl w:val="0"/>
      <w:jc w:val="both"/>
    </w:pPr>
  </w:style>
  <w:style w:type="paragraph" w:customStyle="1" w:styleId="EB2436F6C54D434ABC3504FD2983CE281">
    <w:name w:val="EB2436F6C54D434ABC3504FD2983CE281"/>
    <w:rsid w:val="003169EF"/>
    <w:pPr>
      <w:widowControl w:val="0"/>
      <w:jc w:val="both"/>
    </w:pPr>
  </w:style>
  <w:style w:type="paragraph" w:customStyle="1" w:styleId="CD6E9DCF550A4D9EBCC596CC0706262E1">
    <w:name w:val="CD6E9DCF550A4D9EBCC596CC0706262E1"/>
    <w:rsid w:val="003169EF"/>
    <w:pPr>
      <w:widowControl w:val="0"/>
      <w:jc w:val="both"/>
    </w:pPr>
  </w:style>
  <w:style w:type="paragraph" w:customStyle="1" w:styleId="71BD44D3FACE4C9F83336B0BDA38494D1">
    <w:name w:val="71BD44D3FACE4C9F83336B0BDA38494D1"/>
    <w:rsid w:val="003169EF"/>
    <w:pPr>
      <w:widowControl w:val="0"/>
      <w:jc w:val="both"/>
    </w:pPr>
  </w:style>
  <w:style w:type="paragraph" w:customStyle="1" w:styleId="CF134C1BC9BE434A956D11819259C0F61">
    <w:name w:val="CF134C1BC9BE434A956D11819259C0F61"/>
    <w:rsid w:val="003169EF"/>
    <w:pPr>
      <w:widowControl w:val="0"/>
      <w:jc w:val="both"/>
    </w:pPr>
  </w:style>
  <w:style w:type="paragraph" w:customStyle="1" w:styleId="1BD619168C304E6FAEAD93B13EBE909E1">
    <w:name w:val="1BD619168C304E6FAEAD93B13EBE909E1"/>
    <w:rsid w:val="003169EF"/>
    <w:pPr>
      <w:widowControl w:val="0"/>
      <w:jc w:val="both"/>
    </w:pPr>
  </w:style>
  <w:style w:type="paragraph" w:customStyle="1" w:styleId="26A2A36D17DE4F42A92A1428AC0FD9911">
    <w:name w:val="26A2A36D17DE4F42A92A1428AC0FD9911"/>
    <w:rsid w:val="003169EF"/>
    <w:pPr>
      <w:widowControl w:val="0"/>
      <w:jc w:val="both"/>
    </w:pPr>
  </w:style>
  <w:style w:type="paragraph" w:customStyle="1" w:styleId="E430C548386A4E34B91426FF07F563161">
    <w:name w:val="E430C548386A4E34B91426FF07F563161"/>
    <w:rsid w:val="003169EF"/>
    <w:pPr>
      <w:widowControl w:val="0"/>
      <w:jc w:val="both"/>
    </w:pPr>
  </w:style>
  <w:style w:type="paragraph" w:customStyle="1" w:styleId="A19BE8803456436E84F18197F057F46C1">
    <w:name w:val="A19BE8803456436E84F18197F057F46C1"/>
    <w:rsid w:val="003169EF"/>
    <w:pPr>
      <w:widowControl w:val="0"/>
      <w:jc w:val="both"/>
    </w:pPr>
  </w:style>
  <w:style w:type="paragraph" w:customStyle="1" w:styleId="010EDEA953A947D0AAE044EC69B4BB4E1">
    <w:name w:val="010EDEA953A947D0AAE044EC69B4BB4E1"/>
    <w:rsid w:val="003169EF"/>
    <w:pPr>
      <w:widowControl w:val="0"/>
      <w:ind w:left="567" w:firstLine="57"/>
      <w:jc w:val="both"/>
    </w:pPr>
    <w:rPr>
      <w:rFonts w:ascii="Century" w:eastAsia="ＭＳ 明朝" w:hAnsi="Century" w:cs="Times New Roman"/>
      <w:sz w:val="20"/>
      <w:szCs w:val="20"/>
    </w:rPr>
  </w:style>
  <w:style w:type="paragraph" w:customStyle="1" w:styleId="CDFB2E5E930649F0A3DCC179CE794AB11">
    <w:name w:val="CDFB2E5E930649F0A3DCC179CE794AB11"/>
    <w:rsid w:val="003169EF"/>
    <w:pPr>
      <w:widowControl w:val="0"/>
      <w:ind w:left="567" w:firstLine="57"/>
      <w:jc w:val="both"/>
    </w:pPr>
    <w:rPr>
      <w:rFonts w:ascii="Century" w:eastAsia="ＭＳ 明朝" w:hAnsi="Century" w:cs="Times New Roman"/>
      <w:sz w:val="20"/>
      <w:szCs w:val="20"/>
    </w:rPr>
  </w:style>
  <w:style w:type="paragraph" w:customStyle="1" w:styleId="2FF173BC95FF46D7B6BD793D689448D81">
    <w:name w:val="2FF173BC95FF46D7B6BD793D689448D81"/>
    <w:rsid w:val="003169EF"/>
    <w:pPr>
      <w:widowControl w:val="0"/>
      <w:ind w:left="567" w:firstLine="57"/>
      <w:jc w:val="both"/>
    </w:pPr>
    <w:rPr>
      <w:rFonts w:ascii="Century" w:eastAsia="ＭＳ 明朝" w:hAnsi="Century" w:cs="Times New Roman"/>
      <w:sz w:val="20"/>
      <w:szCs w:val="20"/>
    </w:rPr>
  </w:style>
  <w:style w:type="paragraph" w:customStyle="1" w:styleId="20E2D1B55495430C8B3F557A2139DB6C1">
    <w:name w:val="20E2D1B55495430C8B3F557A2139DB6C1"/>
    <w:rsid w:val="003169EF"/>
    <w:pPr>
      <w:widowControl w:val="0"/>
      <w:ind w:left="567" w:firstLine="57"/>
      <w:jc w:val="both"/>
    </w:pPr>
    <w:rPr>
      <w:rFonts w:ascii="Century" w:eastAsia="ＭＳ 明朝" w:hAnsi="Century" w:cs="Times New Roman"/>
      <w:sz w:val="20"/>
      <w:szCs w:val="20"/>
    </w:rPr>
  </w:style>
  <w:style w:type="paragraph" w:customStyle="1" w:styleId="9371BAF5A76445A2A596A4A11ADFED741">
    <w:name w:val="9371BAF5A76445A2A596A4A11ADFED741"/>
    <w:rsid w:val="003169EF"/>
    <w:pPr>
      <w:widowControl w:val="0"/>
      <w:jc w:val="both"/>
    </w:pPr>
  </w:style>
  <w:style w:type="paragraph" w:customStyle="1" w:styleId="D5CAF6A116604D66ACCA1721F8862ABE1">
    <w:name w:val="D5CAF6A116604D66ACCA1721F8862ABE1"/>
    <w:rsid w:val="003169EF"/>
    <w:pPr>
      <w:widowControl w:val="0"/>
      <w:ind w:left="567" w:firstLine="57"/>
      <w:jc w:val="both"/>
    </w:pPr>
    <w:rPr>
      <w:rFonts w:ascii="Century" w:eastAsia="ＭＳ 明朝" w:hAnsi="Century" w:cs="Times New Roman"/>
      <w:sz w:val="20"/>
      <w:szCs w:val="20"/>
    </w:rPr>
  </w:style>
  <w:style w:type="paragraph" w:customStyle="1" w:styleId="89E8BD23DEE7454BA8E6156166A16D1D1">
    <w:name w:val="89E8BD23DEE7454BA8E6156166A16D1D1"/>
    <w:rsid w:val="003169EF"/>
    <w:pPr>
      <w:widowControl w:val="0"/>
      <w:ind w:left="567" w:firstLine="57"/>
      <w:jc w:val="both"/>
    </w:pPr>
    <w:rPr>
      <w:rFonts w:ascii="Century" w:eastAsia="ＭＳ 明朝" w:hAnsi="Century" w:cs="Times New Roman"/>
      <w:sz w:val="20"/>
      <w:szCs w:val="20"/>
    </w:rPr>
  </w:style>
  <w:style w:type="paragraph" w:customStyle="1" w:styleId="56ED7B768A5F4FF79751D0B8B00321231">
    <w:name w:val="56ED7B768A5F4FF79751D0B8B00321231"/>
    <w:rsid w:val="003169EF"/>
    <w:pPr>
      <w:widowControl w:val="0"/>
      <w:ind w:left="567" w:firstLine="57"/>
      <w:jc w:val="both"/>
    </w:pPr>
    <w:rPr>
      <w:rFonts w:ascii="Century" w:eastAsia="ＭＳ 明朝" w:hAnsi="Century" w:cs="Times New Roman"/>
      <w:sz w:val="20"/>
      <w:szCs w:val="20"/>
    </w:rPr>
  </w:style>
  <w:style w:type="paragraph" w:customStyle="1" w:styleId="6750FB8C5CE648AA98540ECABC69D59E1">
    <w:name w:val="6750FB8C5CE648AA98540ECABC69D59E1"/>
    <w:rsid w:val="003169EF"/>
    <w:pPr>
      <w:widowControl w:val="0"/>
      <w:ind w:left="567" w:firstLine="57"/>
      <w:jc w:val="both"/>
    </w:pPr>
    <w:rPr>
      <w:rFonts w:ascii="Century" w:eastAsia="ＭＳ 明朝" w:hAnsi="Century" w:cs="Times New Roman"/>
      <w:sz w:val="20"/>
      <w:szCs w:val="20"/>
    </w:rPr>
  </w:style>
  <w:style w:type="paragraph" w:customStyle="1" w:styleId="2D7E21E637AB4FEA864DB34530BF5A151">
    <w:name w:val="2D7E21E637AB4FEA864DB34530BF5A151"/>
    <w:rsid w:val="003169EF"/>
    <w:pPr>
      <w:widowControl w:val="0"/>
      <w:ind w:left="567" w:firstLine="57"/>
      <w:jc w:val="both"/>
    </w:pPr>
    <w:rPr>
      <w:rFonts w:ascii="Century" w:eastAsia="ＭＳ 明朝" w:hAnsi="Century" w:cs="Times New Roman"/>
      <w:sz w:val="20"/>
      <w:szCs w:val="20"/>
    </w:rPr>
  </w:style>
  <w:style w:type="paragraph" w:customStyle="1" w:styleId="A6EB5FE039D543DBA9839616DD9225341">
    <w:name w:val="A6EB5FE039D543DBA9839616DD9225341"/>
    <w:rsid w:val="003169EF"/>
    <w:pPr>
      <w:widowControl w:val="0"/>
      <w:ind w:left="567" w:firstLine="57"/>
      <w:jc w:val="both"/>
    </w:pPr>
    <w:rPr>
      <w:rFonts w:ascii="Century" w:eastAsia="ＭＳ 明朝" w:hAnsi="Century" w:cs="Times New Roman"/>
      <w:sz w:val="20"/>
      <w:szCs w:val="20"/>
    </w:rPr>
  </w:style>
  <w:style w:type="paragraph" w:customStyle="1" w:styleId="678D554338EB4797A8006458651A33CD1">
    <w:name w:val="678D554338EB4797A8006458651A33CD1"/>
    <w:rsid w:val="003169EF"/>
    <w:pPr>
      <w:widowControl w:val="0"/>
      <w:ind w:left="567" w:firstLine="57"/>
      <w:jc w:val="both"/>
    </w:pPr>
    <w:rPr>
      <w:rFonts w:ascii="Century" w:eastAsia="ＭＳ 明朝" w:hAnsi="Century" w:cs="Times New Roman"/>
      <w:sz w:val="20"/>
      <w:szCs w:val="20"/>
    </w:rPr>
  </w:style>
  <w:style w:type="paragraph" w:customStyle="1" w:styleId="C6398A668A324A76BD0A69AADF1B6F3F1">
    <w:name w:val="C6398A668A324A76BD0A69AADF1B6F3F1"/>
    <w:rsid w:val="003169EF"/>
    <w:pPr>
      <w:widowControl w:val="0"/>
      <w:ind w:left="567" w:firstLine="57"/>
      <w:jc w:val="both"/>
    </w:pPr>
    <w:rPr>
      <w:rFonts w:ascii="Century" w:eastAsia="ＭＳ 明朝" w:hAnsi="Century" w:cs="Times New Roman"/>
      <w:sz w:val="20"/>
      <w:szCs w:val="20"/>
    </w:rPr>
  </w:style>
  <w:style w:type="paragraph" w:customStyle="1" w:styleId="C35AAB12C08944908AF8C4D86CDB20721">
    <w:name w:val="C35AAB12C08944908AF8C4D86CDB20721"/>
    <w:rsid w:val="003169EF"/>
    <w:pPr>
      <w:widowControl w:val="0"/>
      <w:jc w:val="both"/>
    </w:pPr>
  </w:style>
  <w:style w:type="paragraph" w:customStyle="1" w:styleId="93C0DACA8CB84292B2CFA13A63C6616A1">
    <w:name w:val="93C0DACA8CB84292B2CFA13A63C6616A1"/>
    <w:rsid w:val="003169EF"/>
    <w:pPr>
      <w:widowControl w:val="0"/>
      <w:jc w:val="both"/>
    </w:pPr>
  </w:style>
  <w:style w:type="paragraph" w:customStyle="1" w:styleId="221D637FC7A54FEC9FF571CE55C7031C1">
    <w:name w:val="221D637FC7A54FEC9FF571CE55C7031C1"/>
    <w:rsid w:val="003169EF"/>
    <w:pPr>
      <w:widowControl w:val="0"/>
      <w:jc w:val="both"/>
    </w:pPr>
  </w:style>
  <w:style w:type="paragraph" w:customStyle="1" w:styleId="3C076B1CB784445EB50DC31CA8F574031">
    <w:name w:val="3C076B1CB784445EB50DC31CA8F574031"/>
    <w:rsid w:val="003169EF"/>
    <w:pPr>
      <w:widowControl w:val="0"/>
      <w:jc w:val="both"/>
    </w:pPr>
  </w:style>
  <w:style w:type="paragraph" w:customStyle="1" w:styleId="8E3B3EB1C5C743D0A2A7B89662614FDA1">
    <w:name w:val="8E3B3EB1C5C743D0A2A7B89662614FDA1"/>
    <w:rsid w:val="003169EF"/>
    <w:pPr>
      <w:widowControl w:val="0"/>
      <w:jc w:val="both"/>
    </w:pPr>
  </w:style>
  <w:style w:type="paragraph" w:customStyle="1" w:styleId="CF477760E4E64BE28F22A73BB2DDA0641">
    <w:name w:val="CF477760E4E64BE28F22A73BB2DDA0641"/>
    <w:rsid w:val="003169EF"/>
    <w:pPr>
      <w:widowControl w:val="0"/>
      <w:ind w:left="567" w:firstLine="57"/>
      <w:jc w:val="both"/>
    </w:pPr>
    <w:rPr>
      <w:rFonts w:ascii="Century" w:eastAsia="ＭＳ 明朝" w:hAnsi="Century" w:cs="Times New Roman"/>
      <w:sz w:val="20"/>
      <w:szCs w:val="20"/>
    </w:rPr>
  </w:style>
  <w:style w:type="paragraph" w:customStyle="1" w:styleId="6B2C185C598A49B9BD7221F7C26C823C1">
    <w:name w:val="6B2C185C598A49B9BD7221F7C26C823C1"/>
    <w:rsid w:val="003169EF"/>
    <w:pPr>
      <w:widowControl w:val="0"/>
      <w:ind w:left="567" w:firstLine="57"/>
      <w:jc w:val="both"/>
    </w:pPr>
    <w:rPr>
      <w:rFonts w:ascii="Century" w:eastAsia="ＭＳ 明朝" w:hAnsi="Century" w:cs="Times New Roman"/>
      <w:sz w:val="20"/>
      <w:szCs w:val="20"/>
    </w:rPr>
  </w:style>
  <w:style w:type="paragraph" w:customStyle="1" w:styleId="FC7578C5248A4F678807EF96621798031">
    <w:name w:val="FC7578C5248A4F678807EF96621798031"/>
    <w:rsid w:val="003169EF"/>
    <w:pPr>
      <w:widowControl w:val="0"/>
      <w:ind w:left="567" w:firstLine="57"/>
      <w:jc w:val="both"/>
    </w:pPr>
    <w:rPr>
      <w:rFonts w:ascii="Century" w:eastAsia="ＭＳ 明朝" w:hAnsi="Century" w:cs="Times New Roman"/>
      <w:sz w:val="20"/>
      <w:szCs w:val="20"/>
    </w:rPr>
  </w:style>
  <w:style w:type="paragraph" w:customStyle="1" w:styleId="2F72308AA4664D9B89521D9ECF0E34A31">
    <w:name w:val="2F72308AA4664D9B89521D9ECF0E34A31"/>
    <w:rsid w:val="003169EF"/>
    <w:pPr>
      <w:widowControl w:val="0"/>
      <w:ind w:left="567" w:firstLine="57"/>
      <w:jc w:val="both"/>
    </w:pPr>
    <w:rPr>
      <w:rFonts w:ascii="Century" w:eastAsia="ＭＳ 明朝" w:hAnsi="Century" w:cs="Times New Roman"/>
      <w:sz w:val="20"/>
      <w:szCs w:val="20"/>
    </w:rPr>
  </w:style>
  <w:style w:type="paragraph" w:customStyle="1" w:styleId="933382AACCA943AF84F1C55455E914561">
    <w:name w:val="933382AACCA943AF84F1C55455E914561"/>
    <w:rsid w:val="003169EF"/>
    <w:pPr>
      <w:widowControl w:val="0"/>
      <w:jc w:val="both"/>
    </w:pPr>
  </w:style>
  <w:style w:type="paragraph" w:customStyle="1" w:styleId="7B50E80B12834D8DBC2B6BE96EF4F3251">
    <w:name w:val="7B50E80B12834D8DBC2B6BE96EF4F3251"/>
    <w:rsid w:val="003169EF"/>
    <w:pPr>
      <w:widowControl w:val="0"/>
      <w:jc w:val="both"/>
    </w:pPr>
  </w:style>
  <w:style w:type="paragraph" w:customStyle="1" w:styleId="6A41A6F3063F4E6FB93A152C297CDBA91">
    <w:name w:val="6A41A6F3063F4E6FB93A152C297CDBA91"/>
    <w:rsid w:val="003169EF"/>
    <w:pPr>
      <w:widowControl w:val="0"/>
      <w:jc w:val="both"/>
    </w:pPr>
  </w:style>
  <w:style w:type="paragraph" w:customStyle="1" w:styleId="CE1C4A54ECF44C98A9C11744262B37211">
    <w:name w:val="CE1C4A54ECF44C98A9C11744262B37211"/>
    <w:rsid w:val="003169EF"/>
    <w:pPr>
      <w:widowControl w:val="0"/>
      <w:jc w:val="both"/>
    </w:pPr>
  </w:style>
  <w:style w:type="paragraph" w:customStyle="1" w:styleId="5A2839BF03954F9BAB8B9B9E5C7141FE1">
    <w:name w:val="5A2839BF03954F9BAB8B9B9E5C7141FE1"/>
    <w:rsid w:val="003169EF"/>
    <w:pPr>
      <w:widowControl w:val="0"/>
      <w:jc w:val="both"/>
    </w:pPr>
  </w:style>
  <w:style w:type="paragraph" w:customStyle="1" w:styleId="31E2941B7AEF4FF4AFAFE1AFC153E6C91">
    <w:name w:val="31E2941B7AEF4FF4AFAFE1AFC153E6C91"/>
    <w:rsid w:val="003169EF"/>
    <w:pPr>
      <w:widowControl w:val="0"/>
      <w:jc w:val="both"/>
    </w:pPr>
  </w:style>
  <w:style w:type="paragraph" w:customStyle="1" w:styleId="2F4C5830BDD04F52B072C6F6A098BC591">
    <w:name w:val="2F4C5830BDD04F52B072C6F6A098BC591"/>
    <w:rsid w:val="003169EF"/>
    <w:pPr>
      <w:widowControl w:val="0"/>
      <w:jc w:val="both"/>
    </w:pPr>
  </w:style>
  <w:style w:type="paragraph" w:customStyle="1" w:styleId="B0C0936844264A6E88ACACD6A88E0FFC1">
    <w:name w:val="B0C0936844264A6E88ACACD6A88E0FFC1"/>
    <w:rsid w:val="003169EF"/>
    <w:pPr>
      <w:widowControl w:val="0"/>
      <w:jc w:val="both"/>
    </w:pPr>
  </w:style>
  <w:style w:type="paragraph" w:customStyle="1" w:styleId="BB0AA708C8294BB79541BEC1D18A15BA1">
    <w:name w:val="BB0AA708C8294BB79541BEC1D18A15BA1"/>
    <w:rsid w:val="003169EF"/>
    <w:pPr>
      <w:widowControl w:val="0"/>
      <w:jc w:val="both"/>
    </w:pPr>
  </w:style>
  <w:style w:type="paragraph" w:customStyle="1" w:styleId="7FBCDE3546B242B3866680410A4F23C11">
    <w:name w:val="7FBCDE3546B242B3866680410A4F23C11"/>
    <w:rsid w:val="003169EF"/>
    <w:pPr>
      <w:widowControl w:val="0"/>
      <w:jc w:val="both"/>
    </w:pPr>
  </w:style>
  <w:style w:type="paragraph" w:customStyle="1" w:styleId="985E251A25C84C6AB13F77E227B4D2631">
    <w:name w:val="985E251A25C84C6AB13F77E227B4D2631"/>
    <w:rsid w:val="003169EF"/>
    <w:pPr>
      <w:widowControl w:val="0"/>
      <w:jc w:val="both"/>
    </w:pPr>
  </w:style>
  <w:style w:type="paragraph" w:customStyle="1" w:styleId="ADF3815ECCFA4EA091EF53BDF45EABF01">
    <w:name w:val="ADF3815ECCFA4EA091EF53BDF45EABF01"/>
    <w:rsid w:val="003169EF"/>
    <w:pPr>
      <w:widowControl w:val="0"/>
      <w:jc w:val="both"/>
    </w:pPr>
  </w:style>
  <w:style w:type="paragraph" w:customStyle="1" w:styleId="19350646CFB54D24A549410FB78B66FA1">
    <w:name w:val="19350646CFB54D24A549410FB78B66FA1"/>
    <w:rsid w:val="003169EF"/>
    <w:pPr>
      <w:widowControl w:val="0"/>
      <w:jc w:val="both"/>
    </w:pPr>
  </w:style>
  <w:style w:type="paragraph" w:customStyle="1" w:styleId="50658B5D64F642C1AA0180801DDECE9D1">
    <w:name w:val="50658B5D64F642C1AA0180801DDECE9D1"/>
    <w:rsid w:val="003169EF"/>
    <w:pPr>
      <w:widowControl w:val="0"/>
      <w:jc w:val="both"/>
    </w:pPr>
  </w:style>
  <w:style w:type="paragraph" w:customStyle="1" w:styleId="12A5732BA650486A95195438ED594B3D1">
    <w:name w:val="12A5732BA650486A95195438ED594B3D1"/>
    <w:rsid w:val="003169EF"/>
    <w:pPr>
      <w:widowControl w:val="0"/>
      <w:jc w:val="both"/>
    </w:pPr>
  </w:style>
  <w:style w:type="paragraph" w:customStyle="1" w:styleId="9D13CCC9C4004E6E908FFF67E0E67F9C1">
    <w:name w:val="9D13CCC9C4004E6E908FFF67E0E67F9C1"/>
    <w:rsid w:val="003169EF"/>
    <w:pPr>
      <w:widowControl w:val="0"/>
      <w:jc w:val="both"/>
    </w:pPr>
  </w:style>
  <w:style w:type="paragraph" w:customStyle="1" w:styleId="15577B9FAD724DD9A2B91CE295BF6B981">
    <w:name w:val="15577B9FAD724DD9A2B91CE295BF6B981"/>
    <w:rsid w:val="003169EF"/>
    <w:pPr>
      <w:widowControl w:val="0"/>
      <w:jc w:val="both"/>
    </w:pPr>
  </w:style>
  <w:style w:type="paragraph" w:customStyle="1" w:styleId="AEFA3F2A075A45338F8736EFD5463D0D1">
    <w:name w:val="AEFA3F2A075A45338F8736EFD5463D0D1"/>
    <w:rsid w:val="003169EF"/>
    <w:pPr>
      <w:widowControl w:val="0"/>
      <w:jc w:val="both"/>
    </w:pPr>
  </w:style>
  <w:style w:type="paragraph" w:customStyle="1" w:styleId="0C3FF0A109E2478196EC2F27BB2A96D01">
    <w:name w:val="0C3FF0A109E2478196EC2F27BB2A96D01"/>
    <w:rsid w:val="003169EF"/>
    <w:pPr>
      <w:widowControl w:val="0"/>
      <w:jc w:val="both"/>
    </w:pPr>
  </w:style>
  <w:style w:type="paragraph" w:customStyle="1" w:styleId="1A0505ABA2E44F50AC9B9F1650BC5D021">
    <w:name w:val="1A0505ABA2E44F50AC9B9F1650BC5D021"/>
    <w:rsid w:val="003169EF"/>
    <w:pPr>
      <w:widowControl w:val="0"/>
      <w:jc w:val="both"/>
    </w:pPr>
  </w:style>
  <w:style w:type="paragraph" w:customStyle="1" w:styleId="A916A20646374D5383BC62A0E6EB153C1">
    <w:name w:val="A916A20646374D5383BC62A0E6EB153C1"/>
    <w:rsid w:val="003169EF"/>
    <w:pPr>
      <w:widowControl w:val="0"/>
      <w:jc w:val="both"/>
    </w:pPr>
  </w:style>
  <w:style w:type="paragraph" w:customStyle="1" w:styleId="003B5D2339A441298DE7A298FE2B9DC61">
    <w:name w:val="003B5D2339A441298DE7A298FE2B9DC61"/>
    <w:rsid w:val="003169EF"/>
    <w:pPr>
      <w:widowControl w:val="0"/>
      <w:jc w:val="both"/>
    </w:pPr>
  </w:style>
  <w:style w:type="paragraph" w:customStyle="1" w:styleId="396B38EFA0214A40A8346C16806E7D511">
    <w:name w:val="396B38EFA0214A40A8346C16806E7D511"/>
    <w:rsid w:val="003169EF"/>
    <w:pPr>
      <w:widowControl w:val="0"/>
      <w:jc w:val="both"/>
    </w:pPr>
  </w:style>
  <w:style w:type="paragraph" w:customStyle="1" w:styleId="EAED05FF08814A08979CD5F98E8C137B1">
    <w:name w:val="EAED05FF08814A08979CD5F98E8C137B1"/>
    <w:rsid w:val="003169EF"/>
    <w:pPr>
      <w:widowControl w:val="0"/>
      <w:jc w:val="both"/>
    </w:pPr>
  </w:style>
  <w:style w:type="paragraph" w:customStyle="1" w:styleId="F275B7BD3D71450EB0B9061D72DA2C651">
    <w:name w:val="F275B7BD3D71450EB0B9061D72DA2C651"/>
    <w:rsid w:val="003169EF"/>
    <w:pPr>
      <w:widowControl w:val="0"/>
      <w:jc w:val="both"/>
    </w:pPr>
  </w:style>
  <w:style w:type="paragraph" w:customStyle="1" w:styleId="5A891FE3188C4D0DB3EFCB9007E7D1F01">
    <w:name w:val="5A891FE3188C4D0DB3EFCB9007E7D1F01"/>
    <w:rsid w:val="003169EF"/>
    <w:pPr>
      <w:widowControl w:val="0"/>
      <w:jc w:val="both"/>
    </w:pPr>
  </w:style>
  <w:style w:type="paragraph" w:customStyle="1" w:styleId="EF57E85A88FC46A193C74AD186FCC8961">
    <w:name w:val="EF57E85A88FC46A193C74AD186FCC8961"/>
    <w:rsid w:val="003169EF"/>
    <w:pPr>
      <w:widowControl w:val="0"/>
      <w:jc w:val="both"/>
    </w:pPr>
  </w:style>
  <w:style w:type="paragraph" w:customStyle="1" w:styleId="88E82026F8554F0A96B920A7A993183D1">
    <w:name w:val="88E82026F8554F0A96B920A7A993183D1"/>
    <w:rsid w:val="003169EF"/>
    <w:pPr>
      <w:widowControl w:val="0"/>
      <w:jc w:val="both"/>
    </w:pPr>
  </w:style>
  <w:style w:type="paragraph" w:customStyle="1" w:styleId="7ABE8EFAD06B47628019214F54EDDC191">
    <w:name w:val="7ABE8EFAD06B47628019214F54EDDC191"/>
    <w:rsid w:val="003169EF"/>
    <w:pPr>
      <w:widowControl w:val="0"/>
      <w:jc w:val="both"/>
    </w:pPr>
  </w:style>
  <w:style w:type="paragraph" w:customStyle="1" w:styleId="345FF4BD37E64905933F7DF0D2EFA4691">
    <w:name w:val="345FF4BD37E64905933F7DF0D2EFA4691"/>
    <w:rsid w:val="003169EF"/>
    <w:pPr>
      <w:widowControl w:val="0"/>
      <w:jc w:val="both"/>
    </w:pPr>
  </w:style>
  <w:style w:type="paragraph" w:customStyle="1" w:styleId="CFAEC0371F534BD59DCF72A6086837DB1">
    <w:name w:val="CFAEC0371F534BD59DCF72A6086837DB1"/>
    <w:rsid w:val="003169EF"/>
    <w:pPr>
      <w:widowControl w:val="0"/>
      <w:jc w:val="both"/>
    </w:pPr>
  </w:style>
  <w:style w:type="paragraph" w:customStyle="1" w:styleId="67037BE538734C629B2DFDD6CF3829DF1">
    <w:name w:val="67037BE538734C629B2DFDD6CF3829DF1"/>
    <w:rsid w:val="003169EF"/>
    <w:pPr>
      <w:widowControl w:val="0"/>
      <w:jc w:val="both"/>
    </w:pPr>
  </w:style>
  <w:style w:type="paragraph" w:customStyle="1" w:styleId="7E8908E3E4BF430C92A905413365B0C81">
    <w:name w:val="7E8908E3E4BF430C92A905413365B0C81"/>
    <w:rsid w:val="003169EF"/>
    <w:pPr>
      <w:widowControl w:val="0"/>
      <w:jc w:val="both"/>
    </w:pPr>
  </w:style>
  <w:style w:type="paragraph" w:customStyle="1" w:styleId="A3D781677D384DAC910C8078195F81081">
    <w:name w:val="A3D781677D384DAC910C8078195F81081"/>
    <w:rsid w:val="003169EF"/>
    <w:pPr>
      <w:widowControl w:val="0"/>
      <w:jc w:val="both"/>
    </w:pPr>
  </w:style>
  <w:style w:type="paragraph" w:customStyle="1" w:styleId="B4D098ED44AD434D8B6CE000B6A2A1A01">
    <w:name w:val="B4D098ED44AD434D8B6CE000B6A2A1A01"/>
    <w:rsid w:val="003169EF"/>
    <w:pPr>
      <w:widowControl w:val="0"/>
      <w:jc w:val="both"/>
    </w:pPr>
  </w:style>
  <w:style w:type="paragraph" w:customStyle="1" w:styleId="008A36A6FF5A4B89A094C71F80A384F81">
    <w:name w:val="008A36A6FF5A4B89A094C71F80A384F81"/>
    <w:rsid w:val="003169EF"/>
    <w:pPr>
      <w:widowControl w:val="0"/>
      <w:jc w:val="both"/>
    </w:pPr>
  </w:style>
  <w:style w:type="paragraph" w:customStyle="1" w:styleId="E9680DCFC6E4439F87F23C3EA5243A821">
    <w:name w:val="E9680DCFC6E4439F87F23C3EA5243A821"/>
    <w:rsid w:val="003169EF"/>
    <w:pPr>
      <w:widowControl w:val="0"/>
      <w:jc w:val="both"/>
    </w:pPr>
  </w:style>
  <w:style w:type="paragraph" w:customStyle="1" w:styleId="4867254B14574D749DB32B3C4EE4F2E31">
    <w:name w:val="4867254B14574D749DB32B3C4EE4F2E31"/>
    <w:rsid w:val="003169EF"/>
    <w:pPr>
      <w:widowControl w:val="0"/>
      <w:jc w:val="both"/>
    </w:pPr>
  </w:style>
  <w:style w:type="paragraph" w:customStyle="1" w:styleId="ADE1615BE70A4B05B902BCA7AF50E2901">
    <w:name w:val="ADE1615BE70A4B05B902BCA7AF50E2901"/>
    <w:rsid w:val="003169EF"/>
    <w:pPr>
      <w:widowControl w:val="0"/>
      <w:jc w:val="both"/>
    </w:pPr>
  </w:style>
  <w:style w:type="paragraph" w:customStyle="1" w:styleId="CCADC14C2CA34B6594A568011CAAD41F1">
    <w:name w:val="CCADC14C2CA34B6594A568011CAAD41F1"/>
    <w:rsid w:val="003169EF"/>
    <w:pPr>
      <w:widowControl w:val="0"/>
      <w:jc w:val="both"/>
    </w:pPr>
  </w:style>
  <w:style w:type="paragraph" w:customStyle="1" w:styleId="5BBEDA46B4C04F2EAA80423EBB3DF6331">
    <w:name w:val="5BBEDA46B4C04F2EAA80423EBB3DF6331"/>
    <w:rsid w:val="003169EF"/>
    <w:pPr>
      <w:widowControl w:val="0"/>
      <w:jc w:val="both"/>
    </w:pPr>
  </w:style>
  <w:style w:type="paragraph" w:customStyle="1" w:styleId="16808238A5D047E49386343A5C6DFE181">
    <w:name w:val="16808238A5D047E49386343A5C6DFE181"/>
    <w:rsid w:val="003169EF"/>
    <w:pPr>
      <w:widowControl w:val="0"/>
      <w:jc w:val="both"/>
    </w:pPr>
  </w:style>
  <w:style w:type="paragraph" w:customStyle="1" w:styleId="36A2D1B153764E03A07FA853F2535F751">
    <w:name w:val="36A2D1B153764E03A07FA853F2535F751"/>
    <w:rsid w:val="003169EF"/>
    <w:pPr>
      <w:widowControl w:val="0"/>
      <w:jc w:val="both"/>
    </w:pPr>
  </w:style>
  <w:style w:type="paragraph" w:customStyle="1" w:styleId="9E68EE44446C46BE816E83E5B66D09201">
    <w:name w:val="9E68EE44446C46BE816E83E5B66D09201"/>
    <w:rsid w:val="003169EF"/>
    <w:pPr>
      <w:widowControl w:val="0"/>
      <w:jc w:val="both"/>
    </w:pPr>
  </w:style>
  <w:style w:type="paragraph" w:customStyle="1" w:styleId="80BACF1D131148EF94FB941084B9A0F7">
    <w:name w:val="80BACF1D131148EF94FB941084B9A0F7"/>
    <w:rsid w:val="003169EF"/>
    <w:pPr>
      <w:widowControl w:val="0"/>
      <w:jc w:val="both"/>
    </w:pPr>
  </w:style>
  <w:style w:type="paragraph" w:customStyle="1" w:styleId="E31CCC62170349BB9C1F327AD4D53E39">
    <w:name w:val="E31CCC62170349BB9C1F327AD4D53E39"/>
    <w:rsid w:val="003169EF"/>
    <w:pPr>
      <w:widowControl w:val="0"/>
      <w:jc w:val="both"/>
    </w:pPr>
  </w:style>
  <w:style w:type="paragraph" w:customStyle="1" w:styleId="06D9E96AA2184B838E0D99873C9483E7">
    <w:name w:val="06D9E96AA2184B838E0D99873C9483E7"/>
    <w:rsid w:val="003169EF"/>
    <w:pPr>
      <w:widowControl w:val="0"/>
      <w:jc w:val="both"/>
    </w:pPr>
  </w:style>
  <w:style w:type="paragraph" w:customStyle="1" w:styleId="3EBCE0CD31A7434596B927F5C647904F">
    <w:name w:val="3EBCE0CD31A7434596B927F5C647904F"/>
    <w:rsid w:val="003169EF"/>
    <w:pPr>
      <w:widowControl w:val="0"/>
      <w:jc w:val="both"/>
    </w:pPr>
  </w:style>
  <w:style w:type="paragraph" w:customStyle="1" w:styleId="5AAD57B65CB54E0CA1FA86EE1F993072">
    <w:name w:val="5AAD57B65CB54E0CA1FA86EE1F993072"/>
    <w:rsid w:val="003169EF"/>
    <w:pPr>
      <w:widowControl w:val="0"/>
      <w:jc w:val="both"/>
    </w:pPr>
  </w:style>
  <w:style w:type="paragraph" w:customStyle="1" w:styleId="C2F3C496819D482D87F8580CA68031AE">
    <w:name w:val="C2F3C496819D482D87F8580CA68031AE"/>
    <w:rsid w:val="003169EF"/>
    <w:pPr>
      <w:widowControl w:val="0"/>
      <w:jc w:val="both"/>
    </w:pPr>
  </w:style>
  <w:style w:type="paragraph" w:customStyle="1" w:styleId="0B9BFC7534C54622BE84F54C3A60655F">
    <w:name w:val="0B9BFC7534C54622BE84F54C3A60655F"/>
    <w:rsid w:val="003169EF"/>
    <w:pPr>
      <w:widowControl w:val="0"/>
      <w:jc w:val="both"/>
    </w:pPr>
  </w:style>
  <w:style w:type="paragraph" w:customStyle="1" w:styleId="85E0B06204F54F7B96362CE5FE970D19">
    <w:name w:val="85E0B06204F54F7B96362CE5FE970D19"/>
    <w:rsid w:val="003169EF"/>
    <w:pPr>
      <w:widowControl w:val="0"/>
      <w:jc w:val="both"/>
    </w:pPr>
  </w:style>
  <w:style w:type="paragraph" w:customStyle="1" w:styleId="0B443B7790204AD29402537019D96458">
    <w:name w:val="0B443B7790204AD29402537019D96458"/>
    <w:rsid w:val="003169EF"/>
    <w:pPr>
      <w:widowControl w:val="0"/>
      <w:jc w:val="both"/>
    </w:pPr>
  </w:style>
  <w:style w:type="paragraph" w:customStyle="1" w:styleId="3010B5D6EB6B436DA942F48AA902296C">
    <w:name w:val="3010B5D6EB6B436DA942F48AA902296C"/>
    <w:rsid w:val="003169EF"/>
    <w:pPr>
      <w:widowControl w:val="0"/>
      <w:jc w:val="both"/>
    </w:pPr>
  </w:style>
  <w:style w:type="paragraph" w:customStyle="1" w:styleId="8CFE9D7CB0604272BDFF30A3E52A24AB">
    <w:name w:val="8CFE9D7CB0604272BDFF30A3E52A24AB"/>
    <w:rsid w:val="003169EF"/>
    <w:pPr>
      <w:widowControl w:val="0"/>
      <w:jc w:val="both"/>
    </w:pPr>
  </w:style>
  <w:style w:type="paragraph" w:customStyle="1" w:styleId="DB0A35DF2ECF4FE0B48165CF6F67CA0E">
    <w:name w:val="DB0A35DF2ECF4FE0B48165CF6F67CA0E"/>
    <w:rsid w:val="003169EF"/>
    <w:pPr>
      <w:widowControl w:val="0"/>
      <w:jc w:val="both"/>
    </w:pPr>
  </w:style>
  <w:style w:type="paragraph" w:customStyle="1" w:styleId="D021DA089EAF4845B76998D01ACFD12D">
    <w:name w:val="D021DA089EAF4845B76998D01ACFD12D"/>
    <w:rsid w:val="003169EF"/>
    <w:pPr>
      <w:widowControl w:val="0"/>
      <w:jc w:val="both"/>
    </w:pPr>
  </w:style>
  <w:style w:type="paragraph" w:customStyle="1" w:styleId="3A5A9F57159B466FA9DD301816B7B7C1">
    <w:name w:val="3A5A9F57159B466FA9DD301816B7B7C1"/>
    <w:rsid w:val="003169EF"/>
    <w:pPr>
      <w:widowControl w:val="0"/>
      <w:jc w:val="both"/>
    </w:pPr>
  </w:style>
  <w:style w:type="paragraph" w:customStyle="1" w:styleId="12F8A8AC211D4502909C94D1C8C1831D">
    <w:name w:val="12F8A8AC211D4502909C94D1C8C1831D"/>
    <w:rsid w:val="003169EF"/>
    <w:pPr>
      <w:widowControl w:val="0"/>
      <w:jc w:val="both"/>
    </w:pPr>
  </w:style>
  <w:style w:type="paragraph" w:customStyle="1" w:styleId="0FA048588647492EA2E07776C188D08A">
    <w:name w:val="0FA048588647492EA2E07776C188D08A"/>
    <w:rsid w:val="003169EF"/>
    <w:pPr>
      <w:widowControl w:val="0"/>
      <w:jc w:val="both"/>
    </w:pPr>
  </w:style>
  <w:style w:type="paragraph" w:customStyle="1" w:styleId="BCA6C0CA05FC449E9B8DA0EE37D99B86">
    <w:name w:val="BCA6C0CA05FC449E9B8DA0EE37D99B86"/>
    <w:rsid w:val="003169EF"/>
    <w:pPr>
      <w:widowControl w:val="0"/>
      <w:jc w:val="both"/>
    </w:pPr>
  </w:style>
  <w:style w:type="paragraph" w:customStyle="1" w:styleId="FC1BD484612F4F9C9A20BD2EC4DC0ADA">
    <w:name w:val="FC1BD484612F4F9C9A20BD2EC4DC0ADA"/>
    <w:rsid w:val="003169EF"/>
    <w:pPr>
      <w:widowControl w:val="0"/>
      <w:jc w:val="both"/>
    </w:pPr>
  </w:style>
  <w:style w:type="paragraph" w:customStyle="1" w:styleId="4A6D7D8EE3954A5DAB6FFA1D4FD7E1E0">
    <w:name w:val="4A6D7D8EE3954A5DAB6FFA1D4FD7E1E0"/>
    <w:rsid w:val="003169EF"/>
    <w:pPr>
      <w:widowControl w:val="0"/>
      <w:jc w:val="both"/>
    </w:pPr>
  </w:style>
  <w:style w:type="paragraph" w:customStyle="1" w:styleId="BF989704AF9A4C58871C7B8780AAEA75">
    <w:name w:val="BF989704AF9A4C58871C7B8780AAEA75"/>
    <w:rsid w:val="003169EF"/>
    <w:pPr>
      <w:widowControl w:val="0"/>
      <w:jc w:val="both"/>
    </w:pPr>
  </w:style>
  <w:style w:type="paragraph" w:customStyle="1" w:styleId="A1B1C3D0B506479E964718B9F925B66D">
    <w:name w:val="A1B1C3D0B506479E964718B9F925B66D"/>
    <w:rsid w:val="003169EF"/>
    <w:pPr>
      <w:widowControl w:val="0"/>
      <w:jc w:val="both"/>
    </w:pPr>
  </w:style>
  <w:style w:type="paragraph" w:customStyle="1" w:styleId="8C635F8BD2A44D61B3656314CCD4DD3D">
    <w:name w:val="8C635F8BD2A44D61B3656314CCD4DD3D"/>
    <w:rsid w:val="003169EF"/>
    <w:pPr>
      <w:widowControl w:val="0"/>
      <w:jc w:val="both"/>
    </w:pPr>
  </w:style>
  <w:style w:type="paragraph" w:customStyle="1" w:styleId="DD9994F36B26484C830F947DC919C7CD">
    <w:name w:val="DD9994F36B26484C830F947DC919C7CD"/>
    <w:rsid w:val="003169EF"/>
    <w:pPr>
      <w:widowControl w:val="0"/>
      <w:jc w:val="both"/>
    </w:pPr>
  </w:style>
  <w:style w:type="paragraph" w:customStyle="1" w:styleId="0428B533BCE542A0B73902E34E01C0DE">
    <w:name w:val="0428B533BCE542A0B73902E34E01C0DE"/>
    <w:rsid w:val="003169EF"/>
    <w:pPr>
      <w:widowControl w:val="0"/>
      <w:jc w:val="both"/>
    </w:pPr>
  </w:style>
  <w:style w:type="paragraph" w:customStyle="1" w:styleId="AB228B1915274E6BBE55ADEF221F577A">
    <w:name w:val="AB228B1915274E6BBE55ADEF221F577A"/>
    <w:rsid w:val="003169EF"/>
    <w:pPr>
      <w:widowControl w:val="0"/>
      <w:jc w:val="both"/>
    </w:pPr>
  </w:style>
  <w:style w:type="paragraph" w:customStyle="1" w:styleId="18114A1AC21C4BCF99813D3E5305476D">
    <w:name w:val="18114A1AC21C4BCF99813D3E5305476D"/>
    <w:rsid w:val="003169EF"/>
    <w:pPr>
      <w:widowControl w:val="0"/>
      <w:jc w:val="both"/>
    </w:pPr>
  </w:style>
  <w:style w:type="paragraph" w:customStyle="1" w:styleId="64AB417C5B4F4A5EAE21067918664B53">
    <w:name w:val="64AB417C5B4F4A5EAE21067918664B53"/>
    <w:rsid w:val="003169EF"/>
    <w:pPr>
      <w:widowControl w:val="0"/>
      <w:jc w:val="both"/>
    </w:pPr>
  </w:style>
  <w:style w:type="paragraph" w:customStyle="1" w:styleId="7DA5285CD5D34AB1924E9BFAFFF97D61">
    <w:name w:val="7DA5285CD5D34AB1924E9BFAFFF97D61"/>
    <w:rsid w:val="003169EF"/>
    <w:pPr>
      <w:widowControl w:val="0"/>
      <w:jc w:val="both"/>
    </w:pPr>
  </w:style>
  <w:style w:type="paragraph" w:customStyle="1" w:styleId="7BF5D40748CF45E1848CD70B00EFA90B4">
    <w:name w:val="7BF5D40748CF45E1848CD70B00EFA90B4"/>
    <w:rsid w:val="00BA1964"/>
    <w:pPr>
      <w:widowControl w:val="0"/>
      <w:jc w:val="both"/>
    </w:pPr>
  </w:style>
  <w:style w:type="paragraph" w:customStyle="1" w:styleId="E2085A1479B04135B65B56FA997B2DFA14">
    <w:name w:val="E2085A1479B04135B65B56FA997B2DFA14"/>
    <w:rsid w:val="00BA1964"/>
    <w:pPr>
      <w:widowControl w:val="0"/>
      <w:jc w:val="both"/>
    </w:pPr>
  </w:style>
  <w:style w:type="paragraph" w:customStyle="1" w:styleId="D187B14D16154FE4A19409090F4714D613">
    <w:name w:val="D187B14D16154FE4A19409090F4714D613"/>
    <w:rsid w:val="00BA1964"/>
    <w:pPr>
      <w:widowControl w:val="0"/>
      <w:jc w:val="both"/>
    </w:pPr>
  </w:style>
  <w:style w:type="paragraph" w:customStyle="1" w:styleId="5EADBB927BC94908AD7D6388DF4F119C2">
    <w:name w:val="5EADBB927BC94908AD7D6388DF4F119C2"/>
    <w:rsid w:val="00BA1964"/>
    <w:pPr>
      <w:widowControl w:val="0"/>
      <w:jc w:val="both"/>
    </w:pPr>
  </w:style>
  <w:style w:type="paragraph" w:customStyle="1" w:styleId="09A8C877D2BA4E5DBEB3CBFCC809B8A82">
    <w:name w:val="09A8C877D2BA4E5DBEB3CBFCC809B8A82"/>
    <w:rsid w:val="00BA1964"/>
    <w:pPr>
      <w:widowControl w:val="0"/>
      <w:jc w:val="both"/>
    </w:pPr>
  </w:style>
  <w:style w:type="paragraph" w:customStyle="1" w:styleId="FF819DE3726F4B24BD0C32DD2A656F132">
    <w:name w:val="FF819DE3726F4B24BD0C32DD2A656F132"/>
    <w:rsid w:val="00BA1964"/>
    <w:pPr>
      <w:widowControl w:val="0"/>
      <w:jc w:val="both"/>
    </w:pPr>
  </w:style>
  <w:style w:type="paragraph" w:customStyle="1" w:styleId="0E8465C0365945DAAF05AA5DCA24A6DB2">
    <w:name w:val="0E8465C0365945DAAF05AA5DCA24A6DB2"/>
    <w:rsid w:val="00BA1964"/>
    <w:pPr>
      <w:widowControl w:val="0"/>
      <w:jc w:val="both"/>
    </w:pPr>
  </w:style>
  <w:style w:type="paragraph" w:customStyle="1" w:styleId="555D8E76AAA1460ABEB61FD204D7DEE12">
    <w:name w:val="555D8E76AAA1460ABEB61FD204D7DEE12"/>
    <w:rsid w:val="00BA1964"/>
    <w:pPr>
      <w:widowControl w:val="0"/>
      <w:jc w:val="both"/>
    </w:pPr>
  </w:style>
  <w:style w:type="paragraph" w:customStyle="1" w:styleId="DE130DDC8881494B8B46C18BA33C51872">
    <w:name w:val="DE130DDC8881494B8B46C18BA33C51872"/>
    <w:rsid w:val="00BA1964"/>
    <w:pPr>
      <w:widowControl w:val="0"/>
      <w:jc w:val="both"/>
    </w:pPr>
  </w:style>
  <w:style w:type="paragraph" w:customStyle="1" w:styleId="65AEC52D6FEB413693E750DD91EEEABD2">
    <w:name w:val="65AEC52D6FEB413693E750DD91EEEABD2"/>
    <w:rsid w:val="00BA1964"/>
    <w:pPr>
      <w:widowControl w:val="0"/>
      <w:jc w:val="both"/>
    </w:pPr>
  </w:style>
  <w:style w:type="paragraph" w:customStyle="1" w:styleId="07D8089762AE44B294D12FEE2726812A2">
    <w:name w:val="07D8089762AE44B294D12FEE2726812A2"/>
    <w:rsid w:val="00BA1964"/>
    <w:pPr>
      <w:widowControl w:val="0"/>
      <w:jc w:val="both"/>
    </w:pPr>
  </w:style>
  <w:style w:type="paragraph" w:customStyle="1" w:styleId="0607E2E7ACFE47529CF944CCED6049352">
    <w:name w:val="0607E2E7ACFE47529CF944CCED6049352"/>
    <w:rsid w:val="00BA1964"/>
    <w:pPr>
      <w:widowControl w:val="0"/>
      <w:jc w:val="both"/>
    </w:pPr>
  </w:style>
  <w:style w:type="paragraph" w:customStyle="1" w:styleId="3A80A67A98C6481FA16D4ED5EC5731352">
    <w:name w:val="3A80A67A98C6481FA16D4ED5EC5731352"/>
    <w:rsid w:val="00BA1964"/>
    <w:pPr>
      <w:widowControl w:val="0"/>
      <w:jc w:val="both"/>
    </w:pPr>
  </w:style>
  <w:style w:type="paragraph" w:customStyle="1" w:styleId="EACAE8FBFA00456FB4B0FED133F8E9592">
    <w:name w:val="EACAE8FBFA00456FB4B0FED133F8E9592"/>
    <w:rsid w:val="00BA1964"/>
    <w:pPr>
      <w:widowControl w:val="0"/>
      <w:jc w:val="both"/>
    </w:pPr>
  </w:style>
  <w:style w:type="paragraph" w:customStyle="1" w:styleId="4ED59D4EC9D84B00AD124DEDEC2608702">
    <w:name w:val="4ED59D4EC9D84B00AD124DEDEC2608702"/>
    <w:rsid w:val="00BA1964"/>
    <w:pPr>
      <w:widowControl w:val="0"/>
      <w:jc w:val="both"/>
    </w:pPr>
  </w:style>
  <w:style w:type="paragraph" w:customStyle="1" w:styleId="34CBB05E658E46D1A7B4738EC16724BC2">
    <w:name w:val="34CBB05E658E46D1A7B4738EC16724BC2"/>
    <w:rsid w:val="00BA1964"/>
    <w:pPr>
      <w:widowControl w:val="0"/>
      <w:jc w:val="both"/>
    </w:pPr>
  </w:style>
  <w:style w:type="paragraph" w:customStyle="1" w:styleId="CD60F41B59BB43838D42E16FD639012C2">
    <w:name w:val="CD60F41B59BB43838D42E16FD639012C2"/>
    <w:rsid w:val="00BA1964"/>
    <w:pPr>
      <w:widowControl w:val="0"/>
      <w:jc w:val="both"/>
    </w:pPr>
  </w:style>
  <w:style w:type="paragraph" w:customStyle="1" w:styleId="C935B8ABFDB44C9BAB41097F424E9EBC2">
    <w:name w:val="C935B8ABFDB44C9BAB41097F424E9EBC2"/>
    <w:rsid w:val="00BA1964"/>
    <w:pPr>
      <w:widowControl w:val="0"/>
      <w:jc w:val="both"/>
    </w:pPr>
  </w:style>
  <w:style w:type="paragraph" w:customStyle="1" w:styleId="EB2436F6C54D434ABC3504FD2983CE282">
    <w:name w:val="EB2436F6C54D434ABC3504FD2983CE282"/>
    <w:rsid w:val="00BA1964"/>
    <w:pPr>
      <w:widowControl w:val="0"/>
      <w:jc w:val="both"/>
    </w:pPr>
  </w:style>
  <w:style w:type="paragraph" w:customStyle="1" w:styleId="CD6E9DCF550A4D9EBCC596CC0706262E2">
    <w:name w:val="CD6E9DCF550A4D9EBCC596CC0706262E2"/>
    <w:rsid w:val="00BA1964"/>
    <w:pPr>
      <w:widowControl w:val="0"/>
      <w:jc w:val="both"/>
    </w:pPr>
  </w:style>
  <w:style w:type="paragraph" w:customStyle="1" w:styleId="71BD44D3FACE4C9F83336B0BDA38494D2">
    <w:name w:val="71BD44D3FACE4C9F83336B0BDA38494D2"/>
    <w:rsid w:val="00BA1964"/>
    <w:pPr>
      <w:widowControl w:val="0"/>
      <w:jc w:val="both"/>
    </w:pPr>
  </w:style>
  <w:style w:type="paragraph" w:customStyle="1" w:styleId="CF134C1BC9BE434A956D11819259C0F62">
    <w:name w:val="CF134C1BC9BE434A956D11819259C0F62"/>
    <w:rsid w:val="00BA1964"/>
    <w:pPr>
      <w:widowControl w:val="0"/>
      <w:jc w:val="both"/>
    </w:pPr>
  </w:style>
  <w:style w:type="paragraph" w:customStyle="1" w:styleId="1BD619168C304E6FAEAD93B13EBE909E2">
    <w:name w:val="1BD619168C304E6FAEAD93B13EBE909E2"/>
    <w:rsid w:val="00BA1964"/>
    <w:pPr>
      <w:widowControl w:val="0"/>
      <w:jc w:val="both"/>
    </w:pPr>
  </w:style>
  <w:style w:type="paragraph" w:customStyle="1" w:styleId="26A2A36D17DE4F42A92A1428AC0FD9912">
    <w:name w:val="26A2A36D17DE4F42A92A1428AC0FD9912"/>
    <w:rsid w:val="00BA1964"/>
    <w:pPr>
      <w:widowControl w:val="0"/>
      <w:jc w:val="both"/>
    </w:pPr>
  </w:style>
  <w:style w:type="paragraph" w:customStyle="1" w:styleId="0B443B7790204AD29402537019D964581">
    <w:name w:val="0B443B7790204AD29402537019D964581"/>
    <w:rsid w:val="00BA1964"/>
    <w:pPr>
      <w:widowControl w:val="0"/>
      <w:jc w:val="both"/>
    </w:pPr>
  </w:style>
  <w:style w:type="paragraph" w:customStyle="1" w:styleId="3010B5D6EB6B436DA942F48AA902296C1">
    <w:name w:val="3010B5D6EB6B436DA942F48AA902296C1"/>
    <w:rsid w:val="00BA1964"/>
    <w:pPr>
      <w:widowControl w:val="0"/>
      <w:jc w:val="both"/>
    </w:pPr>
  </w:style>
  <w:style w:type="paragraph" w:customStyle="1" w:styleId="8CFE9D7CB0604272BDFF30A3E52A24AB1">
    <w:name w:val="8CFE9D7CB0604272BDFF30A3E52A24AB1"/>
    <w:rsid w:val="00BA1964"/>
    <w:pPr>
      <w:widowControl w:val="0"/>
      <w:jc w:val="both"/>
    </w:pPr>
  </w:style>
  <w:style w:type="paragraph" w:customStyle="1" w:styleId="DB0A35DF2ECF4FE0B48165CF6F67CA0E1">
    <w:name w:val="DB0A35DF2ECF4FE0B48165CF6F67CA0E1"/>
    <w:rsid w:val="00BA1964"/>
    <w:pPr>
      <w:widowControl w:val="0"/>
      <w:jc w:val="both"/>
    </w:pPr>
  </w:style>
  <w:style w:type="paragraph" w:customStyle="1" w:styleId="E430C548386A4E34B91426FF07F563162">
    <w:name w:val="E430C548386A4E34B91426FF07F563162"/>
    <w:rsid w:val="00BA1964"/>
    <w:pPr>
      <w:widowControl w:val="0"/>
      <w:jc w:val="both"/>
    </w:pPr>
  </w:style>
  <w:style w:type="paragraph" w:customStyle="1" w:styleId="A19BE8803456436E84F18197F057F46C2">
    <w:name w:val="A19BE8803456436E84F18197F057F46C2"/>
    <w:rsid w:val="00BA1964"/>
    <w:pPr>
      <w:widowControl w:val="0"/>
      <w:jc w:val="both"/>
    </w:pPr>
  </w:style>
  <w:style w:type="paragraph" w:customStyle="1" w:styleId="EFF3D868C5AD4260B4414992C1374FF1">
    <w:name w:val="EFF3D868C5AD4260B4414992C1374FF1"/>
    <w:rsid w:val="00BA1964"/>
    <w:pPr>
      <w:widowControl w:val="0"/>
      <w:jc w:val="both"/>
    </w:pPr>
  </w:style>
  <w:style w:type="paragraph" w:customStyle="1" w:styleId="B39D5FD46C594B37A71542D1DAA2192B">
    <w:name w:val="B39D5FD46C594B37A71542D1DAA2192B"/>
    <w:rsid w:val="00BA1964"/>
    <w:pPr>
      <w:widowControl w:val="0"/>
      <w:jc w:val="both"/>
    </w:pPr>
  </w:style>
  <w:style w:type="paragraph" w:customStyle="1" w:styleId="5FC96B89BC154D69A74D43D0487A0D70">
    <w:name w:val="5FC96B89BC154D69A74D43D0487A0D70"/>
    <w:rsid w:val="00BA1964"/>
    <w:pPr>
      <w:widowControl w:val="0"/>
      <w:ind w:left="567" w:firstLine="57"/>
      <w:jc w:val="both"/>
    </w:pPr>
    <w:rPr>
      <w:rFonts w:ascii="Century" w:eastAsia="ＭＳ 明朝" w:hAnsi="Century" w:cs="Times New Roman"/>
      <w:sz w:val="20"/>
      <w:szCs w:val="20"/>
    </w:rPr>
  </w:style>
  <w:style w:type="paragraph" w:customStyle="1" w:styleId="C03C0D620BB143DCB7A22E18C30A03ED">
    <w:name w:val="C03C0D620BB143DCB7A22E18C30A03ED"/>
    <w:rsid w:val="00BA1964"/>
    <w:pPr>
      <w:widowControl w:val="0"/>
      <w:ind w:left="567" w:firstLine="57"/>
      <w:jc w:val="both"/>
    </w:pPr>
    <w:rPr>
      <w:rFonts w:ascii="Century" w:eastAsia="ＭＳ 明朝" w:hAnsi="Century" w:cs="Times New Roman"/>
      <w:sz w:val="20"/>
      <w:szCs w:val="20"/>
    </w:rPr>
  </w:style>
  <w:style w:type="paragraph" w:customStyle="1" w:styleId="CEAD855039CB4DC2BEC50B185600D9DF">
    <w:name w:val="CEAD855039CB4DC2BEC50B185600D9DF"/>
    <w:rsid w:val="00BA1964"/>
    <w:pPr>
      <w:widowControl w:val="0"/>
      <w:ind w:left="567" w:firstLine="57"/>
      <w:jc w:val="both"/>
    </w:pPr>
    <w:rPr>
      <w:rFonts w:ascii="Century" w:eastAsia="ＭＳ 明朝" w:hAnsi="Century" w:cs="Times New Roman"/>
      <w:sz w:val="20"/>
      <w:szCs w:val="20"/>
    </w:rPr>
  </w:style>
  <w:style w:type="paragraph" w:customStyle="1" w:styleId="283BD529A0F1455DA81709AFA6FE0E75">
    <w:name w:val="283BD529A0F1455DA81709AFA6FE0E75"/>
    <w:rsid w:val="00BA1964"/>
    <w:pPr>
      <w:widowControl w:val="0"/>
      <w:ind w:left="567" w:firstLine="57"/>
      <w:jc w:val="both"/>
    </w:pPr>
    <w:rPr>
      <w:rFonts w:ascii="Century" w:eastAsia="ＭＳ 明朝" w:hAnsi="Century" w:cs="Times New Roman"/>
      <w:sz w:val="20"/>
      <w:szCs w:val="20"/>
    </w:rPr>
  </w:style>
  <w:style w:type="paragraph" w:customStyle="1" w:styleId="8235871E42DB41E1A0CD92027AECB3D3">
    <w:name w:val="8235871E42DB41E1A0CD92027AECB3D3"/>
    <w:rsid w:val="00BA1964"/>
    <w:pPr>
      <w:widowControl w:val="0"/>
      <w:ind w:left="567" w:firstLine="57"/>
      <w:jc w:val="both"/>
    </w:pPr>
    <w:rPr>
      <w:rFonts w:ascii="Century" w:eastAsia="ＭＳ 明朝" w:hAnsi="Century" w:cs="Times New Roman"/>
      <w:sz w:val="20"/>
      <w:szCs w:val="20"/>
    </w:rPr>
  </w:style>
  <w:style w:type="paragraph" w:customStyle="1" w:styleId="6F1CF127C35B41DDA6E006F1F46A36B1">
    <w:name w:val="6F1CF127C35B41DDA6E006F1F46A36B1"/>
    <w:rsid w:val="00BA1964"/>
    <w:pPr>
      <w:widowControl w:val="0"/>
      <w:ind w:left="567" w:firstLine="57"/>
      <w:jc w:val="both"/>
    </w:pPr>
    <w:rPr>
      <w:rFonts w:ascii="Century" w:eastAsia="ＭＳ 明朝" w:hAnsi="Century" w:cs="Times New Roman"/>
      <w:sz w:val="20"/>
      <w:szCs w:val="20"/>
    </w:rPr>
  </w:style>
  <w:style w:type="paragraph" w:customStyle="1" w:styleId="D9D6C5FB8DD04A2CBA633DF59D25F864">
    <w:name w:val="D9D6C5FB8DD04A2CBA633DF59D25F864"/>
    <w:rsid w:val="00BA1964"/>
    <w:pPr>
      <w:widowControl w:val="0"/>
      <w:ind w:left="567" w:firstLine="57"/>
      <w:jc w:val="both"/>
    </w:pPr>
    <w:rPr>
      <w:rFonts w:ascii="Century" w:eastAsia="ＭＳ 明朝" w:hAnsi="Century" w:cs="Times New Roman"/>
      <w:sz w:val="20"/>
      <w:szCs w:val="20"/>
    </w:rPr>
  </w:style>
  <w:style w:type="paragraph" w:customStyle="1" w:styleId="BA99FE5524E5440D8A9F8DB526D65136">
    <w:name w:val="BA99FE5524E5440D8A9F8DB526D65136"/>
    <w:rsid w:val="00BA1964"/>
    <w:pPr>
      <w:widowControl w:val="0"/>
      <w:ind w:left="567" w:firstLine="57"/>
      <w:jc w:val="both"/>
    </w:pPr>
    <w:rPr>
      <w:rFonts w:ascii="Century" w:eastAsia="ＭＳ 明朝" w:hAnsi="Century" w:cs="Times New Roman"/>
      <w:sz w:val="20"/>
      <w:szCs w:val="20"/>
    </w:rPr>
  </w:style>
  <w:style w:type="paragraph" w:customStyle="1" w:styleId="B27B858044C74E19BB14555372904CA2">
    <w:name w:val="B27B858044C74E19BB14555372904CA2"/>
    <w:rsid w:val="00BA1964"/>
    <w:pPr>
      <w:widowControl w:val="0"/>
      <w:jc w:val="both"/>
    </w:pPr>
  </w:style>
  <w:style w:type="paragraph" w:customStyle="1" w:styleId="EF840D85209545CAB8E9275F73FDACA4">
    <w:name w:val="EF840D85209545CAB8E9275F73FDACA4"/>
    <w:rsid w:val="00BA1964"/>
    <w:pPr>
      <w:widowControl w:val="0"/>
      <w:jc w:val="both"/>
    </w:pPr>
  </w:style>
  <w:style w:type="paragraph" w:customStyle="1" w:styleId="8568D214540845DDA122344EC754DCF6">
    <w:name w:val="8568D214540845DDA122344EC754DCF6"/>
    <w:rsid w:val="00BA1964"/>
    <w:pPr>
      <w:widowControl w:val="0"/>
      <w:jc w:val="both"/>
    </w:pPr>
  </w:style>
  <w:style w:type="paragraph" w:customStyle="1" w:styleId="5761BC250AE84886BC428281EE036D22">
    <w:name w:val="5761BC250AE84886BC428281EE036D22"/>
    <w:rsid w:val="00BA1964"/>
    <w:pPr>
      <w:widowControl w:val="0"/>
      <w:jc w:val="both"/>
    </w:pPr>
  </w:style>
  <w:style w:type="paragraph" w:customStyle="1" w:styleId="5E6C38E101D74016B7327B09097D53A8">
    <w:name w:val="5E6C38E101D74016B7327B09097D53A8"/>
    <w:rsid w:val="00BA1964"/>
    <w:pPr>
      <w:widowControl w:val="0"/>
      <w:jc w:val="both"/>
    </w:pPr>
  </w:style>
  <w:style w:type="paragraph" w:customStyle="1" w:styleId="AAFFDA1EA9304A3186F52737B5D6E869">
    <w:name w:val="AAFFDA1EA9304A3186F52737B5D6E869"/>
    <w:rsid w:val="00BA1964"/>
    <w:pPr>
      <w:widowControl w:val="0"/>
      <w:ind w:left="567" w:firstLine="57"/>
      <w:jc w:val="both"/>
    </w:pPr>
    <w:rPr>
      <w:rFonts w:ascii="Century" w:eastAsia="ＭＳ 明朝" w:hAnsi="Century" w:cs="Times New Roman"/>
      <w:sz w:val="20"/>
      <w:szCs w:val="20"/>
    </w:rPr>
  </w:style>
  <w:style w:type="paragraph" w:customStyle="1" w:styleId="BD0626B102A541B8810CBC5F00BDD64C">
    <w:name w:val="BD0626B102A541B8810CBC5F00BDD64C"/>
    <w:rsid w:val="00BA1964"/>
    <w:pPr>
      <w:widowControl w:val="0"/>
      <w:ind w:left="567" w:firstLine="57"/>
      <w:jc w:val="both"/>
    </w:pPr>
    <w:rPr>
      <w:rFonts w:ascii="Century" w:eastAsia="ＭＳ 明朝" w:hAnsi="Century" w:cs="Times New Roman"/>
      <w:sz w:val="20"/>
      <w:szCs w:val="20"/>
    </w:rPr>
  </w:style>
  <w:style w:type="paragraph" w:customStyle="1" w:styleId="2620938553F14012831F4DFCAF562F7A">
    <w:name w:val="2620938553F14012831F4DFCAF562F7A"/>
    <w:rsid w:val="00BA1964"/>
    <w:pPr>
      <w:widowControl w:val="0"/>
      <w:ind w:left="567" w:firstLine="57"/>
      <w:jc w:val="both"/>
    </w:pPr>
    <w:rPr>
      <w:rFonts w:ascii="Century" w:eastAsia="ＭＳ 明朝" w:hAnsi="Century" w:cs="Times New Roman"/>
      <w:sz w:val="20"/>
      <w:szCs w:val="20"/>
    </w:rPr>
  </w:style>
  <w:style w:type="paragraph" w:customStyle="1" w:styleId="1D34AE8249F14357BBE0D1E958710CFF">
    <w:name w:val="1D34AE8249F14357BBE0D1E958710CFF"/>
    <w:rsid w:val="00BA1964"/>
    <w:pPr>
      <w:widowControl w:val="0"/>
      <w:ind w:left="567" w:firstLine="57"/>
      <w:jc w:val="both"/>
    </w:pPr>
    <w:rPr>
      <w:rFonts w:ascii="Century" w:eastAsia="ＭＳ 明朝" w:hAnsi="Century" w:cs="Times New Roman"/>
      <w:sz w:val="20"/>
      <w:szCs w:val="20"/>
    </w:rPr>
  </w:style>
  <w:style w:type="paragraph" w:customStyle="1" w:styleId="AFAC5B91E9F7476DBE59FD996B9C593D">
    <w:name w:val="AFAC5B91E9F7476DBE59FD996B9C593D"/>
    <w:rsid w:val="00BA1964"/>
    <w:pPr>
      <w:widowControl w:val="0"/>
      <w:jc w:val="both"/>
    </w:pPr>
  </w:style>
  <w:style w:type="paragraph" w:customStyle="1" w:styleId="9974E1A176B34EB08C5E162B69934A11">
    <w:name w:val="9974E1A176B34EB08C5E162B69934A11"/>
    <w:rsid w:val="00BA1964"/>
    <w:pPr>
      <w:widowControl w:val="0"/>
      <w:jc w:val="both"/>
    </w:pPr>
  </w:style>
  <w:style w:type="paragraph" w:customStyle="1" w:styleId="DBEF629E144144D48033442113961092">
    <w:name w:val="DBEF629E144144D48033442113961092"/>
    <w:rsid w:val="00BA1964"/>
    <w:pPr>
      <w:widowControl w:val="0"/>
      <w:jc w:val="both"/>
    </w:pPr>
  </w:style>
  <w:style w:type="paragraph" w:customStyle="1" w:styleId="AFF1D6587B594A249F29EC332D5C645F">
    <w:name w:val="AFF1D6587B594A249F29EC332D5C645F"/>
    <w:rsid w:val="00BA1964"/>
    <w:pPr>
      <w:widowControl w:val="0"/>
      <w:jc w:val="both"/>
    </w:pPr>
  </w:style>
  <w:style w:type="paragraph" w:customStyle="1" w:styleId="3D017A13AF4F4471B35C450E9FC39813">
    <w:name w:val="3D017A13AF4F4471B35C450E9FC39813"/>
    <w:rsid w:val="00BA1964"/>
    <w:pPr>
      <w:widowControl w:val="0"/>
      <w:jc w:val="both"/>
    </w:pPr>
  </w:style>
  <w:style w:type="paragraph" w:customStyle="1" w:styleId="EA3C91C41EA34D65A1AF2D9EAD91CE68">
    <w:name w:val="EA3C91C41EA34D65A1AF2D9EAD91CE68"/>
    <w:rsid w:val="00BA1964"/>
    <w:pPr>
      <w:widowControl w:val="0"/>
      <w:jc w:val="both"/>
    </w:pPr>
  </w:style>
  <w:style w:type="paragraph" w:customStyle="1" w:styleId="BACE5BDC12D7482292B44729B50C9831">
    <w:name w:val="BACE5BDC12D7482292B44729B50C9831"/>
    <w:rsid w:val="00BA1964"/>
    <w:pPr>
      <w:widowControl w:val="0"/>
      <w:jc w:val="both"/>
    </w:pPr>
  </w:style>
  <w:style w:type="paragraph" w:customStyle="1" w:styleId="4AE83AA804844DFCA7D1CE00E3C78DF4">
    <w:name w:val="4AE83AA804844DFCA7D1CE00E3C78DF4"/>
    <w:rsid w:val="00BA1964"/>
    <w:pPr>
      <w:widowControl w:val="0"/>
      <w:jc w:val="both"/>
    </w:pPr>
  </w:style>
  <w:style w:type="paragraph" w:customStyle="1" w:styleId="90C5A2C69AD445F18AA163E761E80698">
    <w:name w:val="90C5A2C69AD445F18AA163E761E80698"/>
    <w:rsid w:val="00BA1964"/>
    <w:pPr>
      <w:widowControl w:val="0"/>
      <w:jc w:val="both"/>
    </w:pPr>
  </w:style>
  <w:style w:type="paragraph" w:customStyle="1" w:styleId="FAC25A4513FC4CCD81FF0EF7751049B6">
    <w:name w:val="FAC25A4513FC4CCD81FF0EF7751049B6"/>
    <w:rsid w:val="00BA1964"/>
    <w:pPr>
      <w:widowControl w:val="0"/>
      <w:jc w:val="both"/>
    </w:pPr>
  </w:style>
  <w:style w:type="paragraph" w:customStyle="1" w:styleId="FC7F5AF6E838443D9D8EA28366D9F929">
    <w:name w:val="FC7F5AF6E838443D9D8EA28366D9F929"/>
    <w:rsid w:val="00BA1964"/>
    <w:pPr>
      <w:widowControl w:val="0"/>
      <w:jc w:val="both"/>
    </w:pPr>
  </w:style>
  <w:style w:type="paragraph" w:customStyle="1" w:styleId="4B26D66E9E3B4A3B80830F917A6570CE">
    <w:name w:val="4B26D66E9E3B4A3B80830F917A6570CE"/>
    <w:rsid w:val="00BA1964"/>
    <w:pPr>
      <w:widowControl w:val="0"/>
      <w:jc w:val="both"/>
    </w:pPr>
  </w:style>
  <w:style w:type="paragraph" w:customStyle="1" w:styleId="2297A08DE7784C778EF645DB2D4C28B4">
    <w:name w:val="2297A08DE7784C778EF645DB2D4C28B4"/>
    <w:rsid w:val="00BA1964"/>
    <w:pPr>
      <w:widowControl w:val="0"/>
      <w:jc w:val="both"/>
    </w:pPr>
  </w:style>
  <w:style w:type="paragraph" w:customStyle="1" w:styleId="69407BA41FE94F9F86A97C4D901DAE07">
    <w:name w:val="69407BA41FE94F9F86A97C4D901DAE07"/>
    <w:rsid w:val="00BA1964"/>
    <w:pPr>
      <w:widowControl w:val="0"/>
      <w:jc w:val="both"/>
    </w:pPr>
  </w:style>
  <w:style w:type="paragraph" w:customStyle="1" w:styleId="B68356C021DD44C1A32CA64D549F3453">
    <w:name w:val="B68356C021DD44C1A32CA64D549F3453"/>
    <w:rsid w:val="00BA1964"/>
    <w:pPr>
      <w:widowControl w:val="0"/>
      <w:jc w:val="both"/>
    </w:pPr>
  </w:style>
  <w:style w:type="paragraph" w:customStyle="1" w:styleId="960FC67AB6FF407A8040A6FCA89FAAD7">
    <w:name w:val="960FC67AB6FF407A8040A6FCA89FAAD7"/>
    <w:rsid w:val="00BA1964"/>
    <w:pPr>
      <w:widowControl w:val="0"/>
      <w:jc w:val="both"/>
    </w:pPr>
  </w:style>
  <w:style w:type="paragraph" w:customStyle="1" w:styleId="3DC90073B9924D85AEF73A9FAD64F1D9">
    <w:name w:val="3DC90073B9924D85AEF73A9FAD64F1D9"/>
    <w:rsid w:val="00BA1964"/>
    <w:pPr>
      <w:widowControl w:val="0"/>
      <w:jc w:val="both"/>
    </w:pPr>
  </w:style>
  <w:style w:type="paragraph" w:customStyle="1" w:styleId="75F78BA9318D4280BD85B943410343DE">
    <w:name w:val="75F78BA9318D4280BD85B943410343DE"/>
    <w:rsid w:val="00BA1964"/>
    <w:pPr>
      <w:widowControl w:val="0"/>
      <w:jc w:val="both"/>
    </w:pPr>
  </w:style>
  <w:style w:type="paragraph" w:customStyle="1" w:styleId="A30395EB48F445E9A57BAA23096CEC0B">
    <w:name w:val="A30395EB48F445E9A57BAA23096CEC0B"/>
    <w:rsid w:val="00BA1964"/>
    <w:pPr>
      <w:widowControl w:val="0"/>
      <w:jc w:val="both"/>
    </w:pPr>
  </w:style>
  <w:style w:type="paragraph" w:customStyle="1" w:styleId="4C1A2D8ADFCC47F08E8A79504FDD05EA">
    <w:name w:val="4C1A2D8ADFCC47F08E8A79504FDD05EA"/>
    <w:rsid w:val="00BA1964"/>
    <w:pPr>
      <w:widowControl w:val="0"/>
      <w:jc w:val="both"/>
    </w:pPr>
  </w:style>
  <w:style w:type="paragraph" w:customStyle="1" w:styleId="0AD5858755004E6CB6DE65D4C4F1B036">
    <w:name w:val="0AD5858755004E6CB6DE65D4C4F1B036"/>
    <w:rsid w:val="00BA1964"/>
    <w:pPr>
      <w:widowControl w:val="0"/>
      <w:jc w:val="both"/>
    </w:pPr>
  </w:style>
  <w:style w:type="paragraph" w:customStyle="1" w:styleId="9DAD1A8EB92C40459C3B05C5823B2AD4">
    <w:name w:val="9DAD1A8EB92C40459C3B05C5823B2AD4"/>
    <w:rsid w:val="00BA1964"/>
    <w:pPr>
      <w:widowControl w:val="0"/>
      <w:jc w:val="both"/>
    </w:pPr>
  </w:style>
  <w:style w:type="paragraph" w:customStyle="1" w:styleId="69682120F7354B3FB9665FB4D87F2321">
    <w:name w:val="69682120F7354B3FB9665FB4D87F2321"/>
    <w:rsid w:val="00BA1964"/>
    <w:pPr>
      <w:widowControl w:val="0"/>
      <w:jc w:val="both"/>
    </w:pPr>
  </w:style>
  <w:style w:type="paragraph" w:customStyle="1" w:styleId="D12027C1B5C54518B047761BBF780ED7">
    <w:name w:val="D12027C1B5C54518B047761BBF780ED7"/>
    <w:rsid w:val="00BA1964"/>
    <w:pPr>
      <w:widowControl w:val="0"/>
      <w:jc w:val="both"/>
    </w:pPr>
  </w:style>
  <w:style w:type="paragraph" w:customStyle="1" w:styleId="F5CB18FC1B30470CBD8109E7664E8D01">
    <w:name w:val="F5CB18FC1B30470CBD8109E7664E8D01"/>
    <w:rsid w:val="00BA1964"/>
    <w:pPr>
      <w:widowControl w:val="0"/>
      <w:jc w:val="both"/>
    </w:pPr>
  </w:style>
  <w:style w:type="paragraph" w:customStyle="1" w:styleId="551E51707263427887F1CC16C6A912FE">
    <w:name w:val="551E51707263427887F1CC16C6A912FE"/>
    <w:rsid w:val="00BA1964"/>
    <w:pPr>
      <w:widowControl w:val="0"/>
      <w:jc w:val="both"/>
    </w:pPr>
  </w:style>
  <w:style w:type="paragraph" w:customStyle="1" w:styleId="AE11F0E582654E9EBADC80C027775A28">
    <w:name w:val="AE11F0E582654E9EBADC80C027775A28"/>
    <w:rsid w:val="00BA1964"/>
    <w:pPr>
      <w:widowControl w:val="0"/>
      <w:jc w:val="both"/>
    </w:pPr>
  </w:style>
  <w:style w:type="paragraph" w:customStyle="1" w:styleId="E90152A4000849B0BE96A5FAA9CE38F6">
    <w:name w:val="E90152A4000849B0BE96A5FAA9CE38F6"/>
    <w:rsid w:val="00BA1964"/>
    <w:pPr>
      <w:widowControl w:val="0"/>
      <w:jc w:val="both"/>
    </w:pPr>
  </w:style>
  <w:style w:type="paragraph" w:customStyle="1" w:styleId="7108BA55FFFD4946934060937D9E1871">
    <w:name w:val="7108BA55FFFD4946934060937D9E1871"/>
    <w:rsid w:val="00BA1964"/>
    <w:pPr>
      <w:widowControl w:val="0"/>
      <w:jc w:val="both"/>
    </w:pPr>
  </w:style>
  <w:style w:type="paragraph" w:customStyle="1" w:styleId="A922C983BA094F20887F6DB0180753B2">
    <w:name w:val="A922C983BA094F20887F6DB0180753B2"/>
    <w:rsid w:val="00BA1964"/>
    <w:pPr>
      <w:widowControl w:val="0"/>
      <w:jc w:val="both"/>
    </w:pPr>
  </w:style>
  <w:style w:type="paragraph" w:customStyle="1" w:styleId="DF1FFB8158A24DF0A5FCC6996001FD4B">
    <w:name w:val="DF1FFB8158A24DF0A5FCC6996001FD4B"/>
    <w:rsid w:val="00BA1964"/>
    <w:pPr>
      <w:widowControl w:val="0"/>
      <w:jc w:val="both"/>
    </w:pPr>
  </w:style>
  <w:style w:type="paragraph" w:customStyle="1" w:styleId="05786754997747CCB4D4521370613065">
    <w:name w:val="05786754997747CCB4D4521370613065"/>
    <w:rsid w:val="00BA1964"/>
    <w:pPr>
      <w:widowControl w:val="0"/>
      <w:jc w:val="both"/>
    </w:pPr>
  </w:style>
  <w:style w:type="paragraph" w:customStyle="1" w:styleId="C2588331EAEF4FC2B15693D5DC0F5529">
    <w:name w:val="C2588331EAEF4FC2B15693D5DC0F5529"/>
    <w:rsid w:val="00BA1964"/>
    <w:pPr>
      <w:widowControl w:val="0"/>
      <w:jc w:val="both"/>
    </w:pPr>
  </w:style>
  <w:style w:type="paragraph" w:customStyle="1" w:styleId="4870EE7EEAFB4ACDB459F6633350A3B4">
    <w:name w:val="4870EE7EEAFB4ACDB459F6633350A3B4"/>
    <w:rsid w:val="00BA1964"/>
    <w:pPr>
      <w:widowControl w:val="0"/>
      <w:jc w:val="both"/>
    </w:pPr>
  </w:style>
  <w:style w:type="paragraph" w:customStyle="1" w:styleId="E99CF74158FE47509A5086D09C3D2EAE">
    <w:name w:val="E99CF74158FE47509A5086D09C3D2EAE"/>
    <w:rsid w:val="00BA1964"/>
    <w:pPr>
      <w:widowControl w:val="0"/>
      <w:jc w:val="both"/>
    </w:pPr>
  </w:style>
  <w:style w:type="paragraph" w:customStyle="1" w:styleId="96F2F2C775814F77A41417A0F2DF485D">
    <w:name w:val="96F2F2C775814F77A41417A0F2DF485D"/>
    <w:rsid w:val="00BA1964"/>
    <w:pPr>
      <w:widowControl w:val="0"/>
      <w:jc w:val="both"/>
    </w:pPr>
  </w:style>
  <w:style w:type="paragraph" w:customStyle="1" w:styleId="CFCD6BBD10AD471CA0EEB0E93AFBB4D5">
    <w:name w:val="CFCD6BBD10AD471CA0EEB0E93AFBB4D5"/>
    <w:rsid w:val="00BA1964"/>
    <w:pPr>
      <w:widowControl w:val="0"/>
      <w:jc w:val="both"/>
    </w:pPr>
  </w:style>
  <w:style w:type="paragraph" w:customStyle="1" w:styleId="65742B9D3CD147F0A6DF9AF527BC08A9">
    <w:name w:val="65742B9D3CD147F0A6DF9AF527BC08A9"/>
    <w:rsid w:val="00BA1964"/>
    <w:pPr>
      <w:widowControl w:val="0"/>
      <w:jc w:val="both"/>
    </w:pPr>
  </w:style>
  <w:style w:type="paragraph" w:customStyle="1" w:styleId="41BF96348B4E4D0AA806A3E580B61567">
    <w:name w:val="41BF96348B4E4D0AA806A3E580B61567"/>
    <w:rsid w:val="00BA1964"/>
    <w:pPr>
      <w:widowControl w:val="0"/>
      <w:jc w:val="both"/>
    </w:pPr>
  </w:style>
  <w:style w:type="paragraph" w:customStyle="1" w:styleId="6CFC0DFCD6204409B86A963E821E5303">
    <w:name w:val="6CFC0DFCD6204409B86A963E821E5303"/>
    <w:rsid w:val="00BA1964"/>
    <w:pPr>
      <w:widowControl w:val="0"/>
      <w:jc w:val="both"/>
    </w:pPr>
  </w:style>
  <w:style w:type="paragraph" w:customStyle="1" w:styleId="98E1C182EE014DE78E7A5138DE7D17E3">
    <w:name w:val="98E1C182EE014DE78E7A5138DE7D17E3"/>
    <w:rsid w:val="00BA1964"/>
    <w:pPr>
      <w:widowControl w:val="0"/>
      <w:jc w:val="both"/>
    </w:pPr>
  </w:style>
  <w:style w:type="paragraph" w:customStyle="1" w:styleId="D221233BAFC84E27AFED9EFB5665C124">
    <w:name w:val="D221233BAFC84E27AFED9EFB5665C124"/>
    <w:rsid w:val="00BA1964"/>
    <w:pPr>
      <w:widowControl w:val="0"/>
      <w:jc w:val="both"/>
    </w:pPr>
  </w:style>
  <w:style w:type="paragraph" w:customStyle="1" w:styleId="7598E0D8732942B0AF58FEAC0D43EDE2">
    <w:name w:val="7598E0D8732942B0AF58FEAC0D43EDE2"/>
    <w:rsid w:val="00BA1964"/>
    <w:pPr>
      <w:widowControl w:val="0"/>
      <w:jc w:val="both"/>
    </w:pPr>
  </w:style>
  <w:style w:type="paragraph" w:customStyle="1" w:styleId="8AB63325DAB44B508B6B0FE46C1213D4">
    <w:name w:val="8AB63325DAB44B508B6B0FE46C1213D4"/>
    <w:rsid w:val="00BA1964"/>
    <w:pPr>
      <w:widowControl w:val="0"/>
      <w:jc w:val="both"/>
    </w:pPr>
  </w:style>
  <w:style w:type="paragraph" w:customStyle="1" w:styleId="7BF5D40748CF45E1848CD70B00EFA90B5">
    <w:name w:val="7BF5D40748CF45E1848CD70B00EFA90B5"/>
    <w:rsid w:val="00BA1964"/>
    <w:pPr>
      <w:widowControl w:val="0"/>
      <w:jc w:val="both"/>
    </w:pPr>
  </w:style>
  <w:style w:type="paragraph" w:customStyle="1" w:styleId="E2085A1479B04135B65B56FA997B2DFA15">
    <w:name w:val="E2085A1479B04135B65B56FA997B2DFA15"/>
    <w:rsid w:val="00BA1964"/>
    <w:pPr>
      <w:widowControl w:val="0"/>
      <w:jc w:val="both"/>
    </w:pPr>
  </w:style>
  <w:style w:type="paragraph" w:customStyle="1" w:styleId="D187B14D16154FE4A19409090F4714D614">
    <w:name w:val="D187B14D16154FE4A19409090F4714D614"/>
    <w:rsid w:val="00BA1964"/>
    <w:pPr>
      <w:widowControl w:val="0"/>
      <w:jc w:val="both"/>
    </w:pPr>
  </w:style>
  <w:style w:type="paragraph" w:customStyle="1" w:styleId="5EADBB927BC94908AD7D6388DF4F119C3">
    <w:name w:val="5EADBB927BC94908AD7D6388DF4F119C3"/>
    <w:rsid w:val="00BA1964"/>
    <w:pPr>
      <w:widowControl w:val="0"/>
      <w:jc w:val="both"/>
    </w:pPr>
  </w:style>
  <w:style w:type="paragraph" w:customStyle="1" w:styleId="09A8C877D2BA4E5DBEB3CBFCC809B8A83">
    <w:name w:val="09A8C877D2BA4E5DBEB3CBFCC809B8A83"/>
    <w:rsid w:val="00BA1964"/>
    <w:pPr>
      <w:widowControl w:val="0"/>
      <w:jc w:val="both"/>
    </w:pPr>
  </w:style>
  <w:style w:type="paragraph" w:customStyle="1" w:styleId="FF819DE3726F4B24BD0C32DD2A656F133">
    <w:name w:val="FF819DE3726F4B24BD0C32DD2A656F133"/>
    <w:rsid w:val="00BA1964"/>
    <w:pPr>
      <w:widowControl w:val="0"/>
      <w:jc w:val="both"/>
    </w:pPr>
  </w:style>
  <w:style w:type="paragraph" w:customStyle="1" w:styleId="0E8465C0365945DAAF05AA5DCA24A6DB3">
    <w:name w:val="0E8465C0365945DAAF05AA5DCA24A6DB3"/>
    <w:rsid w:val="00BA1964"/>
    <w:pPr>
      <w:widowControl w:val="0"/>
      <w:jc w:val="both"/>
    </w:pPr>
  </w:style>
  <w:style w:type="paragraph" w:customStyle="1" w:styleId="555D8E76AAA1460ABEB61FD204D7DEE13">
    <w:name w:val="555D8E76AAA1460ABEB61FD204D7DEE13"/>
    <w:rsid w:val="00BA1964"/>
    <w:pPr>
      <w:widowControl w:val="0"/>
      <w:jc w:val="both"/>
    </w:pPr>
  </w:style>
  <w:style w:type="paragraph" w:customStyle="1" w:styleId="DE130DDC8881494B8B46C18BA33C51873">
    <w:name w:val="DE130DDC8881494B8B46C18BA33C51873"/>
    <w:rsid w:val="00BA1964"/>
    <w:pPr>
      <w:widowControl w:val="0"/>
      <w:jc w:val="both"/>
    </w:pPr>
  </w:style>
  <w:style w:type="paragraph" w:customStyle="1" w:styleId="65AEC52D6FEB413693E750DD91EEEABD3">
    <w:name w:val="65AEC52D6FEB413693E750DD91EEEABD3"/>
    <w:rsid w:val="00BA1964"/>
    <w:pPr>
      <w:widowControl w:val="0"/>
      <w:jc w:val="both"/>
    </w:pPr>
  </w:style>
  <w:style w:type="paragraph" w:customStyle="1" w:styleId="07D8089762AE44B294D12FEE2726812A3">
    <w:name w:val="07D8089762AE44B294D12FEE2726812A3"/>
    <w:rsid w:val="00BA1964"/>
    <w:pPr>
      <w:widowControl w:val="0"/>
      <w:jc w:val="both"/>
    </w:pPr>
  </w:style>
  <w:style w:type="paragraph" w:customStyle="1" w:styleId="0607E2E7ACFE47529CF944CCED6049353">
    <w:name w:val="0607E2E7ACFE47529CF944CCED6049353"/>
    <w:rsid w:val="00BA1964"/>
    <w:pPr>
      <w:widowControl w:val="0"/>
      <w:jc w:val="both"/>
    </w:pPr>
  </w:style>
  <w:style w:type="paragraph" w:customStyle="1" w:styleId="3A80A67A98C6481FA16D4ED5EC5731353">
    <w:name w:val="3A80A67A98C6481FA16D4ED5EC5731353"/>
    <w:rsid w:val="00BA1964"/>
    <w:pPr>
      <w:widowControl w:val="0"/>
      <w:jc w:val="both"/>
    </w:pPr>
  </w:style>
  <w:style w:type="paragraph" w:customStyle="1" w:styleId="EACAE8FBFA00456FB4B0FED133F8E9593">
    <w:name w:val="EACAE8FBFA00456FB4B0FED133F8E9593"/>
    <w:rsid w:val="00BA1964"/>
    <w:pPr>
      <w:widowControl w:val="0"/>
      <w:jc w:val="both"/>
    </w:pPr>
  </w:style>
  <w:style w:type="paragraph" w:customStyle="1" w:styleId="4ED59D4EC9D84B00AD124DEDEC2608703">
    <w:name w:val="4ED59D4EC9D84B00AD124DEDEC2608703"/>
    <w:rsid w:val="00BA1964"/>
    <w:pPr>
      <w:widowControl w:val="0"/>
      <w:jc w:val="both"/>
    </w:pPr>
  </w:style>
  <w:style w:type="paragraph" w:customStyle="1" w:styleId="34CBB05E658E46D1A7B4738EC16724BC3">
    <w:name w:val="34CBB05E658E46D1A7B4738EC16724BC3"/>
    <w:rsid w:val="00BA1964"/>
    <w:pPr>
      <w:widowControl w:val="0"/>
      <w:jc w:val="both"/>
    </w:pPr>
  </w:style>
  <w:style w:type="paragraph" w:customStyle="1" w:styleId="CD60F41B59BB43838D42E16FD639012C3">
    <w:name w:val="CD60F41B59BB43838D42E16FD639012C3"/>
    <w:rsid w:val="00BA1964"/>
    <w:pPr>
      <w:widowControl w:val="0"/>
      <w:jc w:val="both"/>
    </w:pPr>
  </w:style>
  <w:style w:type="paragraph" w:customStyle="1" w:styleId="C935B8ABFDB44C9BAB41097F424E9EBC3">
    <w:name w:val="C935B8ABFDB44C9BAB41097F424E9EBC3"/>
    <w:rsid w:val="00BA1964"/>
    <w:pPr>
      <w:widowControl w:val="0"/>
      <w:jc w:val="both"/>
    </w:pPr>
  </w:style>
  <w:style w:type="paragraph" w:customStyle="1" w:styleId="EB2436F6C54D434ABC3504FD2983CE283">
    <w:name w:val="EB2436F6C54D434ABC3504FD2983CE283"/>
    <w:rsid w:val="00BA1964"/>
    <w:pPr>
      <w:widowControl w:val="0"/>
      <w:jc w:val="both"/>
    </w:pPr>
  </w:style>
  <w:style w:type="paragraph" w:customStyle="1" w:styleId="CD6E9DCF550A4D9EBCC596CC0706262E3">
    <w:name w:val="CD6E9DCF550A4D9EBCC596CC0706262E3"/>
    <w:rsid w:val="00BA1964"/>
    <w:pPr>
      <w:widowControl w:val="0"/>
      <w:jc w:val="both"/>
    </w:pPr>
  </w:style>
  <w:style w:type="paragraph" w:customStyle="1" w:styleId="71BD44D3FACE4C9F83336B0BDA38494D3">
    <w:name w:val="71BD44D3FACE4C9F83336B0BDA38494D3"/>
    <w:rsid w:val="00BA1964"/>
    <w:pPr>
      <w:widowControl w:val="0"/>
      <w:jc w:val="both"/>
    </w:pPr>
  </w:style>
  <w:style w:type="paragraph" w:customStyle="1" w:styleId="CF134C1BC9BE434A956D11819259C0F63">
    <w:name w:val="CF134C1BC9BE434A956D11819259C0F63"/>
    <w:rsid w:val="00BA1964"/>
    <w:pPr>
      <w:widowControl w:val="0"/>
      <w:jc w:val="both"/>
    </w:pPr>
  </w:style>
  <w:style w:type="paragraph" w:customStyle="1" w:styleId="1BD619168C304E6FAEAD93B13EBE909E3">
    <w:name w:val="1BD619168C304E6FAEAD93B13EBE909E3"/>
    <w:rsid w:val="00BA1964"/>
    <w:pPr>
      <w:widowControl w:val="0"/>
      <w:jc w:val="both"/>
    </w:pPr>
  </w:style>
  <w:style w:type="paragraph" w:customStyle="1" w:styleId="26A2A36D17DE4F42A92A1428AC0FD9913">
    <w:name w:val="26A2A36D17DE4F42A92A1428AC0FD9913"/>
    <w:rsid w:val="00BA1964"/>
    <w:pPr>
      <w:widowControl w:val="0"/>
      <w:jc w:val="both"/>
    </w:pPr>
  </w:style>
  <w:style w:type="paragraph" w:customStyle="1" w:styleId="0B443B7790204AD29402537019D964582">
    <w:name w:val="0B443B7790204AD29402537019D964582"/>
    <w:rsid w:val="00BA1964"/>
    <w:pPr>
      <w:widowControl w:val="0"/>
      <w:jc w:val="both"/>
    </w:pPr>
  </w:style>
  <w:style w:type="paragraph" w:customStyle="1" w:styleId="3010B5D6EB6B436DA942F48AA902296C2">
    <w:name w:val="3010B5D6EB6B436DA942F48AA902296C2"/>
    <w:rsid w:val="00BA1964"/>
    <w:pPr>
      <w:widowControl w:val="0"/>
      <w:jc w:val="both"/>
    </w:pPr>
  </w:style>
  <w:style w:type="paragraph" w:customStyle="1" w:styleId="8CFE9D7CB0604272BDFF30A3E52A24AB2">
    <w:name w:val="8CFE9D7CB0604272BDFF30A3E52A24AB2"/>
    <w:rsid w:val="00BA1964"/>
    <w:pPr>
      <w:widowControl w:val="0"/>
      <w:jc w:val="both"/>
    </w:pPr>
  </w:style>
  <w:style w:type="paragraph" w:customStyle="1" w:styleId="DB0A35DF2ECF4FE0B48165CF6F67CA0E2">
    <w:name w:val="DB0A35DF2ECF4FE0B48165CF6F67CA0E2"/>
    <w:rsid w:val="00BA1964"/>
    <w:pPr>
      <w:widowControl w:val="0"/>
      <w:jc w:val="both"/>
    </w:pPr>
  </w:style>
  <w:style w:type="paragraph" w:customStyle="1" w:styleId="E430C548386A4E34B91426FF07F563163">
    <w:name w:val="E430C548386A4E34B91426FF07F563163"/>
    <w:rsid w:val="00BA1964"/>
    <w:pPr>
      <w:widowControl w:val="0"/>
      <w:jc w:val="both"/>
    </w:pPr>
  </w:style>
  <w:style w:type="paragraph" w:customStyle="1" w:styleId="A19BE8803456436E84F18197F057F46C3">
    <w:name w:val="A19BE8803456436E84F18197F057F46C3"/>
    <w:rsid w:val="00BA1964"/>
    <w:pPr>
      <w:widowControl w:val="0"/>
      <w:jc w:val="both"/>
    </w:pPr>
  </w:style>
  <w:style w:type="paragraph" w:customStyle="1" w:styleId="EFF3D868C5AD4260B4414992C1374FF11">
    <w:name w:val="EFF3D868C5AD4260B4414992C1374FF11"/>
    <w:rsid w:val="00BA1964"/>
    <w:pPr>
      <w:widowControl w:val="0"/>
      <w:jc w:val="both"/>
    </w:pPr>
  </w:style>
  <w:style w:type="paragraph" w:customStyle="1" w:styleId="B39D5FD46C594B37A71542D1DAA2192B1">
    <w:name w:val="B39D5FD46C594B37A71542D1DAA2192B1"/>
    <w:rsid w:val="00BA1964"/>
    <w:pPr>
      <w:widowControl w:val="0"/>
      <w:jc w:val="both"/>
    </w:pPr>
  </w:style>
  <w:style w:type="paragraph" w:customStyle="1" w:styleId="5FC96B89BC154D69A74D43D0487A0D701">
    <w:name w:val="5FC96B89BC154D69A74D43D0487A0D701"/>
    <w:rsid w:val="00BA1964"/>
    <w:pPr>
      <w:widowControl w:val="0"/>
      <w:ind w:left="567" w:firstLine="57"/>
      <w:jc w:val="both"/>
    </w:pPr>
    <w:rPr>
      <w:rFonts w:ascii="Century" w:eastAsia="ＭＳ 明朝" w:hAnsi="Century" w:cs="Times New Roman"/>
      <w:sz w:val="20"/>
      <w:szCs w:val="20"/>
    </w:rPr>
  </w:style>
  <w:style w:type="paragraph" w:customStyle="1" w:styleId="C03C0D620BB143DCB7A22E18C30A03ED1">
    <w:name w:val="C03C0D620BB143DCB7A22E18C30A03ED1"/>
    <w:rsid w:val="00BA1964"/>
    <w:pPr>
      <w:widowControl w:val="0"/>
      <w:ind w:left="567" w:firstLine="57"/>
      <w:jc w:val="both"/>
    </w:pPr>
    <w:rPr>
      <w:rFonts w:ascii="Century" w:eastAsia="ＭＳ 明朝" w:hAnsi="Century" w:cs="Times New Roman"/>
      <w:sz w:val="20"/>
      <w:szCs w:val="20"/>
    </w:rPr>
  </w:style>
  <w:style w:type="paragraph" w:customStyle="1" w:styleId="CEAD855039CB4DC2BEC50B185600D9DF1">
    <w:name w:val="CEAD855039CB4DC2BEC50B185600D9DF1"/>
    <w:rsid w:val="00BA1964"/>
    <w:pPr>
      <w:widowControl w:val="0"/>
      <w:ind w:left="567" w:firstLine="57"/>
      <w:jc w:val="both"/>
    </w:pPr>
    <w:rPr>
      <w:rFonts w:ascii="Century" w:eastAsia="ＭＳ 明朝" w:hAnsi="Century" w:cs="Times New Roman"/>
      <w:sz w:val="20"/>
      <w:szCs w:val="20"/>
    </w:rPr>
  </w:style>
  <w:style w:type="paragraph" w:customStyle="1" w:styleId="283BD529A0F1455DA81709AFA6FE0E751">
    <w:name w:val="283BD529A0F1455DA81709AFA6FE0E751"/>
    <w:rsid w:val="00BA1964"/>
    <w:pPr>
      <w:widowControl w:val="0"/>
      <w:ind w:left="567" w:firstLine="57"/>
      <w:jc w:val="both"/>
    </w:pPr>
    <w:rPr>
      <w:rFonts w:ascii="Century" w:eastAsia="ＭＳ 明朝" w:hAnsi="Century" w:cs="Times New Roman"/>
      <w:sz w:val="20"/>
      <w:szCs w:val="20"/>
    </w:rPr>
  </w:style>
  <w:style w:type="paragraph" w:customStyle="1" w:styleId="8235871E42DB41E1A0CD92027AECB3D31">
    <w:name w:val="8235871E42DB41E1A0CD92027AECB3D31"/>
    <w:rsid w:val="00BA1964"/>
    <w:pPr>
      <w:widowControl w:val="0"/>
      <w:ind w:left="567" w:firstLine="57"/>
      <w:jc w:val="both"/>
    </w:pPr>
    <w:rPr>
      <w:rFonts w:ascii="Century" w:eastAsia="ＭＳ 明朝" w:hAnsi="Century" w:cs="Times New Roman"/>
      <w:sz w:val="20"/>
      <w:szCs w:val="20"/>
    </w:rPr>
  </w:style>
  <w:style w:type="paragraph" w:customStyle="1" w:styleId="6F1CF127C35B41DDA6E006F1F46A36B11">
    <w:name w:val="6F1CF127C35B41DDA6E006F1F46A36B11"/>
    <w:rsid w:val="00BA1964"/>
    <w:pPr>
      <w:widowControl w:val="0"/>
      <w:ind w:left="567" w:firstLine="57"/>
      <w:jc w:val="both"/>
    </w:pPr>
    <w:rPr>
      <w:rFonts w:ascii="Century" w:eastAsia="ＭＳ 明朝" w:hAnsi="Century" w:cs="Times New Roman"/>
      <w:sz w:val="20"/>
      <w:szCs w:val="20"/>
    </w:rPr>
  </w:style>
  <w:style w:type="paragraph" w:customStyle="1" w:styleId="D9D6C5FB8DD04A2CBA633DF59D25F8641">
    <w:name w:val="D9D6C5FB8DD04A2CBA633DF59D25F8641"/>
    <w:rsid w:val="00BA1964"/>
    <w:pPr>
      <w:widowControl w:val="0"/>
      <w:ind w:left="567" w:firstLine="57"/>
      <w:jc w:val="both"/>
    </w:pPr>
    <w:rPr>
      <w:rFonts w:ascii="Century" w:eastAsia="ＭＳ 明朝" w:hAnsi="Century" w:cs="Times New Roman"/>
      <w:sz w:val="20"/>
      <w:szCs w:val="20"/>
    </w:rPr>
  </w:style>
  <w:style w:type="paragraph" w:customStyle="1" w:styleId="BA99FE5524E5440D8A9F8DB526D651361">
    <w:name w:val="BA99FE5524E5440D8A9F8DB526D651361"/>
    <w:rsid w:val="00BA1964"/>
    <w:pPr>
      <w:widowControl w:val="0"/>
      <w:ind w:left="567" w:firstLine="57"/>
      <w:jc w:val="both"/>
    </w:pPr>
    <w:rPr>
      <w:rFonts w:ascii="Century" w:eastAsia="ＭＳ 明朝" w:hAnsi="Century" w:cs="Times New Roman"/>
      <w:sz w:val="20"/>
      <w:szCs w:val="20"/>
    </w:rPr>
  </w:style>
  <w:style w:type="paragraph" w:customStyle="1" w:styleId="B27B858044C74E19BB14555372904CA21">
    <w:name w:val="B27B858044C74E19BB14555372904CA21"/>
    <w:rsid w:val="00BA1964"/>
    <w:pPr>
      <w:widowControl w:val="0"/>
      <w:jc w:val="both"/>
    </w:pPr>
  </w:style>
  <w:style w:type="paragraph" w:customStyle="1" w:styleId="EF840D85209545CAB8E9275F73FDACA41">
    <w:name w:val="EF840D85209545CAB8E9275F73FDACA41"/>
    <w:rsid w:val="00BA1964"/>
    <w:pPr>
      <w:widowControl w:val="0"/>
      <w:jc w:val="both"/>
    </w:pPr>
  </w:style>
  <w:style w:type="paragraph" w:customStyle="1" w:styleId="8568D214540845DDA122344EC754DCF61">
    <w:name w:val="8568D214540845DDA122344EC754DCF61"/>
    <w:rsid w:val="00BA1964"/>
    <w:pPr>
      <w:widowControl w:val="0"/>
      <w:jc w:val="both"/>
    </w:pPr>
  </w:style>
  <w:style w:type="paragraph" w:customStyle="1" w:styleId="5761BC250AE84886BC428281EE036D221">
    <w:name w:val="5761BC250AE84886BC428281EE036D221"/>
    <w:rsid w:val="00BA1964"/>
    <w:pPr>
      <w:widowControl w:val="0"/>
      <w:jc w:val="both"/>
    </w:pPr>
  </w:style>
  <w:style w:type="paragraph" w:customStyle="1" w:styleId="5E6C38E101D74016B7327B09097D53A81">
    <w:name w:val="5E6C38E101D74016B7327B09097D53A81"/>
    <w:rsid w:val="00BA1964"/>
    <w:pPr>
      <w:widowControl w:val="0"/>
      <w:jc w:val="both"/>
    </w:pPr>
  </w:style>
  <w:style w:type="paragraph" w:customStyle="1" w:styleId="AAFFDA1EA9304A3186F52737B5D6E8691">
    <w:name w:val="AAFFDA1EA9304A3186F52737B5D6E8691"/>
    <w:rsid w:val="00BA1964"/>
    <w:pPr>
      <w:widowControl w:val="0"/>
      <w:ind w:left="567" w:firstLine="57"/>
      <w:jc w:val="both"/>
    </w:pPr>
    <w:rPr>
      <w:rFonts w:ascii="Century" w:eastAsia="ＭＳ 明朝" w:hAnsi="Century" w:cs="Times New Roman"/>
      <w:sz w:val="20"/>
      <w:szCs w:val="20"/>
    </w:rPr>
  </w:style>
  <w:style w:type="paragraph" w:customStyle="1" w:styleId="BD0626B102A541B8810CBC5F00BDD64C1">
    <w:name w:val="BD0626B102A541B8810CBC5F00BDD64C1"/>
    <w:rsid w:val="00BA1964"/>
    <w:pPr>
      <w:widowControl w:val="0"/>
      <w:ind w:left="567" w:firstLine="57"/>
      <w:jc w:val="both"/>
    </w:pPr>
    <w:rPr>
      <w:rFonts w:ascii="Century" w:eastAsia="ＭＳ 明朝" w:hAnsi="Century" w:cs="Times New Roman"/>
      <w:sz w:val="20"/>
      <w:szCs w:val="20"/>
    </w:rPr>
  </w:style>
  <w:style w:type="paragraph" w:customStyle="1" w:styleId="2620938553F14012831F4DFCAF562F7A1">
    <w:name w:val="2620938553F14012831F4DFCAF562F7A1"/>
    <w:rsid w:val="00BA1964"/>
    <w:pPr>
      <w:widowControl w:val="0"/>
      <w:ind w:left="567" w:firstLine="57"/>
      <w:jc w:val="both"/>
    </w:pPr>
    <w:rPr>
      <w:rFonts w:ascii="Century" w:eastAsia="ＭＳ 明朝" w:hAnsi="Century" w:cs="Times New Roman"/>
      <w:sz w:val="20"/>
      <w:szCs w:val="20"/>
    </w:rPr>
  </w:style>
  <w:style w:type="paragraph" w:customStyle="1" w:styleId="1D34AE8249F14357BBE0D1E958710CFF1">
    <w:name w:val="1D34AE8249F14357BBE0D1E958710CFF1"/>
    <w:rsid w:val="00BA1964"/>
    <w:pPr>
      <w:widowControl w:val="0"/>
      <w:ind w:left="567" w:firstLine="57"/>
      <w:jc w:val="both"/>
    </w:pPr>
    <w:rPr>
      <w:rFonts w:ascii="Century" w:eastAsia="ＭＳ 明朝" w:hAnsi="Century" w:cs="Times New Roman"/>
      <w:sz w:val="20"/>
      <w:szCs w:val="20"/>
    </w:rPr>
  </w:style>
  <w:style w:type="paragraph" w:customStyle="1" w:styleId="AFAC5B91E9F7476DBE59FD996B9C593D1">
    <w:name w:val="AFAC5B91E9F7476DBE59FD996B9C593D1"/>
    <w:rsid w:val="00BA1964"/>
    <w:pPr>
      <w:widowControl w:val="0"/>
      <w:jc w:val="both"/>
    </w:pPr>
  </w:style>
  <w:style w:type="paragraph" w:customStyle="1" w:styleId="9974E1A176B34EB08C5E162B69934A111">
    <w:name w:val="9974E1A176B34EB08C5E162B69934A111"/>
    <w:rsid w:val="00BA1964"/>
    <w:pPr>
      <w:widowControl w:val="0"/>
      <w:jc w:val="both"/>
    </w:pPr>
  </w:style>
  <w:style w:type="paragraph" w:customStyle="1" w:styleId="DBEF629E144144D480334421139610921">
    <w:name w:val="DBEF629E144144D480334421139610921"/>
    <w:rsid w:val="00BA1964"/>
    <w:pPr>
      <w:widowControl w:val="0"/>
      <w:jc w:val="both"/>
    </w:pPr>
  </w:style>
  <w:style w:type="paragraph" w:customStyle="1" w:styleId="AFF1D6587B594A249F29EC332D5C645F1">
    <w:name w:val="AFF1D6587B594A249F29EC332D5C645F1"/>
    <w:rsid w:val="00BA1964"/>
    <w:pPr>
      <w:widowControl w:val="0"/>
      <w:jc w:val="both"/>
    </w:pPr>
  </w:style>
  <w:style w:type="paragraph" w:customStyle="1" w:styleId="3D017A13AF4F4471B35C450E9FC398131">
    <w:name w:val="3D017A13AF4F4471B35C450E9FC398131"/>
    <w:rsid w:val="00BA1964"/>
    <w:pPr>
      <w:widowControl w:val="0"/>
      <w:jc w:val="both"/>
    </w:pPr>
  </w:style>
  <w:style w:type="paragraph" w:customStyle="1" w:styleId="EA3C91C41EA34D65A1AF2D9EAD91CE681">
    <w:name w:val="EA3C91C41EA34D65A1AF2D9EAD91CE681"/>
    <w:rsid w:val="00BA1964"/>
    <w:pPr>
      <w:widowControl w:val="0"/>
      <w:jc w:val="both"/>
    </w:pPr>
  </w:style>
  <w:style w:type="paragraph" w:customStyle="1" w:styleId="BACE5BDC12D7482292B44729B50C98311">
    <w:name w:val="BACE5BDC12D7482292B44729B50C98311"/>
    <w:rsid w:val="00BA1964"/>
    <w:pPr>
      <w:widowControl w:val="0"/>
      <w:jc w:val="both"/>
    </w:pPr>
  </w:style>
  <w:style w:type="paragraph" w:customStyle="1" w:styleId="4AE83AA804844DFCA7D1CE00E3C78DF41">
    <w:name w:val="4AE83AA804844DFCA7D1CE00E3C78DF41"/>
    <w:rsid w:val="00BA1964"/>
    <w:pPr>
      <w:widowControl w:val="0"/>
      <w:jc w:val="both"/>
    </w:pPr>
  </w:style>
  <w:style w:type="paragraph" w:customStyle="1" w:styleId="90C5A2C69AD445F18AA163E761E806981">
    <w:name w:val="90C5A2C69AD445F18AA163E761E806981"/>
    <w:rsid w:val="00BA1964"/>
    <w:pPr>
      <w:widowControl w:val="0"/>
      <w:jc w:val="both"/>
    </w:pPr>
  </w:style>
  <w:style w:type="paragraph" w:customStyle="1" w:styleId="FAC25A4513FC4CCD81FF0EF7751049B61">
    <w:name w:val="FAC25A4513FC4CCD81FF0EF7751049B61"/>
    <w:rsid w:val="00BA1964"/>
    <w:pPr>
      <w:widowControl w:val="0"/>
      <w:jc w:val="both"/>
    </w:pPr>
  </w:style>
  <w:style w:type="paragraph" w:customStyle="1" w:styleId="FC7F5AF6E838443D9D8EA28366D9F9291">
    <w:name w:val="FC7F5AF6E838443D9D8EA28366D9F9291"/>
    <w:rsid w:val="00BA1964"/>
    <w:pPr>
      <w:widowControl w:val="0"/>
      <w:jc w:val="both"/>
    </w:pPr>
  </w:style>
  <w:style w:type="paragraph" w:customStyle="1" w:styleId="4B26D66E9E3B4A3B80830F917A6570CE1">
    <w:name w:val="4B26D66E9E3B4A3B80830F917A6570CE1"/>
    <w:rsid w:val="00BA1964"/>
    <w:pPr>
      <w:widowControl w:val="0"/>
      <w:jc w:val="both"/>
    </w:pPr>
  </w:style>
  <w:style w:type="paragraph" w:customStyle="1" w:styleId="2297A08DE7784C778EF645DB2D4C28B41">
    <w:name w:val="2297A08DE7784C778EF645DB2D4C28B41"/>
    <w:rsid w:val="00BA1964"/>
    <w:pPr>
      <w:widowControl w:val="0"/>
      <w:jc w:val="both"/>
    </w:pPr>
  </w:style>
  <w:style w:type="paragraph" w:customStyle="1" w:styleId="69407BA41FE94F9F86A97C4D901DAE071">
    <w:name w:val="69407BA41FE94F9F86A97C4D901DAE071"/>
    <w:rsid w:val="00BA1964"/>
    <w:pPr>
      <w:widowControl w:val="0"/>
      <w:jc w:val="both"/>
    </w:pPr>
  </w:style>
  <w:style w:type="paragraph" w:customStyle="1" w:styleId="B68356C021DD44C1A32CA64D549F34531">
    <w:name w:val="B68356C021DD44C1A32CA64D549F34531"/>
    <w:rsid w:val="00BA1964"/>
    <w:pPr>
      <w:widowControl w:val="0"/>
      <w:jc w:val="both"/>
    </w:pPr>
  </w:style>
  <w:style w:type="paragraph" w:customStyle="1" w:styleId="960FC67AB6FF407A8040A6FCA89FAAD71">
    <w:name w:val="960FC67AB6FF407A8040A6FCA89FAAD71"/>
    <w:rsid w:val="00BA1964"/>
    <w:pPr>
      <w:widowControl w:val="0"/>
      <w:jc w:val="both"/>
    </w:pPr>
  </w:style>
  <w:style w:type="paragraph" w:customStyle="1" w:styleId="3DC90073B9924D85AEF73A9FAD64F1D91">
    <w:name w:val="3DC90073B9924D85AEF73A9FAD64F1D91"/>
    <w:rsid w:val="00BA1964"/>
    <w:pPr>
      <w:widowControl w:val="0"/>
      <w:jc w:val="both"/>
    </w:pPr>
  </w:style>
  <w:style w:type="paragraph" w:customStyle="1" w:styleId="75F78BA9318D4280BD85B943410343DE1">
    <w:name w:val="75F78BA9318D4280BD85B943410343DE1"/>
    <w:rsid w:val="00BA1964"/>
    <w:pPr>
      <w:widowControl w:val="0"/>
      <w:jc w:val="both"/>
    </w:pPr>
  </w:style>
  <w:style w:type="paragraph" w:customStyle="1" w:styleId="A30395EB48F445E9A57BAA23096CEC0B1">
    <w:name w:val="A30395EB48F445E9A57BAA23096CEC0B1"/>
    <w:rsid w:val="00BA1964"/>
    <w:pPr>
      <w:widowControl w:val="0"/>
      <w:jc w:val="both"/>
    </w:pPr>
  </w:style>
  <w:style w:type="paragraph" w:customStyle="1" w:styleId="4C1A2D8ADFCC47F08E8A79504FDD05EA1">
    <w:name w:val="4C1A2D8ADFCC47F08E8A79504FDD05EA1"/>
    <w:rsid w:val="00BA1964"/>
    <w:pPr>
      <w:widowControl w:val="0"/>
      <w:jc w:val="both"/>
    </w:pPr>
  </w:style>
  <w:style w:type="paragraph" w:customStyle="1" w:styleId="0AD5858755004E6CB6DE65D4C4F1B0361">
    <w:name w:val="0AD5858755004E6CB6DE65D4C4F1B0361"/>
    <w:rsid w:val="00BA1964"/>
    <w:pPr>
      <w:widowControl w:val="0"/>
      <w:jc w:val="both"/>
    </w:pPr>
  </w:style>
  <w:style w:type="paragraph" w:customStyle="1" w:styleId="9DAD1A8EB92C40459C3B05C5823B2AD41">
    <w:name w:val="9DAD1A8EB92C40459C3B05C5823B2AD41"/>
    <w:rsid w:val="00BA1964"/>
    <w:pPr>
      <w:widowControl w:val="0"/>
      <w:jc w:val="both"/>
    </w:pPr>
  </w:style>
  <w:style w:type="paragraph" w:customStyle="1" w:styleId="69682120F7354B3FB9665FB4D87F23211">
    <w:name w:val="69682120F7354B3FB9665FB4D87F23211"/>
    <w:rsid w:val="00BA1964"/>
    <w:pPr>
      <w:widowControl w:val="0"/>
      <w:jc w:val="both"/>
    </w:pPr>
  </w:style>
  <w:style w:type="paragraph" w:customStyle="1" w:styleId="D12027C1B5C54518B047761BBF780ED71">
    <w:name w:val="D12027C1B5C54518B047761BBF780ED71"/>
    <w:rsid w:val="00BA1964"/>
    <w:pPr>
      <w:widowControl w:val="0"/>
      <w:jc w:val="both"/>
    </w:pPr>
  </w:style>
  <w:style w:type="paragraph" w:customStyle="1" w:styleId="F5CB18FC1B30470CBD8109E7664E8D011">
    <w:name w:val="F5CB18FC1B30470CBD8109E7664E8D011"/>
    <w:rsid w:val="00BA1964"/>
    <w:pPr>
      <w:widowControl w:val="0"/>
      <w:jc w:val="both"/>
    </w:pPr>
  </w:style>
  <w:style w:type="paragraph" w:customStyle="1" w:styleId="551E51707263427887F1CC16C6A912FE1">
    <w:name w:val="551E51707263427887F1CC16C6A912FE1"/>
    <w:rsid w:val="00BA1964"/>
    <w:pPr>
      <w:widowControl w:val="0"/>
      <w:jc w:val="both"/>
    </w:pPr>
  </w:style>
  <w:style w:type="paragraph" w:customStyle="1" w:styleId="AE11F0E582654E9EBADC80C027775A281">
    <w:name w:val="AE11F0E582654E9EBADC80C027775A281"/>
    <w:rsid w:val="00BA1964"/>
    <w:pPr>
      <w:widowControl w:val="0"/>
      <w:jc w:val="both"/>
    </w:pPr>
  </w:style>
  <w:style w:type="paragraph" w:customStyle="1" w:styleId="E90152A4000849B0BE96A5FAA9CE38F61">
    <w:name w:val="E90152A4000849B0BE96A5FAA9CE38F61"/>
    <w:rsid w:val="00BA1964"/>
    <w:pPr>
      <w:widowControl w:val="0"/>
      <w:jc w:val="both"/>
    </w:pPr>
  </w:style>
  <w:style w:type="paragraph" w:customStyle="1" w:styleId="7108BA55FFFD4946934060937D9E18711">
    <w:name w:val="7108BA55FFFD4946934060937D9E18711"/>
    <w:rsid w:val="00BA1964"/>
    <w:pPr>
      <w:widowControl w:val="0"/>
      <w:jc w:val="both"/>
    </w:pPr>
  </w:style>
  <w:style w:type="paragraph" w:customStyle="1" w:styleId="A922C983BA094F20887F6DB0180753B21">
    <w:name w:val="A922C983BA094F20887F6DB0180753B21"/>
    <w:rsid w:val="00BA1964"/>
    <w:pPr>
      <w:widowControl w:val="0"/>
      <w:jc w:val="both"/>
    </w:pPr>
  </w:style>
  <w:style w:type="paragraph" w:customStyle="1" w:styleId="DF1FFB8158A24DF0A5FCC6996001FD4B1">
    <w:name w:val="DF1FFB8158A24DF0A5FCC6996001FD4B1"/>
    <w:rsid w:val="00BA1964"/>
    <w:pPr>
      <w:widowControl w:val="0"/>
      <w:jc w:val="both"/>
    </w:pPr>
  </w:style>
  <w:style w:type="paragraph" w:customStyle="1" w:styleId="05786754997747CCB4D45213706130651">
    <w:name w:val="05786754997747CCB4D45213706130651"/>
    <w:rsid w:val="00BA1964"/>
    <w:pPr>
      <w:widowControl w:val="0"/>
      <w:jc w:val="both"/>
    </w:pPr>
  </w:style>
  <w:style w:type="paragraph" w:customStyle="1" w:styleId="C2588331EAEF4FC2B15693D5DC0F55291">
    <w:name w:val="C2588331EAEF4FC2B15693D5DC0F55291"/>
    <w:rsid w:val="00BA1964"/>
    <w:pPr>
      <w:widowControl w:val="0"/>
      <w:jc w:val="both"/>
    </w:pPr>
  </w:style>
  <w:style w:type="paragraph" w:customStyle="1" w:styleId="4870EE7EEAFB4ACDB459F6633350A3B41">
    <w:name w:val="4870EE7EEAFB4ACDB459F6633350A3B41"/>
    <w:rsid w:val="00BA1964"/>
    <w:pPr>
      <w:widowControl w:val="0"/>
      <w:jc w:val="both"/>
    </w:pPr>
  </w:style>
  <w:style w:type="paragraph" w:customStyle="1" w:styleId="E99CF74158FE47509A5086D09C3D2EAE1">
    <w:name w:val="E99CF74158FE47509A5086D09C3D2EAE1"/>
    <w:rsid w:val="00BA1964"/>
    <w:pPr>
      <w:widowControl w:val="0"/>
      <w:jc w:val="both"/>
    </w:pPr>
  </w:style>
  <w:style w:type="paragraph" w:customStyle="1" w:styleId="96F2F2C775814F77A41417A0F2DF485D1">
    <w:name w:val="96F2F2C775814F77A41417A0F2DF485D1"/>
    <w:rsid w:val="00BA1964"/>
    <w:pPr>
      <w:widowControl w:val="0"/>
      <w:jc w:val="both"/>
    </w:pPr>
  </w:style>
  <w:style w:type="paragraph" w:customStyle="1" w:styleId="CFCD6BBD10AD471CA0EEB0E93AFBB4D51">
    <w:name w:val="CFCD6BBD10AD471CA0EEB0E93AFBB4D51"/>
    <w:rsid w:val="00BA1964"/>
    <w:pPr>
      <w:widowControl w:val="0"/>
      <w:jc w:val="both"/>
    </w:pPr>
  </w:style>
  <w:style w:type="paragraph" w:customStyle="1" w:styleId="65742B9D3CD147F0A6DF9AF527BC08A91">
    <w:name w:val="65742B9D3CD147F0A6DF9AF527BC08A91"/>
    <w:rsid w:val="00BA1964"/>
    <w:pPr>
      <w:widowControl w:val="0"/>
      <w:jc w:val="both"/>
    </w:pPr>
  </w:style>
  <w:style w:type="paragraph" w:customStyle="1" w:styleId="41BF96348B4E4D0AA806A3E580B615671">
    <w:name w:val="41BF96348B4E4D0AA806A3E580B615671"/>
    <w:rsid w:val="00BA1964"/>
    <w:pPr>
      <w:widowControl w:val="0"/>
      <w:jc w:val="both"/>
    </w:pPr>
  </w:style>
  <w:style w:type="paragraph" w:customStyle="1" w:styleId="6CFC0DFCD6204409B86A963E821E53031">
    <w:name w:val="6CFC0DFCD6204409B86A963E821E53031"/>
    <w:rsid w:val="00BA1964"/>
    <w:pPr>
      <w:widowControl w:val="0"/>
      <w:jc w:val="both"/>
    </w:pPr>
  </w:style>
  <w:style w:type="paragraph" w:customStyle="1" w:styleId="98E1C182EE014DE78E7A5138DE7D17E31">
    <w:name w:val="98E1C182EE014DE78E7A5138DE7D17E31"/>
    <w:rsid w:val="00BA1964"/>
    <w:pPr>
      <w:widowControl w:val="0"/>
      <w:jc w:val="both"/>
    </w:pPr>
  </w:style>
  <w:style w:type="paragraph" w:customStyle="1" w:styleId="D221233BAFC84E27AFED9EFB5665C1241">
    <w:name w:val="D221233BAFC84E27AFED9EFB5665C1241"/>
    <w:rsid w:val="00BA1964"/>
    <w:pPr>
      <w:widowControl w:val="0"/>
      <w:jc w:val="both"/>
    </w:pPr>
  </w:style>
  <w:style w:type="paragraph" w:customStyle="1" w:styleId="7598E0D8732942B0AF58FEAC0D43EDE21">
    <w:name w:val="7598E0D8732942B0AF58FEAC0D43EDE21"/>
    <w:rsid w:val="00BA1964"/>
    <w:pPr>
      <w:widowControl w:val="0"/>
      <w:jc w:val="both"/>
    </w:pPr>
  </w:style>
  <w:style w:type="paragraph" w:customStyle="1" w:styleId="8AB63325DAB44B508B6B0FE46C1213D41">
    <w:name w:val="8AB63325DAB44B508B6B0FE46C1213D41"/>
    <w:rsid w:val="00BA1964"/>
    <w:pPr>
      <w:widowControl w:val="0"/>
      <w:jc w:val="both"/>
    </w:pPr>
  </w:style>
  <w:style w:type="paragraph" w:customStyle="1" w:styleId="7BF5D40748CF45E1848CD70B00EFA90B6">
    <w:name w:val="7BF5D40748CF45E1848CD70B00EFA90B6"/>
    <w:rsid w:val="00BA1964"/>
    <w:pPr>
      <w:widowControl w:val="0"/>
      <w:jc w:val="both"/>
    </w:pPr>
  </w:style>
  <w:style w:type="paragraph" w:customStyle="1" w:styleId="E2085A1479B04135B65B56FA997B2DFA16">
    <w:name w:val="E2085A1479B04135B65B56FA997B2DFA16"/>
    <w:rsid w:val="00BA1964"/>
    <w:pPr>
      <w:widowControl w:val="0"/>
      <w:jc w:val="both"/>
    </w:pPr>
  </w:style>
  <w:style w:type="paragraph" w:customStyle="1" w:styleId="D187B14D16154FE4A19409090F4714D615">
    <w:name w:val="D187B14D16154FE4A19409090F4714D615"/>
    <w:rsid w:val="00BA1964"/>
    <w:pPr>
      <w:widowControl w:val="0"/>
      <w:jc w:val="both"/>
    </w:pPr>
  </w:style>
  <w:style w:type="paragraph" w:customStyle="1" w:styleId="5EADBB927BC94908AD7D6388DF4F119C4">
    <w:name w:val="5EADBB927BC94908AD7D6388DF4F119C4"/>
    <w:rsid w:val="00BA1964"/>
    <w:pPr>
      <w:widowControl w:val="0"/>
      <w:jc w:val="both"/>
    </w:pPr>
  </w:style>
  <w:style w:type="paragraph" w:customStyle="1" w:styleId="09A8C877D2BA4E5DBEB3CBFCC809B8A84">
    <w:name w:val="09A8C877D2BA4E5DBEB3CBFCC809B8A84"/>
    <w:rsid w:val="00BA1964"/>
    <w:pPr>
      <w:widowControl w:val="0"/>
      <w:jc w:val="both"/>
    </w:pPr>
  </w:style>
  <w:style w:type="paragraph" w:customStyle="1" w:styleId="FF819DE3726F4B24BD0C32DD2A656F134">
    <w:name w:val="FF819DE3726F4B24BD0C32DD2A656F134"/>
    <w:rsid w:val="00BA1964"/>
    <w:pPr>
      <w:widowControl w:val="0"/>
      <w:jc w:val="both"/>
    </w:pPr>
  </w:style>
  <w:style w:type="paragraph" w:customStyle="1" w:styleId="0E8465C0365945DAAF05AA5DCA24A6DB4">
    <w:name w:val="0E8465C0365945DAAF05AA5DCA24A6DB4"/>
    <w:rsid w:val="00BA1964"/>
    <w:pPr>
      <w:widowControl w:val="0"/>
      <w:jc w:val="both"/>
    </w:pPr>
  </w:style>
  <w:style w:type="paragraph" w:customStyle="1" w:styleId="555D8E76AAA1460ABEB61FD204D7DEE14">
    <w:name w:val="555D8E76AAA1460ABEB61FD204D7DEE14"/>
    <w:rsid w:val="00BA1964"/>
    <w:pPr>
      <w:widowControl w:val="0"/>
      <w:jc w:val="both"/>
    </w:pPr>
  </w:style>
  <w:style w:type="paragraph" w:customStyle="1" w:styleId="DE130DDC8881494B8B46C18BA33C51874">
    <w:name w:val="DE130DDC8881494B8B46C18BA33C51874"/>
    <w:rsid w:val="00BA1964"/>
    <w:pPr>
      <w:widowControl w:val="0"/>
      <w:jc w:val="both"/>
    </w:pPr>
  </w:style>
  <w:style w:type="paragraph" w:customStyle="1" w:styleId="65AEC52D6FEB413693E750DD91EEEABD4">
    <w:name w:val="65AEC52D6FEB413693E750DD91EEEABD4"/>
    <w:rsid w:val="00BA1964"/>
    <w:pPr>
      <w:widowControl w:val="0"/>
      <w:jc w:val="both"/>
    </w:pPr>
  </w:style>
  <w:style w:type="paragraph" w:customStyle="1" w:styleId="07D8089762AE44B294D12FEE2726812A4">
    <w:name w:val="07D8089762AE44B294D12FEE2726812A4"/>
    <w:rsid w:val="00BA1964"/>
    <w:pPr>
      <w:widowControl w:val="0"/>
      <w:jc w:val="both"/>
    </w:pPr>
  </w:style>
  <w:style w:type="paragraph" w:customStyle="1" w:styleId="0607E2E7ACFE47529CF944CCED6049354">
    <w:name w:val="0607E2E7ACFE47529CF944CCED6049354"/>
    <w:rsid w:val="00BA1964"/>
    <w:pPr>
      <w:widowControl w:val="0"/>
      <w:jc w:val="both"/>
    </w:pPr>
  </w:style>
  <w:style w:type="paragraph" w:customStyle="1" w:styleId="3A80A67A98C6481FA16D4ED5EC5731354">
    <w:name w:val="3A80A67A98C6481FA16D4ED5EC5731354"/>
    <w:rsid w:val="00BA1964"/>
    <w:pPr>
      <w:widowControl w:val="0"/>
      <w:jc w:val="both"/>
    </w:pPr>
  </w:style>
  <w:style w:type="paragraph" w:customStyle="1" w:styleId="EACAE8FBFA00456FB4B0FED133F8E9594">
    <w:name w:val="EACAE8FBFA00456FB4B0FED133F8E9594"/>
    <w:rsid w:val="00BA1964"/>
    <w:pPr>
      <w:widowControl w:val="0"/>
      <w:jc w:val="both"/>
    </w:pPr>
  </w:style>
  <w:style w:type="paragraph" w:customStyle="1" w:styleId="4ED59D4EC9D84B00AD124DEDEC2608704">
    <w:name w:val="4ED59D4EC9D84B00AD124DEDEC2608704"/>
    <w:rsid w:val="00BA1964"/>
    <w:pPr>
      <w:widowControl w:val="0"/>
      <w:jc w:val="both"/>
    </w:pPr>
  </w:style>
  <w:style w:type="paragraph" w:customStyle="1" w:styleId="34CBB05E658E46D1A7B4738EC16724BC4">
    <w:name w:val="34CBB05E658E46D1A7B4738EC16724BC4"/>
    <w:rsid w:val="00BA1964"/>
    <w:pPr>
      <w:widowControl w:val="0"/>
      <w:jc w:val="both"/>
    </w:pPr>
  </w:style>
  <w:style w:type="paragraph" w:customStyle="1" w:styleId="CD60F41B59BB43838D42E16FD639012C4">
    <w:name w:val="CD60F41B59BB43838D42E16FD639012C4"/>
    <w:rsid w:val="00BA1964"/>
    <w:pPr>
      <w:widowControl w:val="0"/>
      <w:jc w:val="both"/>
    </w:pPr>
  </w:style>
  <w:style w:type="paragraph" w:customStyle="1" w:styleId="C935B8ABFDB44C9BAB41097F424E9EBC4">
    <w:name w:val="C935B8ABFDB44C9BAB41097F424E9EBC4"/>
    <w:rsid w:val="00BA1964"/>
    <w:pPr>
      <w:widowControl w:val="0"/>
      <w:jc w:val="both"/>
    </w:pPr>
  </w:style>
  <w:style w:type="paragraph" w:customStyle="1" w:styleId="EB2436F6C54D434ABC3504FD2983CE284">
    <w:name w:val="EB2436F6C54D434ABC3504FD2983CE284"/>
    <w:rsid w:val="00BA1964"/>
    <w:pPr>
      <w:widowControl w:val="0"/>
      <w:jc w:val="both"/>
    </w:pPr>
  </w:style>
  <w:style w:type="paragraph" w:customStyle="1" w:styleId="CD6E9DCF550A4D9EBCC596CC0706262E4">
    <w:name w:val="CD6E9DCF550A4D9EBCC596CC0706262E4"/>
    <w:rsid w:val="00BA1964"/>
    <w:pPr>
      <w:widowControl w:val="0"/>
      <w:jc w:val="both"/>
    </w:pPr>
  </w:style>
  <w:style w:type="paragraph" w:customStyle="1" w:styleId="71BD44D3FACE4C9F83336B0BDA38494D4">
    <w:name w:val="71BD44D3FACE4C9F83336B0BDA38494D4"/>
    <w:rsid w:val="00BA1964"/>
    <w:pPr>
      <w:widowControl w:val="0"/>
      <w:jc w:val="both"/>
    </w:pPr>
  </w:style>
  <w:style w:type="paragraph" w:customStyle="1" w:styleId="CF134C1BC9BE434A956D11819259C0F64">
    <w:name w:val="CF134C1BC9BE434A956D11819259C0F64"/>
    <w:rsid w:val="00BA1964"/>
    <w:pPr>
      <w:widowControl w:val="0"/>
      <w:jc w:val="both"/>
    </w:pPr>
  </w:style>
  <w:style w:type="paragraph" w:customStyle="1" w:styleId="1BD619168C304E6FAEAD93B13EBE909E4">
    <w:name w:val="1BD619168C304E6FAEAD93B13EBE909E4"/>
    <w:rsid w:val="00BA1964"/>
    <w:pPr>
      <w:widowControl w:val="0"/>
      <w:jc w:val="both"/>
    </w:pPr>
  </w:style>
  <w:style w:type="paragraph" w:customStyle="1" w:styleId="26A2A36D17DE4F42A92A1428AC0FD9914">
    <w:name w:val="26A2A36D17DE4F42A92A1428AC0FD9914"/>
    <w:rsid w:val="00BA1964"/>
    <w:pPr>
      <w:widowControl w:val="0"/>
      <w:jc w:val="both"/>
    </w:pPr>
  </w:style>
  <w:style w:type="paragraph" w:customStyle="1" w:styleId="0B443B7790204AD29402537019D964583">
    <w:name w:val="0B443B7790204AD29402537019D964583"/>
    <w:rsid w:val="00BA1964"/>
    <w:pPr>
      <w:widowControl w:val="0"/>
      <w:jc w:val="both"/>
    </w:pPr>
  </w:style>
  <w:style w:type="paragraph" w:customStyle="1" w:styleId="3010B5D6EB6B436DA942F48AA902296C3">
    <w:name w:val="3010B5D6EB6B436DA942F48AA902296C3"/>
    <w:rsid w:val="00BA1964"/>
    <w:pPr>
      <w:widowControl w:val="0"/>
      <w:jc w:val="both"/>
    </w:pPr>
  </w:style>
  <w:style w:type="paragraph" w:customStyle="1" w:styleId="8CFE9D7CB0604272BDFF30A3E52A24AB3">
    <w:name w:val="8CFE9D7CB0604272BDFF30A3E52A24AB3"/>
    <w:rsid w:val="00BA1964"/>
    <w:pPr>
      <w:widowControl w:val="0"/>
      <w:jc w:val="both"/>
    </w:pPr>
  </w:style>
  <w:style w:type="paragraph" w:customStyle="1" w:styleId="DB0A35DF2ECF4FE0B48165CF6F67CA0E3">
    <w:name w:val="DB0A35DF2ECF4FE0B48165CF6F67CA0E3"/>
    <w:rsid w:val="00BA1964"/>
    <w:pPr>
      <w:widowControl w:val="0"/>
      <w:jc w:val="both"/>
    </w:pPr>
  </w:style>
  <w:style w:type="paragraph" w:customStyle="1" w:styleId="E430C548386A4E34B91426FF07F563164">
    <w:name w:val="E430C548386A4E34B91426FF07F563164"/>
    <w:rsid w:val="00BA1964"/>
    <w:pPr>
      <w:widowControl w:val="0"/>
      <w:jc w:val="both"/>
    </w:pPr>
  </w:style>
  <w:style w:type="paragraph" w:customStyle="1" w:styleId="A19BE8803456436E84F18197F057F46C4">
    <w:name w:val="A19BE8803456436E84F18197F057F46C4"/>
    <w:rsid w:val="00BA1964"/>
    <w:pPr>
      <w:widowControl w:val="0"/>
      <w:jc w:val="both"/>
    </w:pPr>
  </w:style>
  <w:style w:type="paragraph" w:customStyle="1" w:styleId="EFF3D868C5AD4260B4414992C1374FF12">
    <w:name w:val="EFF3D868C5AD4260B4414992C1374FF12"/>
    <w:rsid w:val="00BA1964"/>
    <w:pPr>
      <w:widowControl w:val="0"/>
      <w:jc w:val="both"/>
    </w:pPr>
  </w:style>
  <w:style w:type="paragraph" w:customStyle="1" w:styleId="B39D5FD46C594B37A71542D1DAA2192B2">
    <w:name w:val="B39D5FD46C594B37A71542D1DAA2192B2"/>
    <w:rsid w:val="00BA1964"/>
    <w:pPr>
      <w:widowControl w:val="0"/>
      <w:jc w:val="both"/>
    </w:pPr>
  </w:style>
  <w:style w:type="paragraph" w:customStyle="1" w:styleId="5FC96B89BC154D69A74D43D0487A0D702">
    <w:name w:val="5FC96B89BC154D69A74D43D0487A0D702"/>
    <w:rsid w:val="00BA1964"/>
    <w:pPr>
      <w:widowControl w:val="0"/>
      <w:ind w:left="567" w:firstLine="57"/>
      <w:jc w:val="both"/>
    </w:pPr>
    <w:rPr>
      <w:rFonts w:ascii="Century" w:eastAsia="ＭＳ 明朝" w:hAnsi="Century" w:cs="Times New Roman"/>
      <w:sz w:val="20"/>
      <w:szCs w:val="20"/>
    </w:rPr>
  </w:style>
  <w:style w:type="paragraph" w:customStyle="1" w:styleId="C03C0D620BB143DCB7A22E18C30A03ED2">
    <w:name w:val="C03C0D620BB143DCB7A22E18C30A03ED2"/>
    <w:rsid w:val="00BA1964"/>
    <w:pPr>
      <w:widowControl w:val="0"/>
      <w:ind w:left="567" w:firstLine="57"/>
      <w:jc w:val="both"/>
    </w:pPr>
    <w:rPr>
      <w:rFonts w:ascii="Century" w:eastAsia="ＭＳ 明朝" w:hAnsi="Century" w:cs="Times New Roman"/>
      <w:sz w:val="20"/>
      <w:szCs w:val="20"/>
    </w:rPr>
  </w:style>
  <w:style w:type="paragraph" w:customStyle="1" w:styleId="CEAD855039CB4DC2BEC50B185600D9DF2">
    <w:name w:val="CEAD855039CB4DC2BEC50B185600D9DF2"/>
    <w:rsid w:val="00BA1964"/>
    <w:pPr>
      <w:widowControl w:val="0"/>
      <w:ind w:left="567" w:firstLine="57"/>
      <w:jc w:val="both"/>
    </w:pPr>
    <w:rPr>
      <w:rFonts w:ascii="Century" w:eastAsia="ＭＳ 明朝" w:hAnsi="Century" w:cs="Times New Roman"/>
      <w:sz w:val="20"/>
      <w:szCs w:val="20"/>
    </w:rPr>
  </w:style>
  <w:style w:type="paragraph" w:customStyle="1" w:styleId="283BD529A0F1455DA81709AFA6FE0E752">
    <w:name w:val="283BD529A0F1455DA81709AFA6FE0E752"/>
    <w:rsid w:val="00BA1964"/>
    <w:pPr>
      <w:widowControl w:val="0"/>
      <w:ind w:left="567" w:firstLine="57"/>
      <w:jc w:val="both"/>
    </w:pPr>
    <w:rPr>
      <w:rFonts w:ascii="Century" w:eastAsia="ＭＳ 明朝" w:hAnsi="Century" w:cs="Times New Roman"/>
      <w:sz w:val="20"/>
      <w:szCs w:val="20"/>
    </w:rPr>
  </w:style>
  <w:style w:type="paragraph" w:customStyle="1" w:styleId="8235871E42DB41E1A0CD92027AECB3D32">
    <w:name w:val="8235871E42DB41E1A0CD92027AECB3D32"/>
    <w:rsid w:val="00BA1964"/>
    <w:pPr>
      <w:widowControl w:val="0"/>
      <w:ind w:left="567" w:firstLine="57"/>
      <w:jc w:val="both"/>
    </w:pPr>
    <w:rPr>
      <w:rFonts w:ascii="Century" w:eastAsia="ＭＳ 明朝" w:hAnsi="Century" w:cs="Times New Roman"/>
      <w:sz w:val="20"/>
      <w:szCs w:val="20"/>
    </w:rPr>
  </w:style>
  <w:style w:type="paragraph" w:customStyle="1" w:styleId="6F1CF127C35B41DDA6E006F1F46A36B12">
    <w:name w:val="6F1CF127C35B41DDA6E006F1F46A36B12"/>
    <w:rsid w:val="00BA1964"/>
    <w:pPr>
      <w:widowControl w:val="0"/>
      <w:ind w:left="567" w:firstLine="57"/>
      <w:jc w:val="both"/>
    </w:pPr>
    <w:rPr>
      <w:rFonts w:ascii="Century" w:eastAsia="ＭＳ 明朝" w:hAnsi="Century" w:cs="Times New Roman"/>
      <w:sz w:val="20"/>
      <w:szCs w:val="20"/>
    </w:rPr>
  </w:style>
  <w:style w:type="paragraph" w:customStyle="1" w:styleId="D9D6C5FB8DD04A2CBA633DF59D25F8642">
    <w:name w:val="D9D6C5FB8DD04A2CBA633DF59D25F8642"/>
    <w:rsid w:val="00BA1964"/>
    <w:pPr>
      <w:widowControl w:val="0"/>
      <w:ind w:left="567" w:firstLine="57"/>
      <w:jc w:val="both"/>
    </w:pPr>
    <w:rPr>
      <w:rFonts w:ascii="Century" w:eastAsia="ＭＳ 明朝" w:hAnsi="Century" w:cs="Times New Roman"/>
      <w:sz w:val="20"/>
      <w:szCs w:val="20"/>
    </w:rPr>
  </w:style>
  <w:style w:type="paragraph" w:customStyle="1" w:styleId="BA99FE5524E5440D8A9F8DB526D651362">
    <w:name w:val="BA99FE5524E5440D8A9F8DB526D651362"/>
    <w:rsid w:val="00BA1964"/>
    <w:pPr>
      <w:widowControl w:val="0"/>
      <w:ind w:left="567" w:firstLine="57"/>
      <w:jc w:val="both"/>
    </w:pPr>
    <w:rPr>
      <w:rFonts w:ascii="Century" w:eastAsia="ＭＳ 明朝" w:hAnsi="Century" w:cs="Times New Roman"/>
      <w:sz w:val="20"/>
      <w:szCs w:val="20"/>
    </w:rPr>
  </w:style>
  <w:style w:type="paragraph" w:customStyle="1" w:styleId="B27B858044C74E19BB14555372904CA22">
    <w:name w:val="B27B858044C74E19BB14555372904CA22"/>
    <w:rsid w:val="00BA1964"/>
    <w:pPr>
      <w:widowControl w:val="0"/>
      <w:jc w:val="both"/>
    </w:pPr>
  </w:style>
  <w:style w:type="paragraph" w:customStyle="1" w:styleId="EF840D85209545CAB8E9275F73FDACA42">
    <w:name w:val="EF840D85209545CAB8E9275F73FDACA42"/>
    <w:rsid w:val="00BA1964"/>
    <w:pPr>
      <w:widowControl w:val="0"/>
      <w:jc w:val="both"/>
    </w:pPr>
  </w:style>
  <w:style w:type="paragraph" w:customStyle="1" w:styleId="8568D214540845DDA122344EC754DCF62">
    <w:name w:val="8568D214540845DDA122344EC754DCF62"/>
    <w:rsid w:val="00BA1964"/>
    <w:pPr>
      <w:widowControl w:val="0"/>
      <w:jc w:val="both"/>
    </w:pPr>
  </w:style>
  <w:style w:type="paragraph" w:customStyle="1" w:styleId="5761BC250AE84886BC428281EE036D222">
    <w:name w:val="5761BC250AE84886BC428281EE036D222"/>
    <w:rsid w:val="00BA1964"/>
    <w:pPr>
      <w:widowControl w:val="0"/>
      <w:jc w:val="both"/>
    </w:pPr>
  </w:style>
  <w:style w:type="paragraph" w:customStyle="1" w:styleId="5E6C38E101D74016B7327B09097D53A82">
    <w:name w:val="5E6C38E101D74016B7327B09097D53A82"/>
    <w:rsid w:val="00BA1964"/>
    <w:pPr>
      <w:widowControl w:val="0"/>
      <w:jc w:val="both"/>
    </w:pPr>
  </w:style>
  <w:style w:type="paragraph" w:customStyle="1" w:styleId="AAFFDA1EA9304A3186F52737B5D6E8692">
    <w:name w:val="AAFFDA1EA9304A3186F52737B5D6E8692"/>
    <w:rsid w:val="00BA1964"/>
    <w:pPr>
      <w:widowControl w:val="0"/>
      <w:ind w:left="567" w:firstLine="57"/>
      <w:jc w:val="both"/>
    </w:pPr>
    <w:rPr>
      <w:rFonts w:ascii="Century" w:eastAsia="ＭＳ 明朝" w:hAnsi="Century" w:cs="Times New Roman"/>
      <w:sz w:val="20"/>
      <w:szCs w:val="20"/>
    </w:rPr>
  </w:style>
  <w:style w:type="paragraph" w:customStyle="1" w:styleId="BD0626B102A541B8810CBC5F00BDD64C2">
    <w:name w:val="BD0626B102A541B8810CBC5F00BDD64C2"/>
    <w:rsid w:val="00BA1964"/>
    <w:pPr>
      <w:widowControl w:val="0"/>
      <w:ind w:left="567" w:firstLine="57"/>
      <w:jc w:val="both"/>
    </w:pPr>
    <w:rPr>
      <w:rFonts w:ascii="Century" w:eastAsia="ＭＳ 明朝" w:hAnsi="Century" w:cs="Times New Roman"/>
      <w:sz w:val="20"/>
      <w:szCs w:val="20"/>
    </w:rPr>
  </w:style>
  <w:style w:type="paragraph" w:customStyle="1" w:styleId="2620938553F14012831F4DFCAF562F7A2">
    <w:name w:val="2620938553F14012831F4DFCAF562F7A2"/>
    <w:rsid w:val="00BA1964"/>
    <w:pPr>
      <w:widowControl w:val="0"/>
      <w:ind w:left="567" w:firstLine="57"/>
      <w:jc w:val="both"/>
    </w:pPr>
    <w:rPr>
      <w:rFonts w:ascii="Century" w:eastAsia="ＭＳ 明朝" w:hAnsi="Century" w:cs="Times New Roman"/>
      <w:sz w:val="20"/>
      <w:szCs w:val="20"/>
    </w:rPr>
  </w:style>
  <w:style w:type="paragraph" w:customStyle="1" w:styleId="1D34AE8249F14357BBE0D1E958710CFF2">
    <w:name w:val="1D34AE8249F14357BBE0D1E958710CFF2"/>
    <w:rsid w:val="00BA1964"/>
    <w:pPr>
      <w:widowControl w:val="0"/>
      <w:ind w:left="567" w:firstLine="57"/>
      <w:jc w:val="both"/>
    </w:pPr>
    <w:rPr>
      <w:rFonts w:ascii="Century" w:eastAsia="ＭＳ 明朝" w:hAnsi="Century" w:cs="Times New Roman"/>
      <w:sz w:val="20"/>
      <w:szCs w:val="20"/>
    </w:rPr>
  </w:style>
  <w:style w:type="paragraph" w:customStyle="1" w:styleId="AFAC5B91E9F7476DBE59FD996B9C593D2">
    <w:name w:val="AFAC5B91E9F7476DBE59FD996B9C593D2"/>
    <w:rsid w:val="00BA1964"/>
    <w:pPr>
      <w:widowControl w:val="0"/>
      <w:jc w:val="both"/>
    </w:pPr>
  </w:style>
  <w:style w:type="paragraph" w:customStyle="1" w:styleId="9974E1A176B34EB08C5E162B69934A112">
    <w:name w:val="9974E1A176B34EB08C5E162B69934A112"/>
    <w:rsid w:val="00BA1964"/>
    <w:pPr>
      <w:widowControl w:val="0"/>
      <w:jc w:val="both"/>
    </w:pPr>
  </w:style>
  <w:style w:type="paragraph" w:customStyle="1" w:styleId="DBEF629E144144D480334421139610922">
    <w:name w:val="DBEF629E144144D480334421139610922"/>
    <w:rsid w:val="00BA1964"/>
    <w:pPr>
      <w:widowControl w:val="0"/>
      <w:jc w:val="both"/>
    </w:pPr>
  </w:style>
  <w:style w:type="paragraph" w:customStyle="1" w:styleId="AFF1D6587B594A249F29EC332D5C645F2">
    <w:name w:val="AFF1D6587B594A249F29EC332D5C645F2"/>
    <w:rsid w:val="00BA1964"/>
    <w:pPr>
      <w:widowControl w:val="0"/>
      <w:jc w:val="both"/>
    </w:pPr>
  </w:style>
  <w:style w:type="paragraph" w:customStyle="1" w:styleId="3D017A13AF4F4471B35C450E9FC398132">
    <w:name w:val="3D017A13AF4F4471B35C450E9FC398132"/>
    <w:rsid w:val="00BA1964"/>
    <w:pPr>
      <w:widowControl w:val="0"/>
      <w:jc w:val="both"/>
    </w:pPr>
  </w:style>
  <w:style w:type="paragraph" w:customStyle="1" w:styleId="EA3C91C41EA34D65A1AF2D9EAD91CE682">
    <w:name w:val="EA3C91C41EA34D65A1AF2D9EAD91CE682"/>
    <w:rsid w:val="00BA1964"/>
    <w:pPr>
      <w:widowControl w:val="0"/>
      <w:jc w:val="both"/>
    </w:pPr>
  </w:style>
  <w:style w:type="paragraph" w:customStyle="1" w:styleId="BACE5BDC12D7482292B44729B50C98312">
    <w:name w:val="BACE5BDC12D7482292B44729B50C98312"/>
    <w:rsid w:val="00BA1964"/>
    <w:pPr>
      <w:widowControl w:val="0"/>
      <w:jc w:val="both"/>
    </w:pPr>
  </w:style>
  <w:style w:type="paragraph" w:customStyle="1" w:styleId="4AE83AA804844DFCA7D1CE00E3C78DF42">
    <w:name w:val="4AE83AA804844DFCA7D1CE00E3C78DF42"/>
    <w:rsid w:val="00BA1964"/>
    <w:pPr>
      <w:widowControl w:val="0"/>
      <w:jc w:val="both"/>
    </w:pPr>
  </w:style>
  <w:style w:type="paragraph" w:customStyle="1" w:styleId="90C5A2C69AD445F18AA163E761E806982">
    <w:name w:val="90C5A2C69AD445F18AA163E761E806982"/>
    <w:rsid w:val="00BA1964"/>
    <w:pPr>
      <w:widowControl w:val="0"/>
      <w:jc w:val="both"/>
    </w:pPr>
  </w:style>
  <w:style w:type="paragraph" w:customStyle="1" w:styleId="FAC25A4513FC4CCD81FF0EF7751049B62">
    <w:name w:val="FAC25A4513FC4CCD81FF0EF7751049B62"/>
    <w:rsid w:val="00BA1964"/>
    <w:pPr>
      <w:widowControl w:val="0"/>
      <w:jc w:val="both"/>
    </w:pPr>
  </w:style>
  <w:style w:type="paragraph" w:customStyle="1" w:styleId="FC7F5AF6E838443D9D8EA28366D9F9292">
    <w:name w:val="FC7F5AF6E838443D9D8EA28366D9F9292"/>
    <w:rsid w:val="00BA1964"/>
    <w:pPr>
      <w:widowControl w:val="0"/>
      <w:jc w:val="both"/>
    </w:pPr>
  </w:style>
  <w:style w:type="paragraph" w:customStyle="1" w:styleId="4B26D66E9E3B4A3B80830F917A6570CE2">
    <w:name w:val="4B26D66E9E3B4A3B80830F917A6570CE2"/>
    <w:rsid w:val="00BA1964"/>
    <w:pPr>
      <w:widowControl w:val="0"/>
      <w:jc w:val="both"/>
    </w:pPr>
  </w:style>
  <w:style w:type="paragraph" w:customStyle="1" w:styleId="2297A08DE7784C778EF645DB2D4C28B42">
    <w:name w:val="2297A08DE7784C778EF645DB2D4C28B42"/>
    <w:rsid w:val="00BA1964"/>
    <w:pPr>
      <w:widowControl w:val="0"/>
      <w:jc w:val="both"/>
    </w:pPr>
  </w:style>
  <w:style w:type="paragraph" w:customStyle="1" w:styleId="69407BA41FE94F9F86A97C4D901DAE072">
    <w:name w:val="69407BA41FE94F9F86A97C4D901DAE072"/>
    <w:rsid w:val="00BA1964"/>
    <w:pPr>
      <w:widowControl w:val="0"/>
      <w:jc w:val="both"/>
    </w:pPr>
  </w:style>
  <w:style w:type="paragraph" w:customStyle="1" w:styleId="B68356C021DD44C1A32CA64D549F34532">
    <w:name w:val="B68356C021DD44C1A32CA64D549F34532"/>
    <w:rsid w:val="00BA1964"/>
    <w:pPr>
      <w:widowControl w:val="0"/>
      <w:jc w:val="both"/>
    </w:pPr>
  </w:style>
  <w:style w:type="paragraph" w:customStyle="1" w:styleId="960FC67AB6FF407A8040A6FCA89FAAD72">
    <w:name w:val="960FC67AB6FF407A8040A6FCA89FAAD72"/>
    <w:rsid w:val="00BA1964"/>
    <w:pPr>
      <w:widowControl w:val="0"/>
      <w:jc w:val="both"/>
    </w:pPr>
  </w:style>
  <w:style w:type="paragraph" w:customStyle="1" w:styleId="3DC90073B9924D85AEF73A9FAD64F1D92">
    <w:name w:val="3DC90073B9924D85AEF73A9FAD64F1D92"/>
    <w:rsid w:val="00BA1964"/>
    <w:pPr>
      <w:widowControl w:val="0"/>
      <w:jc w:val="both"/>
    </w:pPr>
  </w:style>
  <w:style w:type="paragraph" w:customStyle="1" w:styleId="75F78BA9318D4280BD85B943410343DE2">
    <w:name w:val="75F78BA9318D4280BD85B943410343DE2"/>
    <w:rsid w:val="00BA1964"/>
    <w:pPr>
      <w:widowControl w:val="0"/>
      <w:jc w:val="both"/>
    </w:pPr>
  </w:style>
  <w:style w:type="paragraph" w:customStyle="1" w:styleId="A30395EB48F445E9A57BAA23096CEC0B2">
    <w:name w:val="A30395EB48F445E9A57BAA23096CEC0B2"/>
    <w:rsid w:val="00BA1964"/>
    <w:pPr>
      <w:widowControl w:val="0"/>
      <w:jc w:val="both"/>
    </w:pPr>
  </w:style>
  <w:style w:type="paragraph" w:customStyle="1" w:styleId="4C1A2D8ADFCC47F08E8A79504FDD05EA2">
    <w:name w:val="4C1A2D8ADFCC47F08E8A79504FDD05EA2"/>
    <w:rsid w:val="00BA1964"/>
    <w:pPr>
      <w:widowControl w:val="0"/>
      <w:jc w:val="both"/>
    </w:pPr>
  </w:style>
  <w:style w:type="paragraph" w:customStyle="1" w:styleId="0AD5858755004E6CB6DE65D4C4F1B0362">
    <w:name w:val="0AD5858755004E6CB6DE65D4C4F1B0362"/>
    <w:rsid w:val="00BA1964"/>
    <w:pPr>
      <w:widowControl w:val="0"/>
      <w:jc w:val="both"/>
    </w:pPr>
  </w:style>
  <w:style w:type="paragraph" w:customStyle="1" w:styleId="9DAD1A8EB92C40459C3B05C5823B2AD42">
    <w:name w:val="9DAD1A8EB92C40459C3B05C5823B2AD42"/>
    <w:rsid w:val="00BA1964"/>
    <w:pPr>
      <w:widowControl w:val="0"/>
      <w:jc w:val="both"/>
    </w:pPr>
  </w:style>
  <w:style w:type="paragraph" w:customStyle="1" w:styleId="69682120F7354B3FB9665FB4D87F23212">
    <w:name w:val="69682120F7354B3FB9665FB4D87F23212"/>
    <w:rsid w:val="00BA1964"/>
    <w:pPr>
      <w:widowControl w:val="0"/>
      <w:jc w:val="both"/>
    </w:pPr>
  </w:style>
  <w:style w:type="paragraph" w:customStyle="1" w:styleId="D12027C1B5C54518B047761BBF780ED72">
    <w:name w:val="D12027C1B5C54518B047761BBF780ED72"/>
    <w:rsid w:val="00BA1964"/>
    <w:pPr>
      <w:widowControl w:val="0"/>
      <w:jc w:val="both"/>
    </w:pPr>
  </w:style>
  <w:style w:type="paragraph" w:customStyle="1" w:styleId="F5CB18FC1B30470CBD8109E7664E8D012">
    <w:name w:val="F5CB18FC1B30470CBD8109E7664E8D012"/>
    <w:rsid w:val="00BA1964"/>
    <w:pPr>
      <w:widowControl w:val="0"/>
      <w:jc w:val="both"/>
    </w:pPr>
  </w:style>
  <w:style w:type="paragraph" w:customStyle="1" w:styleId="551E51707263427887F1CC16C6A912FE2">
    <w:name w:val="551E51707263427887F1CC16C6A912FE2"/>
    <w:rsid w:val="00BA1964"/>
    <w:pPr>
      <w:widowControl w:val="0"/>
      <w:jc w:val="both"/>
    </w:pPr>
  </w:style>
  <w:style w:type="paragraph" w:customStyle="1" w:styleId="AE11F0E582654E9EBADC80C027775A282">
    <w:name w:val="AE11F0E582654E9EBADC80C027775A282"/>
    <w:rsid w:val="00BA1964"/>
    <w:pPr>
      <w:widowControl w:val="0"/>
      <w:jc w:val="both"/>
    </w:pPr>
  </w:style>
  <w:style w:type="paragraph" w:customStyle="1" w:styleId="E90152A4000849B0BE96A5FAA9CE38F62">
    <w:name w:val="E90152A4000849B0BE96A5FAA9CE38F62"/>
    <w:rsid w:val="00BA1964"/>
    <w:pPr>
      <w:widowControl w:val="0"/>
      <w:jc w:val="both"/>
    </w:pPr>
  </w:style>
  <w:style w:type="paragraph" w:customStyle="1" w:styleId="7108BA55FFFD4946934060937D9E18712">
    <w:name w:val="7108BA55FFFD4946934060937D9E18712"/>
    <w:rsid w:val="00BA1964"/>
    <w:pPr>
      <w:widowControl w:val="0"/>
      <w:jc w:val="both"/>
    </w:pPr>
  </w:style>
  <w:style w:type="paragraph" w:customStyle="1" w:styleId="A922C983BA094F20887F6DB0180753B22">
    <w:name w:val="A922C983BA094F20887F6DB0180753B22"/>
    <w:rsid w:val="00BA1964"/>
    <w:pPr>
      <w:widowControl w:val="0"/>
      <w:jc w:val="both"/>
    </w:pPr>
  </w:style>
  <w:style w:type="paragraph" w:customStyle="1" w:styleId="DF1FFB8158A24DF0A5FCC6996001FD4B2">
    <w:name w:val="DF1FFB8158A24DF0A5FCC6996001FD4B2"/>
    <w:rsid w:val="00BA1964"/>
    <w:pPr>
      <w:widowControl w:val="0"/>
      <w:jc w:val="both"/>
    </w:pPr>
  </w:style>
  <w:style w:type="paragraph" w:customStyle="1" w:styleId="05786754997747CCB4D45213706130652">
    <w:name w:val="05786754997747CCB4D45213706130652"/>
    <w:rsid w:val="00BA1964"/>
    <w:pPr>
      <w:widowControl w:val="0"/>
      <w:jc w:val="both"/>
    </w:pPr>
  </w:style>
  <w:style w:type="paragraph" w:customStyle="1" w:styleId="C2588331EAEF4FC2B15693D5DC0F55292">
    <w:name w:val="C2588331EAEF4FC2B15693D5DC0F55292"/>
    <w:rsid w:val="00BA1964"/>
    <w:pPr>
      <w:widowControl w:val="0"/>
      <w:jc w:val="both"/>
    </w:pPr>
  </w:style>
  <w:style w:type="paragraph" w:customStyle="1" w:styleId="4870EE7EEAFB4ACDB459F6633350A3B42">
    <w:name w:val="4870EE7EEAFB4ACDB459F6633350A3B42"/>
    <w:rsid w:val="00BA1964"/>
    <w:pPr>
      <w:widowControl w:val="0"/>
      <w:jc w:val="both"/>
    </w:pPr>
  </w:style>
  <w:style w:type="paragraph" w:customStyle="1" w:styleId="E99CF74158FE47509A5086D09C3D2EAE2">
    <w:name w:val="E99CF74158FE47509A5086D09C3D2EAE2"/>
    <w:rsid w:val="00BA1964"/>
    <w:pPr>
      <w:widowControl w:val="0"/>
      <w:jc w:val="both"/>
    </w:pPr>
  </w:style>
  <w:style w:type="paragraph" w:customStyle="1" w:styleId="96F2F2C775814F77A41417A0F2DF485D2">
    <w:name w:val="96F2F2C775814F77A41417A0F2DF485D2"/>
    <w:rsid w:val="00BA1964"/>
    <w:pPr>
      <w:widowControl w:val="0"/>
      <w:jc w:val="both"/>
    </w:pPr>
  </w:style>
  <w:style w:type="paragraph" w:customStyle="1" w:styleId="CFCD6BBD10AD471CA0EEB0E93AFBB4D52">
    <w:name w:val="CFCD6BBD10AD471CA0EEB0E93AFBB4D52"/>
    <w:rsid w:val="00BA1964"/>
    <w:pPr>
      <w:widowControl w:val="0"/>
      <w:jc w:val="both"/>
    </w:pPr>
  </w:style>
  <w:style w:type="paragraph" w:customStyle="1" w:styleId="65742B9D3CD147F0A6DF9AF527BC08A92">
    <w:name w:val="65742B9D3CD147F0A6DF9AF527BC08A92"/>
    <w:rsid w:val="00BA1964"/>
    <w:pPr>
      <w:widowControl w:val="0"/>
      <w:jc w:val="both"/>
    </w:pPr>
  </w:style>
  <w:style w:type="paragraph" w:customStyle="1" w:styleId="41BF96348B4E4D0AA806A3E580B615672">
    <w:name w:val="41BF96348B4E4D0AA806A3E580B615672"/>
    <w:rsid w:val="00BA1964"/>
    <w:pPr>
      <w:widowControl w:val="0"/>
      <w:jc w:val="both"/>
    </w:pPr>
  </w:style>
  <w:style w:type="paragraph" w:customStyle="1" w:styleId="6CFC0DFCD6204409B86A963E821E53032">
    <w:name w:val="6CFC0DFCD6204409B86A963E821E53032"/>
    <w:rsid w:val="00BA1964"/>
    <w:pPr>
      <w:widowControl w:val="0"/>
      <w:jc w:val="both"/>
    </w:pPr>
  </w:style>
  <w:style w:type="paragraph" w:customStyle="1" w:styleId="98E1C182EE014DE78E7A5138DE7D17E32">
    <w:name w:val="98E1C182EE014DE78E7A5138DE7D17E32"/>
    <w:rsid w:val="00BA1964"/>
    <w:pPr>
      <w:widowControl w:val="0"/>
      <w:jc w:val="both"/>
    </w:pPr>
  </w:style>
  <w:style w:type="paragraph" w:customStyle="1" w:styleId="D221233BAFC84E27AFED9EFB5665C1242">
    <w:name w:val="D221233BAFC84E27AFED9EFB5665C1242"/>
    <w:rsid w:val="00BA1964"/>
    <w:pPr>
      <w:widowControl w:val="0"/>
      <w:jc w:val="both"/>
    </w:pPr>
  </w:style>
  <w:style w:type="paragraph" w:customStyle="1" w:styleId="7598E0D8732942B0AF58FEAC0D43EDE22">
    <w:name w:val="7598E0D8732942B0AF58FEAC0D43EDE22"/>
    <w:rsid w:val="00BA1964"/>
    <w:pPr>
      <w:widowControl w:val="0"/>
      <w:jc w:val="both"/>
    </w:pPr>
  </w:style>
  <w:style w:type="paragraph" w:customStyle="1" w:styleId="8AB63325DAB44B508B6B0FE46C1213D42">
    <w:name w:val="8AB63325DAB44B508B6B0FE46C1213D42"/>
    <w:rsid w:val="00BA1964"/>
    <w:pPr>
      <w:widowControl w:val="0"/>
      <w:jc w:val="both"/>
    </w:pPr>
  </w:style>
  <w:style w:type="paragraph" w:customStyle="1" w:styleId="7BF5D40748CF45E1848CD70B00EFA90B7">
    <w:name w:val="7BF5D40748CF45E1848CD70B00EFA90B7"/>
    <w:rsid w:val="00C123EE"/>
    <w:pPr>
      <w:widowControl w:val="0"/>
      <w:jc w:val="both"/>
    </w:pPr>
  </w:style>
  <w:style w:type="paragraph" w:customStyle="1" w:styleId="E2085A1479B04135B65B56FA997B2DFA17">
    <w:name w:val="E2085A1479B04135B65B56FA997B2DFA17"/>
    <w:rsid w:val="00C123EE"/>
    <w:pPr>
      <w:widowControl w:val="0"/>
      <w:jc w:val="both"/>
    </w:pPr>
  </w:style>
  <w:style w:type="paragraph" w:customStyle="1" w:styleId="D187B14D16154FE4A19409090F4714D616">
    <w:name w:val="D187B14D16154FE4A19409090F4714D616"/>
    <w:rsid w:val="00C123EE"/>
    <w:pPr>
      <w:widowControl w:val="0"/>
      <w:jc w:val="both"/>
    </w:pPr>
  </w:style>
  <w:style w:type="paragraph" w:customStyle="1" w:styleId="5EADBB927BC94908AD7D6388DF4F119C5">
    <w:name w:val="5EADBB927BC94908AD7D6388DF4F119C5"/>
    <w:rsid w:val="00C123EE"/>
    <w:pPr>
      <w:widowControl w:val="0"/>
      <w:jc w:val="both"/>
    </w:pPr>
  </w:style>
  <w:style w:type="paragraph" w:customStyle="1" w:styleId="09A8C877D2BA4E5DBEB3CBFCC809B8A85">
    <w:name w:val="09A8C877D2BA4E5DBEB3CBFCC809B8A85"/>
    <w:rsid w:val="00C123EE"/>
    <w:pPr>
      <w:widowControl w:val="0"/>
      <w:jc w:val="both"/>
    </w:pPr>
  </w:style>
  <w:style w:type="paragraph" w:customStyle="1" w:styleId="FF819DE3726F4B24BD0C32DD2A656F135">
    <w:name w:val="FF819DE3726F4B24BD0C32DD2A656F135"/>
    <w:rsid w:val="00C123EE"/>
    <w:pPr>
      <w:widowControl w:val="0"/>
      <w:jc w:val="both"/>
    </w:pPr>
  </w:style>
  <w:style w:type="paragraph" w:customStyle="1" w:styleId="0E8465C0365945DAAF05AA5DCA24A6DB5">
    <w:name w:val="0E8465C0365945DAAF05AA5DCA24A6DB5"/>
    <w:rsid w:val="00C123EE"/>
    <w:pPr>
      <w:widowControl w:val="0"/>
      <w:jc w:val="both"/>
    </w:pPr>
  </w:style>
  <w:style w:type="paragraph" w:customStyle="1" w:styleId="555D8E76AAA1460ABEB61FD204D7DEE15">
    <w:name w:val="555D8E76AAA1460ABEB61FD204D7DEE15"/>
    <w:rsid w:val="00C123EE"/>
    <w:pPr>
      <w:widowControl w:val="0"/>
      <w:jc w:val="both"/>
    </w:pPr>
  </w:style>
  <w:style w:type="paragraph" w:customStyle="1" w:styleId="DE130DDC8881494B8B46C18BA33C51875">
    <w:name w:val="DE130DDC8881494B8B46C18BA33C51875"/>
    <w:rsid w:val="00C123EE"/>
    <w:pPr>
      <w:widowControl w:val="0"/>
      <w:jc w:val="both"/>
    </w:pPr>
  </w:style>
  <w:style w:type="paragraph" w:customStyle="1" w:styleId="65AEC52D6FEB413693E750DD91EEEABD5">
    <w:name w:val="65AEC52D6FEB413693E750DD91EEEABD5"/>
    <w:rsid w:val="00C123EE"/>
    <w:pPr>
      <w:widowControl w:val="0"/>
      <w:jc w:val="both"/>
    </w:pPr>
  </w:style>
  <w:style w:type="paragraph" w:customStyle="1" w:styleId="07D8089762AE44B294D12FEE2726812A5">
    <w:name w:val="07D8089762AE44B294D12FEE2726812A5"/>
    <w:rsid w:val="00C123EE"/>
    <w:pPr>
      <w:widowControl w:val="0"/>
      <w:jc w:val="both"/>
    </w:pPr>
  </w:style>
  <w:style w:type="paragraph" w:customStyle="1" w:styleId="0607E2E7ACFE47529CF944CCED6049355">
    <w:name w:val="0607E2E7ACFE47529CF944CCED6049355"/>
    <w:rsid w:val="00C123EE"/>
    <w:pPr>
      <w:widowControl w:val="0"/>
      <w:jc w:val="both"/>
    </w:pPr>
  </w:style>
  <w:style w:type="paragraph" w:customStyle="1" w:styleId="3A80A67A98C6481FA16D4ED5EC5731355">
    <w:name w:val="3A80A67A98C6481FA16D4ED5EC5731355"/>
    <w:rsid w:val="00C123EE"/>
    <w:pPr>
      <w:widowControl w:val="0"/>
      <w:jc w:val="both"/>
    </w:pPr>
  </w:style>
  <w:style w:type="paragraph" w:customStyle="1" w:styleId="EACAE8FBFA00456FB4B0FED133F8E9595">
    <w:name w:val="EACAE8FBFA00456FB4B0FED133F8E9595"/>
    <w:rsid w:val="00C123EE"/>
    <w:pPr>
      <w:widowControl w:val="0"/>
      <w:jc w:val="both"/>
    </w:pPr>
  </w:style>
  <w:style w:type="paragraph" w:customStyle="1" w:styleId="4ED59D4EC9D84B00AD124DEDEC2608705">
    <w:name w:val="4ED59D4EC9D84B00AD124DEDEC2608705"/>
    <w:rsid w:val="00C123EE"/>
    <w:pPr>
      <w:widowControl w:val="0"/>
      <w:jc w:val="both"/>
    </w:pPr>
  </w:style>
  <w:style w:type="paragraph" w:customStyle="1" w:styleId="34CBB05E658E46D1A7B4738EC16724BC5">
    <w:name w:val="34CBB05E658E46D1A7B4738EC16724BC5"/>
    <w:rsid w:val="00C123EE"/>
    <w:pPr>
      <w:widowControl w:val="0"/>
      <w:jc w:val="both"/>
    </w:pPr>
  </w:style>
  <w:style w:type="paragraph" w:customStyle="1" w:styleId="CD60F41B59BB43838D42E16FD639012C5">
    <w:name w:val="CD60F41B59BB43838D42E16FD639012C5"/>
    <w:rsid w:val="00C123EE"/>
    <w:pPr>
      <w:widowControl w:val="0"/>
      <w:jc w:val="both"/>
    </w:pPr>
  </w:style>
  <w:style w:type="paragraph" w:customStyle="1" w:styleId="C935B8ABFDB44C9BAB41097F424E9EBC5">
    <w:name w:val="C935B8ABFDB44C9BAB41097F424E9EBC5"/>
    <w:rsid w:val="00C123EE"/>
    <w:pPr>
      <w:widowControl w:val="0"/>
      <w:jc w:val="both"/>
    </w:pPr>
  </w:style>
  <w:style w:type="paragraph" w:customStyle="1" w:styleId="EB2436F6C54D434ABC3504FD2983CE285">
    <w:name w:val="EB2436F6C54D434ABC3504FD2983CE285"/>
    <w:rsid w:val="00C123EE"/>
    <w:pPr>
      <w:widowControl w:val="0"/>
      <w:jc w:val="both"/>
    </w:pPr>
  </w:style>
  <w:style w:type="paragraph" w:customStyle="1" w:styleId="CD6E9DCF550A4D9EBCC596CC0706262E5">
    <w:name w:val="CD6E9DCF550A4D9EBCC596CC0706262E5"/>
    <w:rsid w:val="00C123EE"/>
    <w:pPr>
      <w:widowControl w:val="0"/>
      <w:jc w:val="both"/>
    </w:pPr>
  </w:style>
  <w:style w:type="paragraph" w:customStyle="1" w:styleId="71BD44D3FACE4C9F83336B0BDA38494D5">
    <w:name w:val="71BD44D3FACE4C9F83336B0BDA38494D5"/>
    <w:rsid w:val="00C123EE"/>
    <w:pPr>
      <w:widowControl w:val="0"/>
      <w:jc w:val="both"/>
    </w:pPr>
  </w:style>
  <w:style w:type="paragraph" w:customStyle="1" w:styleId="CF134C1BC9BE434A956D11819259C0F65">
    <w:name w:val="CF134C1BC9BE434A956D11819259C0F65"/>
    <w:rsid w:val="00C123EE"/>
    <w:pPr>
      <w:widowControl w:val="0"/>
      <w:jc w:val="both"/>
    </w:pPr>
  </w:style>
  <w:style w:type="paragraph" w:customStyle="1" w:styleId="1BD619168C304E6FAEAD93B13EBE909E5">
    <w:name w:val="1BD619168C304E6FAEAD93B13EBE909E5"/>
    <w:rsid w:val="00C123EE"/>
    <w:pPr>
      <w:widowControl w:val="0"/>
      <w:jc w:val="both"/>
    </w:pPr>
  </w:style>
  <w:style w:type="paragraph" w:customStyle="1" w:styleId="26A2A36D17DE4F42A92A1428AC0FD9915">
    <w:name w:val="26A2A36D17DE4F42A92A1428AC0FD9915"/>
    <w:rsid w:val="00C123EE"/>
    <w:pPr>
      <w:widowControl w:val="0"/>
      <w:jc w:val="both"/>
    </w:pPr>
  </w:style>
  <w:style w:type="paragraph" w:customStyle="1" w:styleId="0B443B7790204AD29402537019D964584">
    <w:name w:val="0B443B7790204AD29402537019D964584"/>
    <w:rsid w:val="00C123EE"/>
    <w:pPr>
      <w:widowControl w:val="0"/>
      <w:jc w:val="both"/>
    </w:pPr>
  </w:style>
  <w:style w:type="paragraph" w:customStyle="1" w:styleId="3010B5D6EB6B436DA942F48AA902296C4">
    <w:name w:val="3010B5D6EB6B436DA942F48AA902296C4"/>
    <w:rsid w:val="00C123EE"/>
    <w:pPr>
      <w:widowControl w:val="0"/>
      <w:jc w:val="both"/>
    </w:pPr>
  </w:style>
  <w:style w:type="paragraph" w:customStyle="1" w:styleId="8CFE9D7CB0604272BDFF30A3E52A24AB4">
    <w:name w:val="8CFE9D7CB0604272BDFF30A3E52A24AB4"/>
    <w:rsid w:val="00C123EE"/>
    <w:pPr>
      <w:widowControl w:val="0"/>
      <w:jc w:val="both"/>
    </w:pPr>
  </w:style>
  <w:style w:type="paragraph" w:customStyle="1" w:styleId="DB0A35DF2ECF4FE0B48165CF6F67CA0E4">
    <w:name w:val="DB0A35DF2ECF4FE0B48165CF6F67CA0E4"/>
    <w:rsid w:val="00C123EE"/>
    <w:pPr>
      <w:widowControl w:val="0"/>
      <w:jc w:val="both"/>
    </w:pPr>
  </w:style>
  <w:style w:type="paragraph" w:customStyle="1" w:styleId="E430C548386A4E34B91426FF07F563165">
    <w:name w:val="E430C548386A4E34B91426FF07F563165"/>
    <w:rsid w:val="00C123EE"/>
    <w:pPr>
      <w:widowControl w:val="0"/>
      <w:jc w:val="both"/>
    </w:pPr>
  </w:style>
  <w:style w:type="paragraph" w:customStyle="1" w:styleId="A19BE8803456436E84F18197F057F46C5">
    <w:name w:val="A19BE8803456436E84F18197F057F46C5"/>
    <w:rsid w:val="00C123EE"/>
    <w:pPr>
      <w:widowControl w:val="0"/>
      <w:jc w:val="both"/>
    </w:pPr>
  </w:style>
  <w:style w:type="paragraph" w:customStyle="1" w:styleId="EFF3D868C5AD4260B4414992C1374FF13">
    <w:name w:val="EFF3D868C5AD4260B4414992C1374FF13"/>
    <w:rsid w:val="00C123EE"/>
    <w:pPr>
      <w:widowControl w:val="0"/>
      <w:jc w:val="both"/>
    </w:pPr>
  </w:style>
  <w:style w:type="paragraph" w:customStyle="1" w:styleId="B39D5FD46C594B37A71542D1DAA2192B3">
    <w:name w:val="B39D5FD46C594B37A71542D1DAA2192B3"/>
    <w:rsid w:val="00C123EE"/>
    <w:pPr>
      <w:widowControl w:val="0"/>
      <w:jc w:val="both"/>
    </w:pPr>
  </w:style>
  <w:style w:type="paragraph" w:customStyle="1" w:styleId="5FC96B89BC154D69A74D43D0487A0D703">
    <w:name w:val="5FC96B89BC154D69A74D43D0487A0D703"/>
    <w:rsid w:val="00C123EE"/>
    <w:pPr>
      <w:widowControl w:val="0"/>
      <w:ind w:left="567" w:firstLine="57"/>
      <w:jc w:val="both"/>
    </w:pPr>
    <w:rPr>
      <w:rFonts w:ascii="Century" w:eastAsia="ＭＳ 明朝" w:hAnsi="Century" w:cs="Times New Roman"/>
      <w:sz w:val="20"/>
      <w:szCs w:val="20"/>
    </w:rPr>
  </w:style>
  <w:style w:type="paragraph" w:customStyle="1" w:styleId="C03C0D620BB143DCB7A22E18C30A03ED3">
    <w:name w:val="C03C0D620BB143DCB7A22E18C30A03ED3"/>
    <w:rsid w:val="00C123EE"/>
    <w:pPr>
      <w:widowControl w:val="0"/>
      <w:ind w:left="567" w:firstLine="57"/>
      <w:jc w:val="both"/>
    </w:pPr>
    <w:rPr>
      <w:rFonts w:ascii="Century" w:eastAsia="ＭＳ 明朝" w:hAnsi="Century" w:cs="Times New Roman"/>
      <w:sz w:val="20"/>
      <w:szCs w:val="20"/>
    </w:rPr>
  </w:style>
  <w:style w:type="paragraph" w:customStyle="1" w:styleId="CEAD855039CB4DC2BEC50B185600D9DF3">
    <w:name w:val="CEAD855039CB4DC2BEC50B185600D9DF3"/>
    <w:rsid w:val="00C123EE"/>
    <w:pPr>
      <w:widowControl w:val="0"/>
      <w:ind w:left="567" w:firstLine="57"/>
      <w:jc w:val="both"/>
    </w:pPr>
    <w:rPr>
      <w:rFonts w:ascii="Century" w:eastAsia="ＭＳ 明朝" w:hAnsi="Century" w:cs="Times New Roman"/>
      <w:sz w:val="20"/>
      <w:szCs w:val="20"/>
    </w:rPr>
  </w:style>
  <w:style w:type="paragraph" w:customStyle="1" w:styleId="283BD529A0F1455DA81709AFA6FE0E753">
    <w:name w:val="283BD529A0F1455DA81709AFA6FE0E753"/>
    <w:rsid w:val="00C123EE"/>
    <w:pPr>
      <w:widowControl w:val="0"/>
      <w:ind w:left="567" w:firstLine="57"/>
      <w:jc w:val="both"/>
    </w:pPr>
    <w:rPr>
      <w:rFonts w:ascii="Century" w:eastAsia="ＭＳ 明朝" w:hAnsi="Century" w:cs="Times New Roman"/>
      <w:sz w:val="20"/>
      <w:szCs w:val="20"/>
    </w:rPr>
  </w:style>
  <w:style w:type="paragraph" w:customStyle="1" w:styleId="8235871E42DB41E1A0CD92027AECB3D33">
    <w:name w:val="8235871E42DB41E1A0CD92027AECB3D33"/>
    <w:rsid w:val="00C123EE"/>
    <w:pPr>
      <w:widowControl w:val="0"/>
      <w:ind w:left="567" w:firstLine="57"/>
      <w:jc w:val="both"/>
    </w:pPr>
    <w:rPr>
      <w:rFonts w:ascii="Century" w:eastAsia="ＭＳ 明朝" w:hAnsi="Century" w:cs="Times New Roman"/>
      <w:sz w:val="20"/>
      <w:szCs w:val="20"/>
    </w:rPr>
  </w:style>
  <w:style w:type="paragraph" w:customStyle="1" w:styleId="6F1CF127C35B41DDA6E006F1F46A36B13">
    <w:name w:val="6F1CF127C35B41DDA6E006F1F46A36B13"/>
    <w:rsid w:val="00C123EE"/>
    <w:pPr>
      <w:widowControl w:val="0"/>
      <w:ind w:left="567" w:firstLine="57"/>
      <w:jc w:val="both"/>
    </w:pPr>
    <w:rPr>
      <w:rFonts w:ascii="Century" w:eastAsia="ＭＳ 明朝" w:hAnsi="Century" w:cs="Times New Roman"/>
      <w:sz w:val="20"/>
      <w:szCs w:val="20"/>
    </w:rPr>
  </w:style>
  <w:style w:type="paragraph" w:customStyle="1" w:styleId="D9D6C5FB8DD04A2CBA633DF59D25F8643">
    <w:name w:val="D9D6C5FB8DD04A2CBA633DF59D25F8643"/>
    <w:rsid w:val="00C123EE"/>
    <w:pPr>
      <w:widowControl w:val="0"/>
      <w:ind w:left="567" w:firstLine="57"/>
      <w:jc w:val="both"/>
    </w:pPr>
    <w:rPr>
      <w:rFonts w:ascii="Century" w:eastAsia="ＭＳ 明朝" w:hAnsi="Century" w:cs="Times New Roman"/>
      <w:sz w:val="20"/>
      <w:szCs w:val="20"/>
    </w:rPr>
  </w:style>
  <w:style w:type="paragraph" w:customStyle="1" w:styleId="BA99FE5524E5440D8A9F8DB526D651363">
    <w:name w:val="BA99FE5524E5440D8A9F8DB526D651363"/>
    <w:rsid w:val="00C123EE"/>
    <w:pPr>
      <w:widowControl w:val="0"/>
      <w:ind w:left="567" w:firstLine="57"/>
      <w:jc w:val="both"/>
    </w:pPr>
    <w:rPr>
      <w:rFonts w:ascii="Century" w:eastAsia="ＭＳ 明朝" w:hAnsi="Century" w:cs="Times New Roman"/>
      <w:sz w:val="20"/>
      <w:szCs w:val="20"/>
    </w:rPr>
  </w:style>
  <w:style w:type="paragraph" w:customStyle="1" w:styleId="B27B858044C74E19BB14555372904CA23">
    <w:name w:val="B27B858044C74E19BB14555372904CA23"/>
    <w:rsid w:val="00C123EE"/>
    <w:pPr>
      <w:widowControl w:val="0"/>
      <w:jc w:val="both"/>
    </w:pPr>
  </w:style>
  <w:style w:type="paragraph" w:customStyle="1" w:styleId="EF840D85209545CAB8E9275F73FDACA43">
    <w:name w:val="EF840D85209545CAB8E9275F73FDACA43"/>
    <w:rsid w:val="00C123EE"/>
    <w:pPr>
      <w:widowControl w:val="0"/>
      <w:jc w:val="both"/>
    </w:pPr>
  </w:style>
  <w:style w:type="paragraph" w:customStyle="1" w:styleId="8568D214540845DDA122344EC754DCF63">
    <w:name w:val="8568D214540845DDA122344EC754DCF63"/>
    <w:rsid w:val="00C123EE"/>
    <w:pPr>
      <w:widowControl w:val="0"/>
      <w:jc w:val="both"/>
    </w:pPr>
  </w:style>
  <w:style w:type="paragraph" w:customStyle="1" w:styleId="5761BC250AE84886BC428281EE036D223">
    <w:name w:val="5761BC250AE84886BC428281EE036D223"/>
    <w:rsid w:val="00C123EE"/>
    <w:pPr>
      <w:widowControl w:val="0"/>
      <w:jc w:val="both"/>
    </w:pPr>
  </w:style>
  <w:style w:type="paragraph" w:customStyle="1" w:styleId="5E6C38E101D74016B7327B09097D53A83">
    <w:name w:val="5E6C38E101D74016B7327B09097D53A83"/>
    <w:rsid w:val="00C123EE"/>
    <w:pPr>
      <w:widowControl w:val="0"/>
      <w:jc w:val="both"/>
    </w:pPr>
  </w:style>
  <w:style w:type="paragraph" w:customStyle="1" w:styleId="AAFFDA1EA9304A3186F52737B5D6E8693">
    <w:name w:val="AAFFDA1EA9304A3186F52737B5D6E8693"/>
    <w:rsid w:val="00C123EE"/>
    <w:pPr>
      <w:widowControl w:val="0"/>
      <w:ind w:left="567" w:firstLine="57"/>
      <w:jc w:val="both"/>
    </w:pPr>
    <w:rPr>
      <w:rFonts w:ascii="Century" w:eastAsia="ＭＳ 明朝" w:hAnsi="Century" w:cs="Times New Roman"/>
      <w:sz w:val="20"/>
      <w:szCs w:val="20"/>
    </w:rPr>
  </w:style>
  <w:style w:type="paragraph" w:customStyle="1" w:styleId="BD0626B102A541B8810CBC5F00BDD64C3">
    <w:name w:val="BD0626B102A541B8810CBC5F00BDD64C3"/>
    <w:rsid w:val="00C123EE"/>
    <w:pPr>
      <w:widowControl w:val="0"/>
      <w:ind w:left="567" w:firstLine="57"/>
      <w:jc w:val="both"/>
    </w:pPr>
    <w:rPr>
      <w:rFonts w:ascii="Century" w:eastAsia="ＭＳ 明朝" w:hAnsi="Century" w:cs="Times New Roman"/>
      <w:sz w:val="20"/>
      <w:szCs w:val="20"/>
    </w:rPr>
  </w:style>
  <w:style w:type="paragraph" w:customStyle="1" w:styleId="2620938553F14012831F4DFCAF562F7A3">
    <w:name w:val="2620938553F14012831F4DFCAF562F7A3"/>
    <w:rsid w:val="00C123EE"/>
    <w:pPr>
      <w:widowControl w:val="0"/>
      <w:ind w:left="567" w:firstLine="57"/>
      <w:jc w:val="both"/>
    </w:pPr>
    <w:rPr>
      <w:rFonts w:ascii="Century" w:eastAsia="ＭＳ 明朝" w:hAnsi="Century" w:cs="Times New Roman"/>
      <w:sz w:val="20"/>
      <w:szCs w:val="20"/>
    </w:rPr>
  </w:style>
  <w:style w:type="paragraph" w:customStyle="1" w:styleId="1D34AE8249F14357BBE0D1E958710CFF3">
    <w:name w:val="1D34AE8249F14357BBE0D1E958710CFF3"/>
    <w:rsid w:val="00C123EE"/>
    <w:pPr>
      <w:widowControl w:val="0"/>
      <w:ind w:left="567" w:firstLine="57"/>
      <w:jc w:val="both"/>
    </w:pPr>
    <w:rPr>
      <w:rFonts w:ascii="Century" w:eastAsia="ＭＳ 明朝" w:hAnsi="Century" w:cs="Times New Roman"/>
      <w:sz w:val="20"/>
      <w:szCs w:val="20"/>
    </w:rPr>
  </w:style>
  <w:style w:type="paragraph" w:customStyle="1" w:styleId="AFAC5B91E9F7476DBE59FD996B9C593D3">
    <w:name w:val="AFAC5B91E9F7476DBE59FD996B9C593D3"/>
    <w:rsid w:val="00C123EE"/>
    <w:pPr>
      <w:widowControl w:val="0"/>
      <w:jc w:val="both"/>
    </w:pPr>
  </w:style>
  <w:style w:type="paragraph" w:customStyle="1" w:styleId="9974E1A176B34EB08C5E162B69934A113">
    <w:name w:val="9974E1A176B34EB08C5E162B69934A113"/>
    <w:rsid w:val="00C123EE"/>
    <w:pPr>
      <w:widowControl w:val="0"/>
      <w:jc w:val="both"/>
    </w:pPr>
  </w:style>
  <w:style w:type="paragraph" w:customStyle="1" w:styleId="DBEF629E144144D480334421139610923">
    <w:name w:val="DBEF629E144144D480334421139610923"/>
    <w:rsid w:val="00C123EE"/>
    <w:pPr>
      <w:widowControl w:val="0"/>
      <w:jc w:val="both"/>
    </w:pPr>
  </w:style>
  <w:style w:type="paragraph" w:customStyle="1" w:styleId="AFF1D6587B594A249F29EC332D5C645F3">
    <w:name w:val="AFF1D6587B594A249F29EC332D5C645F3"/>
    <w:rsid w:val="00C123EE"/>
    <w:pPr>
      <w:widowControl w:val="0"/>
      <w:jc w:val="both"/>
    </w:pPr>
  </w:style>
  <w:style w:type="paragraph" w:customStyle="1" w:styleId="3D017A13AF4F4471B35C450E9FC398133">
    <w:name w:val="3D017A13AF4F4471B35C450E9FC398133"/>
    <w:rsid w:val="00C123EE"/>
    <w:pPr>
      <w:widowControl w:val="0"/>
      <w:jc w:val="both"/>
    </w:pPr>
  </w:style>
  <w:style w:type="paragraph" w:customStyle="1" w:styleId="EA3C91C41EA34D65A1AF2D9EAD91CE683">
    <w:name w:val="EA3C91C41EA34D65A1AF2D9EAD91CE683"/>
    <w:rsid w:val="00C123EE"/>
    <w:pPr>
      <w:widowControl w:val="0"/>
      <w:jc w:val="both"/>
    </w:pPr>
  </w:style>
  <w:style w:type="paragraph" w:customStyle="1" w:styleId="BACE5BDC12D7482292B44729B50C98313">
    <w:name w:val="BACE5BDC12D7482292B44729B50C98313"/>
    <w:rsid w:val="00C123EE"/>
    <w:pPr>
      <w:widowControl w:val="0"/>
      <w:jc w:val="both"/>
    </w:pPr>
  </w:style>
  <w:style w:type="paragraph" w:customStyle="1" w:styleId="4AE83AA804844DFCA7D1CE00E3C78DF43">
    <w:name w:val="4AE83AA804844DFCA7D1CE00E3C78DF43"/>
    <w:rsid w:val="00C123EE"/>
    <w:pPr>
      <w:widowControl w:val="0"/>
      <w:jc w:val="both"/>
    </w:pPr>
  </w:style>
  <w:style w:type="paragraph" w:customStyle="1" w:styleId="90C5A2C69AD445F18AA163E761E806983">
    <w:name w:val="90C5A2C69AD445F18AA163E761E806983"/>
    <w:rsid w:val="00C123EE"/>
    <w:pPr>
      <w:widowControl w:val="0"/>
      <w:jc w:val="both"/>
    </w:pPr>
  </w:style>
  <w:style w:type="paragraph" w:customStyle="1" w:styleId="FAC25A4513FC4CCD81FF0EF7751049B63">
    <w:name w:val="FAC25A4513FC4CCD81FF0EF7751049B63"/>
    <w:rsid w:val="00C123EE"/>
    <w:pPr>
      <w:widowControl w:val="0"/>
      <w:jc w:val="both"/>
    </w:pPr>
  </w:style>
  <w:style w:type="paragraph" w:customStyle="1" w:styleId="FC7F5AF6E838443D9D8EA28366D9F9293">
    <w:name w:val="FC7F5AF6E838443D9D8EA28366D9F9293"/>
    <w:rsid w:val="00C123EE"/>
    <w:pPr>
      <w:widowControl w:val="0"/>
      <w:jc w:val="both"/>
    </w:pPr>
  </w:style>
  <w:style w:type="paragraph" w:customStyle="1" w:styleId="4B26D66E9E3B4A3B80830F917A6570CE3">
    <w:name w:val="4B26D66E9E3B4A3B80830F917A6570CE3"/>
    <w:rsid w:val="00C123EE"/>
    <w:pPr>
      <w:widowControl w:val="0"/>
      <w:jc w:val="both"/>
    </w:pPr>
  </w:style>
  <w:style w:type="paragraph" w:customStyle="1" w:styleId="2297A08DE7784C778EF645DB2D4C28B43">
    <w:name w:val="2297A08DE7784C778EF645DB2D4C28B43"/>
    <w:rsid w:val="00C123EE"/>
    <w:pPr>
      <w:widowControl w:val="0"/>
      <w:jc w:val="both"/>
    </w:pPr>
  </w:style>
  <w:style w:type="paragraph" w:customStyle="1" w:styleId="69407BA41FE94F9F86A97C4D901DAE073">
    <w:name w:val="69407BA41FE94F9F86A97C4D901DAE073"/>
    <w:rsid w:val="00C123EE"/>
    <w:pPr>
      <w:widowControl w:val="0"/>
      <w:jc w:val="both"/>
    </w:pPr>
  </w:style>
  <w:style w:type="paragraph" w:customStyle="1" w:styleId="B68356C021DD44C1A32CA64D549F34533">
    <w:name w:val="B68356C021DD44C1A32CA64D549F34533"/>
    <w:rsid w:val="00C123EE"/>
    <w:pPr>
      <w:widowControl w:val="0"/>
      <w:jc w:val="both"/>
    </w:pPr>
  </w:style>
  <w:style w:type="paragraph" w:customStyle="1" w:styleId="960FC67AB6FF407A8040A6FCA89FAAD73">
    <w:name w:val="960FC67AB6FF407A8040A6FCA89FAAD73"/>
    <w:rsid w:val="00C123EE"/>
    <w:pPr>
      <w:widowControl w:val="0"/>
      <w:jc w:val="both"/>
    </w:pPr>
  </w:style>
  <w:style w:type="paragraph" w:customStyle="1" w:styleId="3DC90073B9924D85AEF73A9FAD64F1D93">
    <w:name w:val="3DC90073B9924D85AEF73A9FAD64F1D93"/>
    <w:rsid w:val="00C123EE"/>
    <w:pPr>
      <w:widowControl w:val="0"/>
      <w:jc w:val="both"/>
    </w:pPr>
  </w:style>
  <w:style w:type="paragraph" w:customStyle="1" w:styleId="75F78BA9318D4280BD85B943410343DE3">
    <w:name w:val="75F78BA9318D4280BD85B943410343DE3"/>
    <w:rsid w:val="00C123EE"/>
    <w:pPr>
      <w:widowControl w:val="0"/>
      <w:jc w:val="both"/>
    </w:pPr>
  </w:style>
  <w:style w:type="paragraph" w:customStyle="1" w:styleId="A30395EB48F445E9A57BAA23096CEC0B3">
    <w:name w:val="A30395EB48F445E9A57BAA23096CEC0B3"/>
    <w:rsid w:val="00C123EE"/>
    <w:pPr>
      <w:widowControl w:val="0"/>
      <w:jc w:val="both"/>
    </w:pPr>
  </w:style>
  <w:style w:type="paragraph" w:customStyle="1" w:styleId="4C1A2D8ADFCC47F08E8A79504FDD05EA3">
    <w:name w:val="4C1A2D8ADFCC47F08E8A79504FDD05EA3"/>
    <w:rsid w:val="00C123EE"/>
    <w:pPr>
      <w:widowControl w:val="0"/>
      <w:jc w:val="both"/>
    </w:pPr>
  </w:style>
  <w:style w:type="paragraph" w:customStyle="1" w:styleId="0AD5858755004E6CB6DE65D4C4F1B0363">
    <w:name w:val="0AD5858755004E6CB6DE65D4C4F1B0363"/>
    <w:rsid w:val="00C123EE"/>
    <w:pPr>
      <w:widowControl w:val="0"/>
      <w:jc w:val="both"/>
    </w:pPr>
  </w:style>
  <w:style w:type="paragraph" w:customStyle="1" w:styleId="9DAD1A8EB92C40459C3B05C5823B2AD43">
    <w:name w:val="9DAD1A8EB92C40459C3B05C5823B2AD43"/>
    <w:rsid w:val="00C123EE"/>
    <w:pPr>
      <w:widowControl w:val="0"/>
      <w:jc w:val="both"/>
    </w:pPr>
  </w:style>
  <w:style w:type="paragraph" w:customStyle="1" w:styleId="69682120F7354B3FB9665FB4D87F23213">
    <w:name w:val="69682120F7354B3FB9665FB4D87F23213"/>
    <w:rsid w:val="00C123EE"/>
    <w:pPr>
      <w:widowControl w:val="0"/>
      <w:jc w:val="both"/>
    </w:pPr>
  </w:style>
  <w:style w:type="paragraph" w:customStyle="1" w:styleId="D12027C1B5C54518B047761BBF780ED73">
    <w:name w:val="D12027C1B5C54518B047761BBF780ED73"/>
    <w:rsid w:val="00C123EE"/>
    <w:pPr>
      <w:widowControl w:val="0"/>
      <w:jc w:val="both"/>
    </w:pPr>
  </w:style>
  <w:style w:type="paragraph" w:customStyle="1" w:styleId="F5CB18FC1B30470CBD8109E7664E8D013">
    <w:name w:val="F5CB18FC1B30470CBD8109E7664E8D013"/>
    <w:rsid w:val="00C123EE"/>
    <w:pPr>
      <w:widowControl w:val="0"/>
      <w:jc w:val="both"/>
    </w:pPr>
  </w:style>
  <w:style w:type="paragraph" w:customStyle="1" w:styleId="551E51707263427887F1CC16C6A912FE3">
    <w:name w:val="551E51707263427887F1CC16C6A912FE3"/>
    <w:rsid w:val="00C123EE"/>
    <w:pPr>
      <w:widowControl w:val="0"/>
      <w:jc w:val="both"/>
    </w:pPr>
  </w:style>
  <w:style w:type="paragraph" w:customStyle="1" w:styleId="AE11F0E582654E9EBADC80C027775A283">
    <w:name w:val="AE11F0E582654E9EBADC80C027775A283"/>
    <w:rsid w:val="00C123EE"/>
    <w:pPr>
      <w:widowControl w:val="0"/>
      <w:jc w:val="both"/>
    </w:pPr>
  </w:style>
  <w:style w:type="paragraph" w:customStyle="1" w:styleId="E90152A4000849B0BE96A5FAA9CE38F63">
    <w:name w:val="E90152A4000849B0BE96A5FAA9CE38F63"/>
    <w:rsid w:val="00C123EE"/>
    <w:pPr>
      <w:widowControl w:val="0"/>
      <w:jc w:val="both"/>
    </w:pPr>
  </w:style>
  <w:style w:type="paragraph" w:customStyle="1" w:styleId="7108BA55FFFD4946934060937D9E18713">
    <w:name w:val="7108BA55FFFD4946934060937D9E18713"/>
    <w:rsid w:val="00C123EE"/>
    <w:pPr>
      <w:widowControl w:val="0"/>
      <w:jc w:val="both"/>
    </w:pPr>
  </w:style>
  <w:style w:type="paragraph" w:customStyle="1" w:styleId="A922C983BA094F20887F6DB0180753B23">
    <w:name w:val="A922C983BA094F20887F6DB0180753B23"/>
    <w:rsid w:val="00C123EE"/>
    <w:pPr>
      <w:widowControl w:val="0"/>
      <w:jc w:val="both"/>
    </w:pPr>
  </w:style>
  <w:style w:type="paragraph" w:customStyle="1" w:styleId="DF1FFB8158A24DF0A5FCC6996001FD4B3">
    <w:name w:val="DF1FFB8158A24DF0A5FCC6996001FD4B3"/>
    <w:rsid w:val="00C123EE"/>
    <w:pPr>
      <w:widowControl w:val="0"/>
      <w:jc w:val="both"/>
    </w:pPr>
  </w:style>
  <w:style w:type="paragraph" w:customStyle="1" w:styleId="05786754997747CCB4D45213706130653">
    <w:name w:val="05786754997747CCB4D45213706130653"/>
    <w:rsid w:val="00C123EE"/>
    <w:pPr>
      <w:widowControl w:val="0"/>
      <w:jc w:val="both"/>
    </w:pPr>
  </w:style>
  <w:style w:type="paragraph" w:customStyle="1" w:styleId="C2588331EAEF4FC2B15693D5DC0F55293">
    <w:name w:val="C2588331EAEF4FC2B15693D5DC0F55293"/>
    <w:rsid w:val="00C123EE"/>
    <w:pPr>
      <w:widowControl w:val="0"/>
      <w:jc w:val="both"/>
    </w:pPr>
  </w:style>
  <w:style w:type="paragraph" w:customStyle="1" w:styleId="4870EE7EEAFB4ACDB459F6633350A3B43">
    <w:name w:val="4870EE7EEAFB4ACDB459F6633350A3B43"/>
    <w:rsid w:val="00C123EE"/>
    <w:pPr>
      <w:widowControl w:val="0"/>
      <w:jc w:val="both"/>
    </w:pPr>
  </w:style>
  <w:style w:type="paragraph" w:customStyle="1" w:styleId="E99CF74158FE47509A5086D09C3D2EAE3">
    <w:name w:val="E99CF74158FE47509A5086D09C3D2EAE3"/>
    <w:rsid w:val="00C123EE"/>
    <w:pPr>
      <w:widowControl w:val="0"/>
      <w:jc w:val="both"/>
    </w:pPr>
  </w:style>
  <w:style w:type="paragraph" w:customStyle="1" w:styleId="96F2F2C775814F77A41417A0F2DF485D3">
    <w:name w:val="96F2F2C775814F77A41417A0F2DF485D3"/>
    <w:rsid w:val="00C123EE"/>
    <w:pPr>
      <w:widowControl w:val="0"/>
      <w:jc w:val="both"/>
    </w:pPr>
  </w:style>
  <w:style w:type="paragraph" w:customStyle="1" w:styleId="CFCD6BBD10AD471CA0EEB0E93AFBB4D53">
    <w:name w:val="CFCD6BBD10AD471CA0EEB0E93AFBB4D53"/>
    <w:rsid w:val="00C123EE"/>
    <w:pPr>
      <w:widowControl w:val="0"/>
      <w:jc w:val="both"/>
    </w:pPr>
  </w:style>
  <w:style w:type="paragraph" w:customStyle="1" w:styleId="65742B9D3CD147F0A6DF9AF527BC08A93">
    <w:name w:val="65742B9D3CD147F0A6DF9AF527BC08A93"/>
    <w:rsid w:val="00C123EE"/>
    <w:pPr>
      <w:widowControl w:val="0"/>
      <w:jc w:val="both"/>
    </w:pPr>
  </w:style>
  <w:style w:type="paragraph" w:customStyle="1" w:styleId="41BF96348B4E4D0AA806A3E580B615673">
    <w:name w:val="41BF96348B4E4D0AA806A3E580B615673"/>
    <w:rsid w:val="00C123EE"/>
    <w:pPr>
      <w:widowControl w:val="0"/>
      <w:jc w:val="both"/>
    </w:pPr>
  </w:style>
  <w:style w:type="paragraph" w:customStyle="1" w:styleId="6CFC0DFCD6204409B86A963E821E53033">
    <w:name w:val="6CFC0DFCD6204409B86A963E821E53033"/>
    <w:rsid w:val="00C123EE"/>
    <w:pPr>
      <w:widowControl w:val="0"/>
      <w:jc w:val="both"/>
    </w:pPr>
  </w:style>
  <w:style w:type="paragraph" w:customStyle="1" w:styleId="98E1C182EE014DE78E7A5138DE7D17E33">
    <w:name w:val="98E1C182EE014DE78E7A5138DE7D17E33"/>
    <w:rsid w:val="00C123EE"/>
    <w:pPr>
      <w:widowControl w:val="0"/>
      <w:jc w:val="both"/>
    </w:pPr>
  </w:style>
  <w:style w:type="paragraph" w:customStyle="1" w:styleId="D221233BAFC84E27AFED9EFB5665C1243">
    <w:name w:val="D221233BAFC84E27AFED9EFB5665C1243"/>
    <w:rsid w:val="00C123EE"/>
    <w:pPr>
      <w:widowControl w:val="0"/>
      <w:jc w:val="both"/>
    </w:pPr>
  </w:style>
  <w:style w:type="paragraph" w:customStyle="1" w:styleId="7598E0D8732942B0AF58FEAC0D43EDE23">
    <w:name w:val="7598E0D8732942B0AF58FEAC0D43EDE23"/>
    <w:rsid w:val="00C123EE"/>
    <w:pPr>
      <w:widowControl w:val="0"/>
      <w:jc w:val="both"/>
    </w:pPr>
  </w:style>
  <w:style w:type="paragraph" w:customStyle="1" w:styleId="8AB63325DAB44B508B6B0FE46C1213D43">
    <w:name w:val="8AB63325DAB44B508B6B0FE46C1213D43"/>
    <w:rsid w:val="00C123EE"/>
    <w:pPr>
      <w:widowControl w:val="0"/>
      <w:jc w:val="both"/>
    </w:pPr>
  </w:style>
  <w:style w:type="paragraph" w:customStyle="1" w:styleId="36531DED7D8248609266570CC42E8E92">
    <w:name w:val="36531DED7D8248609266570CC42E8E92"/>
    <w:rsid w:val="00C123EE"/>
    <w:pPr>
      <w:widowControl w:val="0"/>
      <w:jc w:val="both"/>
    </w:pPr>
  </w:style>
  <w:style w:type="paragraph" w:customStyle="1" w:styleId="7BF5D40748CF45E1848CD70B00EFA90B8">
    <w:name w:val="7BF5D40748CF45E1848CD70B00EFA90B8"/>
    <w:rsid w:val="00C123EE"/>
    <w:pPr>
      <w:widowControl w:val="0"/>
      <w:jc w:val="both"/>
    </w:pPr>
  </w:style>
  <w:style w:type="paragraph" w:customStyle="1" w:styleId="E2085A1479B04135B65B56FA997B2DFA18">
    <w:name w:val="E2085A1479B04135B65B56FA997B2DFA18"/>
    <w:rsid w:val="00C123EE"/>
    <w:pPr>
      <w:widowControl w:val="0"/>
      <w:jc w:val="both"/>
    </w:pPr>
  </w:style>
  <w:style w:type="paragraph" w:customStyle="1" w:styleId="D187B14D16154FE4A19409090F4714D617">
    <w:name w:val="D187B14D16154FE4A19409090F4714D617"/>
    <w:rsid w:val="00C123EE"/>
    <w:pPr>
      <w:widowControl w:val="0"/>
      <w:jc w:val="both"/>
    </w:pPr>
  </w:style>
  <w:style w:type="paragraph" w:customStyle="1" w:styleId="5EADBB927BC94908AD7D6388DF4F119C6">
    <w:name w:val="5EADBB927BC94908AD7D6388DF4F119C6"/>
    <w:rsid w:val="00C123EE"/>
    <w:pPr>
      <w:widowControl w:val="0"/>
      <w:jc w:val="both"/>
    </w:pPr>
  </w:style>
  <w:style w:type="paragraph" w:customStyle="1" w:styleId="09A8C877D2BA4E5DBEB3CBFCC809B8A86">
    <w:name w:val="09A8C877D2BA4E5DBEB3CBFCC809B8A86"/>
    <w:rsid w:val="00C123EE"/>
    <w:pPr>
      <w:widowControl w:val="0"/>
      <w:jc w:val="both"/>
    </w:pPr>
  </w:style>
  <w:style w:type="paragraph" w:customStyle="1" w:styleId="FF819DE3726F4B24BD0C32DD2A656F136">
    <w:name w:val="FF819DE3726F4B24BD0C32DD2A656F136"/>
    <w:rsid w:val="00C123EE"/>
    <w:pPr>
      <w:widowControl w:val="0"/>
      <w:jc w:val="both"/>
    </w:pPr>
  </w:style>
  <w:style w:type="paragraph" w:customStyle="1" w:styleId="0E8465C0365945DAAF05AA5DCA24A6DB6">
    <w:name w:val="0E8465C0365945DAAF05AA5DCA24A6DB6"/>
    <w:rsid w:val="00C123EE"/>
    <w:pPr>
      <w:widowControl w:val="0"/>
      <w:jc w:val="both"/>
    </w:pPr>
  </w:style>
  <w:style w:type="paragraph" w:customStyle="1" w:styleId="555D8E76AAA1460ABEB61FD204D7DEE16">
    <w:name w:val="555D8E76AAA1460ABEB61FD204D7DEE16"/>
    <w:rsid w:val="00C123EE"/>
    <w:pPr>
      <w:widowControl w:val="0"/>
      <w:jc w:val="both"/>
    </w:pPr>
  </w:style>
  <w:style w:type="paragraph" w:customStyle="1" w:styleId="DE130DDC8881494B8B46C18BA33C51876">
    <w:name w:val="DE130DDC8881494B8B46C18BA33C51876"/>
    <w:rsid w:val="00C123EE"/>
    <w:pPr>
      <w:widowControl w:val="0"/>
      <w:jc w:val="both"/>
    </w:pPr>
  </w:style>
  <w:style w:type="paragraph" w:customStyle="1" w:styleId="65AEC52D6FEB413693E750DD91EEEABD6">
    <w:name w:val="65AEC52D6FEB413693E750DD91EEEABD6"/>
    <w:rsid w:val="00C123EE"/>
    <w:pPr>
      <w:widowControl w:val="0"/>
      <w:jc w:val="both"/>
    </w:pPr>
  </w:style>
  <w:style w:type="paragraph" w:customStyle="1" w:styleId="07D8089762AE44B294D12FEE2726812A6">
    <w:name w:val="07D8089762AE44B294D12FEE2726812A6"/>
    <w:rsid w:val="00C123EE"/>
    <w:pPr>
      <w:widowControl w:val="0"/>
      <w:jc w:val="both"/>
    </w:pPr>
  </w:style>
  <w:style w:type="paragraph" w:customStyle="1" w:styleId="0607E2E7ACFE47529CF944CCED6049356">
    <w:name w:val="0607E2E7ACFE47529CF944CCED6049356"/>
    <w:rsid w:val="00C123EE"/>
    <w:pPr>
      <w:widowControl w:val="0"/>
      <w:jc w:val="both"/>
    </w:pPr>
  </w:style>
  <w:style w:type="paragraph" w:customStyle="1" w:styleId="3A80A67A98C6481FA16D4ED5EC5731356">
    <w:name w:val="3A80A67A98C6481FA16D4ED5EC5731356"/>
    <w:rsid w:val="00C123EE"/>
    <w:pPr>
      <w:widowControl w:val="0"/>
      <w:jc w:val="both"/>
    </w:pPr>
  </w:style>
  <w:style w:type="paragraph" w:customStyle="1" w:styleId="EACAE8FBFA00456FB4B0FED133F8E9596">
    <w:name w:val="EACAE8FBFA00456FB4B0FED133F8E9596"/>
    <w:rsid w:val="00C123EE"/>
    <w:pPr>
      <w:widowControl w:val="0"/>
      <w:jc w:val="both"/>
    </w:pPr>
  </w:style>
  <w:style w:type="paragraph" w:customStyle="1" w:styleId="4ED59D4EC9D84B00AD124DEDEC2608706">
    <w:name w:val="4ED59D4EC9D84B00AD124DEDEC2608706"/>
    <w:rsid w:val="00C123EE"/>
    <w:pPr>
      <w:widowControl w:val="0"/>
      <w:jc w:val="both"/>
    </w:pPr>
  </w:style>
  <w:style w:type="paragraph" w:customStyle="1" w:styleId="34CBB05E658E46D1A7B4738EC16724BC6">
    <w:name w:val="34CBB05E658E46D1A7B4738EC16724BC6"/>
    <w:rsid w:val="00C123EE"/>
    <w:pPr>
      <w:widowControl w:val="0"/>
      <w:jc w:val="both"/>
    </w:pPr>
  </w:style>
  <w:style w:type="paragraph" w:customStyle="1" w:styleId="CD60F41B59BB43838D42E16FD639012C6">
    <w:name w:val="CD60F41B59BB43838D42E16FD639012C6"/>
    <w:rsid w:val="00C123EE"/>
    <w:pPr>
      <w:widowControl w:val="0"/>
      <w:jc w:val="both"/>
    </w:pPr>
  </w:style>
  <w:style w:type="paragraph" w:customStyle="1" w:styleId="C935B8ABFDB44C9BAB41097F424E9EBC6">
    <w:name w:val="C935B8ABFDB44C9BAB41097F424E9EBC6"/>
    <w:rsid w:val="00C123EE"/>
    <w:pPr>
      <w:widowControl w:val="0"/>
      <w:jc w:val="both"/>
    </w:pPr>
  </w:style>
  <w:style w:type="paragraph" w:customStyle="1" w:styleId="EB2436F6C54D434ABC3504FD2983CE286">
    <w:name w:val="EB2436F6C54D434ABC3504FD2983CE286"/>
    <w:rsid w:val="00C123EE"/>
    <w:pPr>
      <w:widowControl w:val="0"/>
      <w:jc w:val="both"/>
    </w:pPr>
  </w:style>
  <w:style w:type="paragraph" w:customStyle="1" w:styleId="CD6E9DCF550A4D9EBCC596CC0706262E6">
    <w:name w:val="CD6E9DCF550A4D9EBCC596CC0706262E6"/>
    <w:rsid w:val="00C123EE"/>
    <w:pPr>
      <w:widowControl w:val="0"/>
      <w:jc w:val="both"/>
    </w:pPr>
  </w:style>
  <w:style w:type="paragraph" w:customStyle="1" w:styleId="71BD44D3FACE4C9F83336B0BDA38494D6">
    <w:name w:val="71BD44D3FACE4C9F83336B0BDA38494D6"/>
    <w:rsid w:val="00C123EE"/>
    <w:pPr>
      <w:widowControl w:val="0"/>
      <w:jc w:val="both"/>
    </w:pPr>
  </w:style>
  <w:style w:type="paragraph" w:customStyle="1" w:styleId="CF134C1BC9BE434A956D11819259C0F66">
    <w:name w:val="CF134C1BC9BE434A956D11819259C0F66"/>
    <w:rsid w:val="00C123EE"/>
    <w:pPr>
      <w:widowControl w:val="0"/>
      <w:jc w:val="both"/>
    </w:pPr>
  </w:style>
  <w:style w:type="paragraph" w:customStyle="1" w:styleId="1BD619168C304E6FAEAD93B13EBE909E6">
    <w:name w:val="1BD619168C304E6FAEAD93B13EBE909E6"/>
    <w:rsid w:val="00C123EE"/>
    <w:pPr>
      <w:widowControl w:val="0"/>
      <w:jc w:val="both"/>
    </w:pPr>
  </w:style>
  <w:style w:type="paragraph" w:customStyle="1" w:styleId="26A2A36D17DE4F42A92A1428AC0FD9916">
    <w:name w:val="26A2A36D17DE4F42A92A1428AC0FD9916"/>
    <w:rsid w:val="00C123EE"/>
    <w:pPr>
      <w:widowControl w:val="0"/>
      <w:jc w:val="both"/>
    </w:pPr>
  </w:style>
  <w:style w:type="paragraph" w:customStyle="1" w:styleId="0B443B7790204AD29402537019D964585">
    <w:name w:val="0B443B7790204AD29402537019D964585"/>
    <w:rsid w:val="00C123EE"/>
    <w:pPr>
      <w:widowControl w:val="0"/>
      <w:jc w:val="both"/>
    </w:pPr>
  </w:style>
  <w:style w:type="paragraph" w:customStyle="1" w:styleId="3010B5D6EB6B436DA942F48AA902296C5">
    <w:name w:val="3010B5D6EB6B436DA942F48AA902296C5"/>
    <w:rsid w:val="00C123EE"/>
    <w:pPr>
      <w:widowControl w:val="0"/>
      <w:jc w:val="both"/>
    </w:pPr>
  </w:style>
  <w:style w:type="paragraph" w:customStyle="1" w:styleId="8CFE9D7CB0604272BDFF30A3E52A24AB5">
    <w:name w:val="8CFE9D7CB0604272BDFF30A3E52A24AB5"/>
    <w:rsid w:val="00C123EE"/>
    <w:pPr>
      <w:widowControl w:val="0"/>
      <w:jc w:val="both"/>
    </w:pPr>
  </w:style>
  <w:style w:type="paragraph" w:customStyle="1" w:styleId="DB0A35DF2ECF4FE0B48165CF6F67CA0E5">
    <w:name w:val="DB0A35DF2ECF4FE0B48165CF6F67CA0E5"/>
    <w:rsid w:val="00C123EE"/>
    <w:pPr>
      <w:widowControl w:val="0"/>
      <w:jc w:val="both"/>
    </w:pPr>
  </w:style>
  <w:style w:type="paragraph" w:customStyle="1" w:styleId="E430C548386A4E34B91426FF07F563166">
    <w:name w:val="E430C548386A4E34B91426FF07F563166"/>
    <w:rsid w:val="00C123EE"/>
    <w:pPr>
      <w:widowControl w:val="0"/>
      <w:jc w:val="both"/>
    </w:pPr>
  </w:style>
  <w:style w:type="paragraph" w:customStyle="1" w:styleId="A19BE8803456436E84F18197F057F46C6">
    <w:name w:val="A19BE8803456436E84F18197F057F46C6"/>
    <w:rsid w:val="00C123EE"/>
    <w:pPr>
      <w:widowControl w:val="0"/>
      <w:jc w:val="both"/>
    </w:pPr>
  </w:style>
  <w:style w:type="paragraph" w:customStyle="1" w:styleId="EFF3D868C5AD4260B4414992C1374FF14">
    <w:name w:val="EFF3D868C5AD4260B4414992C1374FF14"/>
    <w:rsid w:val="00C123EE"/>
    <w:pPr>
      <w:widowControl w:val="0"/>
      <w:jc w:val="both"/>
    </w:pPr>
  </w:style>
  <w:style w:type="paragraph" w:customStyle="1" w:styleId="B39D5FD46C594B37A71542D1DAA2192B4">
    <w:name w:val="B39D5FD46C594B37A71542D1DAA2192B4"/>
    <w:rsid w:val="00C123EE"/>
    <w:pPr>
      <w:widowControl w:val="0"/>
      <w:jc w:val="both"/>
    </w:pPr>
  </w:style>
  <w:style w:type="paragraph" w:customStyle="1" w:styleId="5FC96B89BC154D69A74D43D0487A0D704">
    <w:name w:val="5FC96B89BC154D69A74D43D0487A0D704"/>
    <w:rsid w:val="00C123EE"/>
    <w:pPr>
      <w:widowControl w:val="0"/>
      <w:ind w:left="567" w:firstLine="57"/>
      <w:jc w:val="both"/>
    </w:pPr>
    <w:rPr>
      <w:rFonts w:ascii="Century" w:eastAsia="ＭＳ 明朝" w:hAnsi="Century" w:cs="Times New Roman"/>
      <w:sz w:val="20"/>
      <w:szCs w:val="20"/>
    </w:rPr>
  </w:style>
  <w:style w:type="paragraph" w:customStyle="1" w:styleId="C03C0D620BB143DCB7A22E18C30A03ED4">
    <w:name w:val="C03C0D620BB143DCB7A22E18C30A03ED4"/>
    <w:rsid w:val="00C123EE"/>
    <w:pPr>
      <w:widowControl w:val="0"/>
      <w:ind w:left="567" w:firstLine="57"/>
      <w:jc w:val="both"/>
    </w:pPr>
    <w:rPr>
      <w:rFonts w:ascii="Century" w:eastAsia="ＭＳ 明朝" w:hAnsi="Century" w:cs="Times New Roman"/>
      <w:sz w:val="20"/>
      <w:szCs w:val="20"/>
    </w:rPr>
  </w:style>
  <w:style w:type="paragraph" w:customStyle="1" w:styleId="CEAD855039CB4DC2BEC50B185600D9DF4">
    <w:name w:val="CEAD855039CB4DC2BEC50B185600D9DF4"/>
    <w:rsid w:val="00C123EE"/>
    <w:pPr>
      <w:widowControl w:val="0"/>
      <w:ind w:left="567" w:firstLine="57"/>
      <w:jc w:val="both"/>
    </w:pPr>
    <w:rPr>
      <w:rFonts w:ascii="Century" w:eastAsia="ＭＳ 明朝" w:hAnsi="Century" w:cs="Times New Roman"/>
      <w:sz w:val="20"/>
      <w:szCs w:val="20"/>
    </w:rPr>
  </w:style>
  <w:style w:type="paragraph" w:customStyle="1" w:styleId="283BD529A0F1455DA81709AFA6FE0E754">
    <w:name w:val="283BD529A0F1455DA81709AFA6FE0E754"/>
    <w:rsid w:val="00C123EE"/>
    <w:pPr>
      <w:widowControl w:val="0"/>
      <w:ind w:left="567" w:firstLine="57"/>
      <w:jc w:val="both"/>
    </w:pPr>
    <w:rPr>
      <w:rFonts w:ascii="Century" w:eastAsia="ＭＳ 明朝" w:hAnsi="Century" w:cs="Times New Roman"/>
      <w:sz w:val="20"/>
      <w:szCs w:val="20"/>
    </w:rPr>
  </w:style>
  <w:style w:type="paragraph" w:customStyle="1" w:styleId="8235871E42DB41E1A0CD92027AECB3D34">
    <w:name w:val="8235871E42DB41E1A0CD92027AECB3D34"/>
    <w:rsid w:val="00C123EE"/>
    <w:pPr>
      <w:widowControl w:val="0"/>
      <w:ind w:left="567" w:firstLine="57"/>
      <w:jc w:val="both"/>
    </w:pPr>
    <w:rPr>
      <w:rFonts w:ascii="Century" w:eastAsia="ＭＳ 明朝" w:hAnsi="Century" w:cs="Times New Roman"/>
      <w:sz w:val="20"/>
      <w:szCs w:val="20"/>
    </w:rPr>
  </w:style>
  <w:style w:type="paragraph" w:customStyle="1" w:styleId="6F1CF127C35B41DDA6E006F1F46A36B14">
    <w:name w:val="6F1CF127C35B41DDA6E006F1F46A36B14"/>
    <w:rsid w:val="00C123EE"/>
    <w:pPr>
      <w:widowControl w:val="0"/>
      <w:ind w:left="567" w:firstLine="57"/>
      <w:jc w:val="both"/>
    </w:pPr>
    <w:rPr>
      <w:rFonts w:ascii="Century" w:eastAsia="ＭＳ 明朝" w:hAnsi="Century" w:cs="Times New Roman"/>
      <w:sz w:val="20"/>
      <w:szCs w:val="20"/>
    </w:rPr>
  </w:style>
  <w:style w:type="paragraph" w:customStyle="1" w:styleId="D9D6C5FB8DD04A2CBA633DF59D25F8644">
    <w:name w:val="D9D6C5FB8DD04A2CBA633DF59D25F8644"/>
    <w:rsid w:val="00C123EE"/>
    <w:pPr>
      <w:widowControl w:val="0"/>
      <w:ind w:left="567" w:firstLine="57"/>
      <w:jc w:val="both"/>
    </w:pPr>
    <w:rPr>
      <w:rFonts w:ascii="Century" w:eastAsia="ＭＳ 明朝" w:hAnsi="Century" w:cs="Times New Roman"/>
      <w:sz w:val="20"/>
      <w:szCs w:val="20"/>
    </w:rPr>
  </w:style>
  <w:style w:type="paragraph" w:customStyle="1" w:styleId="BA99FE5524E5440D8A9F8DB526D651364">
    <w:name w:val="BA99FE5524E5440D8A9F8DB526D651364"/>
    <w:rsid w:val="00C123EE"/>
    <w:pPr>
      <w:widowControl w:val="0"/>
      <w:ind w:left="567" w:firstLine="57"/>
      <w:jc w:val="both"/>
    </w:pPr>
    <w:rPr>
      <w:rFonts w:ascii="Century" w:eastAsia="ＭＳ 明朝" w:hAnsi="Century" w:cs="Times New Roman"/>
      <w:sz w:val="20"/>
      <w:szCs w:val="20"/>
    </w:rPr>
  </w:style>
  <w:style w:type="paragraph" w:customStyle="1" w:styleId="B27B858044C74E19BB14555372904CA24">
    <w:name w:val="B27B858044C74E19BB14555372904CA24"/>
    <w:rsid w:val="00C123EE"/>
    <w:pPr>
      <w:widowControl w:val="0"/>
      <w:jc w:val="both"/>
    </w:pPr>
  </w:style>
  <w:style w:type="paragraph" w:customStyle="1" w:styleId="EF840D85209545CAB8E9275F73FDACA44">
    <w:name w:val="EF840D85209545CAB8E9275F73FDACA44"/>
    <w:rsid w:val="00C123EE"/>
    <w:pPr>
      <w:widowControl w:val="0"/>
      <w:jc w:val="both"/>
    </w:pPr>
  </w:style>
  <w:style w:type="paragraph" w:customStyle="1" w:styleId="8568D214540845DDA122344EC754DCF64">
    <w:name w:val="8568D214540845DDA122344EC754DCF64"/>
    <w:rsid w:val="00C123EE"/>
    <w:pPr>
      <w:widowControl w:val="0"/>
      <w:jc w:val="both"/>
    </w:pPr>
  </w:style>
  <w:style w:type="paragraph" w:customStyle="1" w:styleId="5761BC250AE84886BC428281EE036D224">
    <w:name w:val="5761BC250AE84886BC428281EE036D224"/>
    <w:rsid w:val="00C123EE"/>
    <w:pPr>
      <w:widowControl w:val="0"/>
      <w:jc w:val="both"/>
    </w:pPr>
  </w:style>
  <w:style w:type="paragraph" w:customStyle="1" w:styleId="5E6C38E101D74016B7327B09097D53A84">
    <w:name w:val="5E6C38E101D74016B7327B09097D53A84"/>
    <w:rsid w:val="00C123EE"/>
    <w:pPr>
      <w:widowControl w:val="0"/>
      <w:jc w:val="both"/>
    </w:pPr>
  </w:style>
  <w:style w:type="paragraph" w:customStyle="1" w:styleId="AAFFDA1EA9304A3186F52737B5D6E8694">
    <w:name w:val="AAFFDA1EA9304A3186F52737B5D6E8694"/>
    <w:rsid w:val="00C123EE"/>
    <w:pPr>
      <w:widowControl w:val="0"/>
      <w:ind w:left="567" w:firstLine="57"/>
      <w:jc w:val="both"/>
    </w:pPr>
    <w:rPr>
      <w:rFonts w:ascii="Century" w:eastAsia="ＭＳ 明朝" w:hAnsi="Century" w:cs="Times New Roman"/>
      <w:sz w:val="20"/>
      <w:szCs w:val="20"/>
    </w:rPr>
  </w:style>
  <w:style w:type="paragraph" w:customStyle="1" w:styleId="BD0626B102A541B8810CBC5F00BDD64C4">
    <w:name w:val="BD0626B102A541B8810CBC5F00BDD64C4"/>
    <w:rsid w:val="00C123EE"/>
    <w:pPr>
      <w:widowControl w:val="0"/>
      <w:ind w:left="567" w:firstLine="57"/>
      <w:jc w:val="both"/>
    </w:pPr>
    <w:rPr>
      <w:rFonts w:ascii="Century" w:eastAsia="ＭＳ 明朝" w:hAnsi="Century" w:cs="Times New Roman"/>
      <w:sz w:val="20"/>
      <w:szCs w:val="20"/>
    </w:rPr>
  </w:style>
  <w:style w:type="paragraph" w:customStyle="1" w:styleId="2620938553F14012831F4DFCAF562F7A4">
    <w:name w:val="2620938553F14012831F4DFCAF562F7A4"/>
    <w:rsid w:val="00C123EE"/>
    <w:pPr>
      <w:widowControl w:val="0"/>
      <w:ind w:left="567" w:firstLine="57"/>
      <w:jc w:val="both"/>
    </w:pPr>
    <w:rPr>
      <w:rFonts w:ascii="Century" w:eastAsia="ＭＳ 明朝" w:hAnsi="Century" w:cs="Times New Roman"/>
      <w:sz w:val="20"/>
      <w:szCs w:val="20"/>
    </w:rPr>
  </w:style>
  <w:style w:type="paragraph" w:customStyle="1" w:styleId="1D34AE8249F14357BBE0D1E958710CFF4">
    <w:name w:val="1D34AE8249F14357BBE0D1E958710CFF4"/>
    <w:rsid w:val="00C123EE"/>
    <w:pPr>
      <w:widowControl w:val="0"/>
      <w:ind w:left="567" w:firstLine="57"/>
      <w:jc w:val="both"/>
    </w:pPr>
    <w:rPr>
      <w:rFonts w:ascii="Century" w:eastAsia="ＭＳ 明朝" w:hAnsi="Century" w:cs="Times New Roman"/>
      <w:sz w:val="20"/>
      <w:szCs w:val="20"/>
    </w:rPr>
  </w:style>
  <w:style w:type="paragraph" w:customStyle="1" w:styleId="AFAC5B91E9F7476DBE59FD996B9C593D4">
    <w:name w:val="AFAC5B91E9F7476DBE59FD996B9C593D4"/>
    <w:rsid w:val="00C123EE"/>
    <w:pPr>
      <w:widowControl w:val="0"/>
      <w:jc w:val="both"/>
    </w:pPr>
  </w:style>
  <w:style w:type="paragraph" w:customStyle="1" w:styleId="9974E1A176B34EB08C5E162B69934A114">
    <w:name w:val="9974E1A176B34EB08C5E162B69934A114"/>
    <w:rsid w:val="00C123EE"/>
    <w:pPr>
      <w:widowControl w:val="0"/>
      <w:jc w:val="both"/>
    </w:pPr>
  </w:style>
  <w:style w:type="paragraph" w:customStyle="1" w:styleId="DBEF629E144144D480334421139610924">
    <w:name w:val="DBEF629E144144D480334421139610924"/>
    <w:rsid w:val="00C123EE"/>
    <w:pPr>
      <w:widowControl w:val="0"/>
      <w:jc w:val="both"/>
    </w:pPr>
  </w:style>
  <w:style w:type="paragraph" w:customStyle="1" w:styleId="AFF1D6587B594A249F29EC332D5C645F4">
    <w:name w:val="AFF1D6587B594A249F29EC332D5C645F4"/>
    <w:rsid w:val="00C123EE"/>
    <w:pPr>
      <w:widowControl w:val="0"/>
      <w:jc w:val="both"/>
    </w:pPr>
  </w:style>
  <w:style w:type="paragraph" w:customStyle="1" w:styleId="3D017A13AF4F4471B35C450E9FC398134">
    <w:name w:val="3D017A13AF4F4471B35C450E9FC398134"/>
    <w:rsid w:val="00C123EE"/>
    <w:pPr>
      <w:widowControl w:val="0"/>
      <w:jc w:val="both"/>
    </w:pPr>
  </w:style>
  <w:style w:type="paragraph" w:customStyle="1" w:styleId="EA3C91C41EA34D65A1AF2D9EAD91CE684">
    <w:name w:val="EA3C91C41EA34D65A1AF2D9EAD91CE684"/>
    <w:rsid w:val="00C123EE"/>
    <w:pPr>
      <w:widowControl w:val="0"/>
      <w:jc w:val="both"/>
    </w:pPr>
  </w:style>
  <w:style w:type="paragraph" w:customStyle="1" w:styleId="BACE5BDC12D7482292B44729B50C98314">
    <w:name w:val="BACE5BDC12D7482292B44729B50C98314"/>
    <w:rsid w:val="00C123EE"/>
    <w:pPr>
      <w:widowControl w:val="0"/>
      <w:jc w:val="both"/>
    </w:pPr>
  </w:style>
  <w:style w:type="paragraph" w:customStyle="1" w:styleId="4AE83AA804844DFCA7D1CE00E3C78DF44">
    <w:name w:val="4AE83AA804844DFCA7D1CE00E3C78DF44"/>
    <w:rsid w:val="00C123EE"/>
    <w:pPr>
      <w:widowControl w:val="0"/>
      <w:jc w:val="both"/>
    </w:pPr>
  </w:style>
  <w:style w:type="paragraph" w:customStyle="1" w:styleId="90C5A2C69AD445F18AA163E761E806984">
    <w:name w:val="90C5A2C69AD445F18AA163E761E806984"/>
    <w:rsid w:val="00C123EE"/>
    <w:pPr>
      <w:widowControl w:val="0"/>
      <w:jc w:val="both"/>
    </w:pPr>
  </w:style>
  <w:style w:type="paragraph" w:customStyle="1" w:styleId="FAC25A4513FC4CCD81FF0EF7751049B64">
    <w:name w:val="FAC25A4513FC4CCD81FF0EF7751049B64"/>
    <w:rsid w:val="00C123EE"/>
    <w:pPr>
      <w:widowControl w:val="0"/>
      <w:jc w:val="both"/>
    </w:pPr>
  </w:style>
  <w:style w:type="paragraph" w:customStyle="1" w:styleId="FC7F5AF6E838443D9D8EA28366D9F9294">
    <w:name w:val="FC7F5AF6E838443D9D8EA28366D9F9294"/>
    <w:rsid w:val="00C123EE"/>
    <w:pPr>
      <w:widowControl w:val="0"/>
      <w:jc w:val="both"/>
    </w:pPr>
  </w:style>
  <w:style w:type="paragraph" w:customStyle="1" w:styleId="4B26D66E9E3B4A3B80830F917A6570CE4">
    <w:name w:val="4B26D66E9E3B4A3B80830F917A6570CE4"/>
    <w:rsid w:val="00C123EE"/>
    <w:pPr>
      <w:widowControl w:val="0"/>
      <w:jc w:val="both"/>
    </w:pPr>
  </w:style>
  <w:style w:type="paragraph" w:customStyle="1" w:styleId="2297A08DE7784C778EF645DB2D4C28B44">
    <w:name w:val="2297A08DE7784C778EF645DB2D4C28B44"/>
    <w:rsid w:val="00C123EE"/>
    <w:pPr>
      <w:widowControl w:val="0"/>
      <w:jc w:val="both"/>
    </w:pPr>
  </w:style>
  <w:style w:type="paragraph" w:customStyle="1" w:styleId="69407BA41FE94F9F86A97C4D901DAE074">
    <w:name w:val="69407BA41FE94F9F86A97C4D901DAE074"/>
    <w:rsid w:val="00C123EE"/>
    <w:pPr>
      <w:widowControl w:val="0"/>
      <w:jc w:val="both"/>
    </w:pPr>
  </w:style>
  <w:style w:type="paragraph" w:customStyle="1" w:styleId="B68356C021DD44C1A32CA64D549F34534">
    <w:name w:val="B68356C021DD44C1A32CA64D549F34534"/>
    <w:rsid w:val="00C123EE"/>
    <w:pPr>
      <w:widowControl w:val="0"/>
      <w:jc w:val="both"/>
    </w:pPr>
  </w:style>
  <w:style w:type="paragraph" w:customStyle="1" w:styleId="960FC67AB6FF407A8040A6FCA89FAAD74">
    <w:name w:val="960FC67AB6FF407A8040A6FCA89FAAD74"/>
    <w:rsid w:val="00C123EE"/>
    <w:pPr>
      <w:widowControl w:val="0"/>
      <w:jc w:val="both"/>
    </w:pPr>
  </w:style>
  <w:style w:type="paragraph" w:customStyle="1" w:styleId="3DC90073B9924D85AEF73A9FAD64F1D94">
    <w:name w:val="3DC90073B9924D85AEF73A9FAD64F1D94"/>
    <w:rsid w:val="00C123EE"/>
    <w:pPr>
      <w:widowControl w:val="0"/>
      <w:jc w:val="both"/>
    </w:pPr>
  </w:style>
  <w:style w:type="paragraph" w:customStyle="1" w:styleId="36531DED7D8248609266570CC42E8E921">
    <w:name w:val="36531DED7D8248609266570CC42E8E921"/>
    <w:rsid w:val="00C123EE"/>
    <w:pPr>
      <w:widowControl w:val="0"/>
      <w:jc w:val="both"/>
    </w:pPr>
  </w:style>
  <w:style w:type="paragraph" w:customStyle="1" w:styleId="A30395EB48F445E9A57BAA23096CEC0B4">
    <w:name w:val="A30395EB48F445E9A57BAA23096CEC0B4"/>
    <w:rsid w:val="00C123EE"/>
    <w:pPr>
      <w:widowControl w:val="0"/>
      <w:jc w:val="both"/>
    </w:pPr>
  </w:style>
  <w:style w:type="paragraph" w:customStyle="1" w:styleId="4C1A2D8ADFCC47F08E8A79504FDD05EA4">
    <w:name w:val="4C1A2D8ADFCC47F08E8A79504FDD05EA4"/>
    <w:rsid w:val="00C123EE"/>
    <w:pPr>
      <w:widowControl w:val="0"/>
      <w:jc w:val="both"/>
    </w:pPr>
  </w:style>
  <w:style w:type="paragraph" w:customStyle="1" w:styleId="0AD5858755004E6CB6DE65D4C4F1B0364">
    <w:name w:val="0AD5858755004E6CB6DE65D4C4F1B0364"/>
    <w:rsid w:val="00C123EE"/>
    <w:pPr>
      <w:widowControl w:val="0"/>
      <w:jc w:val="both"/>
    </w:pPr>
  </w:style>
  <w:style w:type="paragraph" w:customStyle="1" w:styleId="9DAD1A8EB92C40459C3B05C5823B2AD44">
    <w:name w:val="9DAD1A8EB92C40459C3B05C5823B2AD44"/>
    <w:rsid w:val="00C123EE"/>
    <w:pPr>
      <w:widowControl w:val="0"/>
      <w:jc w:val="both"/>
    </w:pPr>
  </w:style>
  <w:style w:type="paragraph" w:customStyle="1" w:styleId="69682120F7354B3FB9665FB4D87F23214">
    <w:name w:val="69682120F7354B3FB9665FB4D87F23214"/>
    <w:rsid w:val="00C123EE"/>
    <w:pPr>
      <w:widowControl w:val="0"/>
      <w:jc w:val="both"/>
    </w:pPr>
  </w:style>
  <w:style w:type="paragraph" w:customStyle="1" w:styleId="D12027C1B5C54518B047761BBF780ED74">
    <w:name w:val="D12027C1B5C54518B047761BBF780ED74"/>
    <w:rsid w:val="00C123EE"/>
    <w:pPr>
      <w:widowControl w:val="0"/>
      <w:jc w:val="both"/>
    </w:pPr>
  </w:style>
  <w:style w:type="paragraph" w:customStyle="1" w:styleId="F5CB18FC1B30470CBD8109E7664E8D014">
    <w:name w:val="F5CB18FC1B30470CBD8109E7664E8D014"/>
    <w:rsid w:val="00C123EE"/>
    <w:pPr>
      <w:widowControl w:val="0"/>
      <w:jc w:val="both"/>
    </w:pPr>
  </w:style>
  <w:style w:type="paragraph" w:customStyle="1" w:styleId="551E51707263427887F1CC16C6A912FE4">
    <w:name w:val="551E51707263427887F1CC16C6A912FE4"/>
    <w:rsid w:val="00C123EE"/>
    <w:pPr>
      <w:widowControl w:val="0"/>
      <w:jc w:val="both"/>
    </w:pPr>
  </w:style>
  <w:style w:type="paragraph" w:customStyle="1" w:styleId="AE11F0E582654E9EBADC80C027775A284">
    <w:name w:val="AE11F0E582654E9EBADC80C027775A284"/>
    <w:rsid w:val="00C123EE"/>
    <w:pPr>
      <w:widowControl w:val="0"/>
      <w:jc w:val="both"/>
    </w:pPr>
  </w:style>
  <w:style w:type="paragraph" w:customStyle="1" w:styleId="E90152A4000849B0BE96A5FAA9CE38F64">
    <w:name w:val="E90152A4000849B0BE96A5FAA9CE38F64"/>
    <w:rsid w:val="00C123EE"/>
    <w:pPr>
      <w:widowControl w:val="0"/>
      <w:jc w:val="both"/>
    </w:pPr>
  </w:style>
  <w:style w:type="paragraph" w:customStyle="1" w:styleId="7108BA55FFFD4946934060937D9E18714">
    <w:name w:val="7108BA55FFFD4946934060937D9E18714"/>
    <w:rsid w:val="00C123EE"/>
    <w:pPr>
      <w:widowControl w:val="0"/>
      <w:jc w:val="both"/>
    </w:pPr>
  </w:style>
  <w:style w:type="paragraph" w:customStyle="1" w:styleId="A922C983BA094F20887F6DB0180753B24">
    <w:name w:val="A922C983BA094F20887F6DB0180753B24"/>
    <w:rsid w:val="00C123EE"/>
    <w:pPr>
      <w:widowControl w:val="0"/>
      <w:jc w:val="both"/>
    </w:pPr>
  </w:style>
  <w:style w:type="paragraph" w:customStyle="1" w:styleId="DF1FFB8158A24DF0A5FCC6996001FD4B4">
    <w:name w:val="DF1FFB8158A24DF0A5FCC6996001FD4B4"/>
    <w:rsid w:val="00C123EE"/>
    <w:pPr>
      <w:widowControl w:val="0"/>
      <w:jc w:val="both"/>
    </w:pPr>
  </w:style>
  <w:style w:type="paragraph" w:customStyle="1" w:styleId="05786754997747CCB4D45213706130654">
    <w:name w:val="05786754997747CCB4D45213706130654"/>
    <w:rsid w:val="00C123EE"/>
    <w:pPr>
      <w:widowControl w:val="0"/>
      <w:jc w:val="both"/>
    </w:pPr>
  </w:style>
  <w:style w:type="paragraph" w:customStyle="1" w:styleId="C2588331EAEF4FC2B15693D5DC0F55294">
    <w:name w:val="C2588331EAEF4FC2B15693D5DC0F55294"/>
    <w:rsid w:val="00C123EE"/>
    <w:pPr>
      <w:widowControl w:val="0"/>
      <w:jc w:val="both"/>
    </w:pPr>
  </w:style>
  <w:style w:type="paragraph" w:customStyle="1" w:styleId="4870EE7EEAFB4ACDB459F6633350A3B44">
    <w:name w:val="4870EE7EEAFB4ACDB459F6633350A3B44"/>
    <w:rsid w:val="00C123EE"/>
    <w:pPr>
      <w:widowControl w:val="0"/>
      <w:jc w:val="both"/>
    </w:pPr>
  </w:style>
  <w:style w:type="paragraph" w:customStyle="1" w:styleId="E99CF74158FE47509A5086D09C3D2EAE4">
    <w:name w:val="E99CF74158FE47509A5086D09C3D2EAE4"/>
    <w:rsid w:val="00C123EE"/>
    <w:pPr>
      <w:widowControl w:val="0"/>
      <w:jc w:val="both"/>
    </w:pPr>
  </w:style>
  <w:style w:type="paragraph" w:customStyle="1" w:styleId="96F2F2C775814F77A41417A0F2DF485D4">
    <w:name w:val="96F2F2C775814F77A41417A0F2DF485D4"/>
    <w:rsid w:val="00C123EE"/>
    <w:pPr>
      <w:widowControl w:val="0"/>
      <w:jc w:val="both"/>
    </w:pPr>
  </w:style>
  <w:style w:type="paragraph" w:customStyle="1" w:styleId="CFCD6BBD10AD471CA0EEB0E93AFBB4D54">
    <w:name w:val="CFCD6BBD10AD471CA0EEB0E93AFBB4D54"/>
    <w:rsid w:val="00C123EE"/>
    <w:pPr>
      <w:widowControl w:val="0"/>
      <w:jc w:val="both"/>
    </w:pPr>
  </w:style>
  <w:style w:type="paragraph" w:customStyle="1" w:styleId="65742B9D3CD147F0A6DF9AF527BC08A94">
    <w:name w:val="65742B9D3CD147F0A6DF9AF527BC08A94"/>
    <w:rsid w:val="00C123EE"/>
    <w:pPr>
      <w:widowControl w:val="0"/>
      <w:jc w:val="both"/>
    </w:pPr>
  </w:style>
  <w:style w:type="paragraph" w:customStyle="1" w:styleId="41BF96348B4E4D0AA806A3E580B615674">
    <w:name w:val="41BF96348B4E4D0AA806A3E580B615674"/>
    <w:rsid w:val="00C123EE"/>
    <w:pPr>
      <w:widowControl w:val="0"/>
      <w:jc w:val="both"/>
    </w:pPr>
  </w:style>
  <w:style w:type="paragraph" w:customStyle="1" w:styleId="6CFC0DFCD6204409B86A963E821E53034">
    <w:name w:val="6CFC0DFCD6204409B86A963E821E53034"/>
    <w:rsid w:val="00C123EE"/>
    <w:pPr>
      <w:widowControl w:val="0"/>
      <w:jc w:val="both"/>
    </w:pPr>
  </w:style>
  <w:style w:type="paragraph" w:customStyle="1" w:styleId="98E1C182EE014DE78E7A5138DE7D17E34">
    <w:name w:val="98E1C182EE014DE78E7A5138DE7D17E34"/>
    <w:rsid w:val="00C123EE"/>
    <w:pPr>
      <w:widowControl w:val="0"/>
      <w:jc w:val="both"/>
    </w:pPr>
  </w:style>
  <w:style w:type="paragraph" w:customStyle="1" w:styleId="D221233BAFC84E27AFED9EFB5665C1244">
    <w:name w:val="D221233BAFC84E27AFED9EFB5665C1244"/>
    <w:rsid w:val="00C123EE"/>
    <w:pPr>
      <w:widowControl w:val="0"/>
      <w:jc w:val="both"/>
    </w:pPr>
  </w:style>
  <w:style w:type="paragraph" w:customStyle="1" w:styleId="7598E0D8732942B0AF58FEAC0D43EDE24">
    <w:name w:val="7598E0D8732942B0AF58FEAC0D43EDE24"/>
    <w:rsid w:val="00C123EE"/>
    <w:pPr>
      <w:widowControl w:val="0"/>
      <w:jc w:val="both"/>
    </w:pPr>
  </w:style>
  <w:style w:type="paragraph" w:customStyle="1" w:styleId="8AB63325DAB44B508B6B0FE46C1213D44">
    <w:name w:val="8AB63325DAB44B508B6B0FE46C1213D44"/>
    <w:rsid w:val="00C123EE"/>
    <w:pPr>
      <w:widowControl w:val="0"/>
      <w:jc w:val="both"/>
    </w:pPr>
  </w:style>
  <w:style w:type="paragraph" w:customStyle="1" w:styleId="0FD24B6B866D4CD7BB2A7DB9F240E4E6">
    <w:name w:val="0FD24B6B866D4CD7BB2A7DB9F240E4E6"/>
    <w:rsid w:val="00C123E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12A59-D256-46CD-B1FB-48BBF6BB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892EE77A</Template>
  <TotalTime>842</TotalTime>
  <Pages>1</Pages>
  <Words>2510</Words>
  <Characters>14309</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梅田 典子</cp:lastModifiedBy>
  <cp:revision>58</cp:revision>
  <cp:lastPrinted>2015-02-19T11:18:00Z</cp:lastPrinted>
  <dcterms:created xsi:type="dcterms:W3CDTF">2016-03-10T12:08:00Z</dcterms:created>
  <dcterms:modified xsi:type="dcterms:W3CDTF">2019-02-14T06:44:00Z</dcterms:modified>
</cp:coreProperties>
</file>